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96"/>
        <w:rPr>
          <w:rStyle w:val="1115"/>
          <w:rFonts w:ascii="Arial" w:hAnsi="Arial" w:cs="Arial"/>
          <w:sz w:val="22"/>
          <w:szCs w:val="22"/>
        </w:rPr>
      </w:pPr>
      <w:r>
        <w:rPr>
          <w:rStyle w:val="1115"/>
          <w:rFonts w:ascii="Arial" w:hAnsi="Arial" w:cs="Arial"/>
          <w:sz w:val="22"/>
          <w:szCs w:val="22"/>
        </w:rPr>
        <w:t xml:space="preserve">Feststellung der Beschlussfähigkeit</w:t>
      </w:r>
      <w:r>
        <w:rPr>
          <w:rStyle w:val="1115"/>
          <w:rFonts w:ascii="Arial" w:hAnsi="Arial" w:cs="Arial"/>
          <w:sz w:val="22"/>
          <w:szCs w:val="22"/>
        </w:rPr>
        <w:t xml:space="preserve"> (+)</w:t>
      </w:r>
      <w:r/>
    </w:p>
    <w:p>
      <w:pPr>
        <w:pStyle w:val="109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Protokollführung</w:t>
      </w:r>
      <w:r>
        <w:rPr>
          <w:rFonts w:ascii="Arial" w:hAnsi="Arial" w:cs="Arial"/>
          <w:b/>
          <w:bCs/>
          <w:sz w:val="22"/>
          <w:szCs w:val="22"/>
        </w:rPr>
        <w:t xml:space="preserve"> (Bea)</w:t>
      </w:r>
      <w:r/>
    </w:p>
    <w:p>
      <w:pPr>
        <w:pStyle w:val="109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Bericht aus den Gremien</w:t>
      </w:r>
      <w:r>
        <w:rPr>
          <w:rFonts w:ascii="Arial" w:hAnsi="Arial" w:cs="Arial"/>
          <w:b/>
          <w:bCs/>
          <w:sz w:val="22"/>
          <w:szCs w:val="22"/>
        </w:rPr>
        <w:t xml:space="preserve"> (-)</w:t>
      </w:r>
      <w:r/>
    </w:p>
    <w:p>
      <w:pPr>
        <w:pStyle w:val="109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Top 1 – Feststellung der Beschlussfähigkeit (+) </w:t>
      </w:r>
      <w:r/>
    </w:p>
    <w:p>
      <w:pPr>
        <w:pStyle w:val="109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Top 2 - Genehmigung des Protokolls (+) </w:t>
      </w:r>
      <w:r/>
    </w:p>
    <w:p>
      <w:pPr>
        <w:pStyle w:val="109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Top 3 – Beratung über Satzungsänderung Geschäftsordnung </w:t>
      </w:r>
      <w:r>
        <w:rPr>
          <w:rFonts w:ascii="Arial" w:hAnsi="Arial" w:cs="Arial"/>
          <w:b/>
          <w:bCs/>
          <w:sz w:val="22"/>
          <w:szCs w:val="22"/>
        </w:rPr>
        <w:t xml:space="preserve">(verschoben)</w:t>
      </w:r>
      <w:r/>
    </w:p>
    <w:p>
      <w:pPr>
        <w:pStyle w:val="109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Top 4 – FRIV </w:t>
      </w:r>
      <w:r/>
    </w:p>
    <w:p>
      <w:pPr>
        <w:pStyle w:val="1096"/>
        <w:numPr>
          <w:ilvl w:val="0"/>
          <w:numId w:val="50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Inhaltlich Themen zu Corona einfließen lassen </w:t>
      </w:r>
      <w:r/>
    </w:p>
    <w:p>
      <w:pPr>
        <w:pStyle w:val="109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Top 5 – Lehre nach Corona </w:t>
      </w:r>
      <w:r/>
    </w:p>
    <w:p>
      <w:pPr>
        <w:pStyle w:val="1096"/>
        <w:numPr>
          <w:ilvl w:val="0"/>
          <w:numId w:val="50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Weitere Bearbeitung/Beratung in Gruppe „Präsenz“</w:t>
      </w:r>
      <w:r/>
    </w:p>
    <w:p>
      <w:pPr>
        <w:pStyle w:val="1096"/>
        <w:numPr>
          <w:ilvl w:val="0"/>
          <w:numId w:val="50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Bericht aus Gruppe „Online“</w:t>
      </w:r>
      <w:r/>
    </w:p>
    <w:p>
      <w:pPr>
        <w:pStyle w:val="1096"/>
        <w:numPr>
          <w:ilvl w:val="1"/>
          <w:numId w:val="50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Streitpunkt: Klausuren am Computer?</w:t>
      </w:r>
      <w:r>
        <w:rPr>
          <w:rFonts w:ascii="Arial" w:hAnsi="Arial" w:cs="Arial"/>
          <w:sz w:val="22"/>
          <w:szCs w:val="22"/>
        </w:rPr>
        <w:t xml:space="preserve"> – nein [</w:t>
      </w:r>
      <w:r>
        <w:rPr>
          <w:rFonts w:ascii="Arial" w:hAnsi="Arial" w:cs="Arial"/>
          <w:sz w:val="22"/>
          <w:szCs w:val="22"/>
        </w:rPr>
        <w:t xml:space="preserve">eb</w:t>
      </w:r>
      <w:r>
        <w:rPr>
          <w:rFonts w:ascii="Arial" w:hAnsi="Arial" w:cs="Arial"/>
          <w:sz w:val="22"/>
          <w:szCs w:val="22"/>
        </w:rPr>
        <w:t xml:space="preserve">]</w:t>
      </w:r>
      <w:r/>
    </w:p>
    <w:p>
      <w:pPr>
        <w:pStyle w:val="1096"/>
        <w:numPr>
          <w:ilvl w:val="1"/>
          <w:numId w:val="50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Punkt Mobilität – nein [</w:t>
      </w:r>
      <w:r>
        <w:rPr>
          <w:rFonts w:ascii="Arial" w:hAnsi="Arial" w:cs="Arial"/>
          <w:sz w:val="22"/>
          <w:szCs w:val="22"/>
        </w:rPr>
        <w:t xml:space="preserve">eb</w:t>
      </w:r>
      <w:r>
        <w:rPr>
          <w:rFonts w:ascii="Arial" w:hAnsi="Arial" w:cs="Arial"/>
          <w:sz w:val="22"/>
          <w:szCs w:val="22"/>
        </w:rPr>
        <w:t xml:space="preserve">]  </w:t>
      </w:r>
      <w:r/>
    </w:p>
    <w:p>
      <w:pPr>
        <w:pStyle w:val="1096"/>
        <w:numPr>
          <w:ilvl w:val="1"/>
          <w:numId w:val="50"/>
        </w:num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Form der Voten – digital </w:t>
      </w:r>
      <w:r>
        <w:rPr>
          <w:rFonts w:ascii="Arial" w:hAnsi="Arial" w:cs="Arial"/>
          <w:sz w:val="22"/>
          <w:szCs w:val="22"/>
        </w:rPr>
        <w:t xml:space="preserve">[</w:t>
      </w:r>
      <w:r>
        <w:rPr>
          <w:rFonts w:ascii="Arial" w:hAnsi="Arial" w:cs="Arial"/>
          <w:sz w:val="22"/>
          <w:szCs w:val="22"/>
        </w:rPr>
        <w:t xml:space="preserve">eb</w:t>
      </w:r>
      <w:r>
        <w:rPr>
          <w:rFonts w:ascii="Arial" w:hAnsi="Arial" w:cs="Arial"/>
          <w:sz w:val="22"/>
          <w:szCs w:val="22"/>
        </w:rPr>
        <w:t xml:space="preserve">]</w:t>
      </w:r>
      <w:r/>
    </w:p>
    <w:p>
      <w:pPr>
        <w:pStyle w:val="109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Top 6 – Jura Tag (Schwerpunkt) </w:t>
      </w:r>
      <w:r/>
    </w:p>
    <w:p>
      <w:pPr>
        <w:pStyle w:val="1096"/>
        <w:numPr>
          <w:ilvl w:val="0"/>
          <w:numId w:val="5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Ifigenia, Oscar </w:t>
      </w:r>
      <w:r/>
    </w:p>
    <w:p>
      <w:pPr>
        <w:pStyle w:val="109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Top 7 – Facebook Zuständigkeit </w:t>
      </w:r>
      <w:r/>
    </w:p>
    <w:p>
      <w:pPr>
        <w:pStyle w:val="1096"/>
        <w:numPr>
          <w:ilvl w:val="0"/>
          <w:numId w:val="50"/>
        </w:numPr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Bea, Moritz (Social Media Team)</w:t>
      </w:r>
      <w:r/>
    </w:p>
    <w:p>
      <w:pPr>
        <w:pStyle w:val="109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Top 8 – Gäste </w:t>
      </w:r>
      <w:r/>
    </w:p>
    <w:p>
      <w:pPr>
        <w:pStyle w:val="1189"/>
      </w:pPr>
      <w:r>
        <w:t xml:space="preserve">17:15 Jonathan Sommer </w:t>
      </w:r>
      <w:r>
        <w:t xml:space="preserve">(Länderfachschaft)</w:t>
      </w:r>
      <w:r/>
    </w:p>
    <w:p>
      <w:pPr>
        <w:pStyle w:val="1096"/>
        <w:numPr>
          <w:ilvl w:val="0"/>
          <w:numId w:val="49"/>
        </w:numPr>
      </w:pPr>
      <w:r>
        <w:t xml:space="preserve">Spenden/Finanzierung? (ca. 4-10€/Monat)</w:t>
      </w:r>
      <w:r/>
    </w:p>
    <w:p>
      <w:pPr>
        <w:pStyle w:val="1189"/>
      </w:pPr>
      <w:r>
        <w:t xml:space="preserve">17:30 Sahin </w:t>
      </w:r>
      <w:r>
        <w:t xml:space="preserve">Balur</w:t>
      </w:r>
      <w:r>
        <w:t xml:space="preserve"> </w:t>
      </w:r>
      <w:r>
        <w:t xml:space="preserve">(nicht erschienen)</w:t>
      </w:r>
      <w:r/>
    </w:p>
    <w:p>
      <w:pPr>
        <w:pStyle w:val="1189"/>
        <w:numPr>
          <w:ilvl w:val="0"/>
          <w:numId w:val="0"/>
        </w:numPr>
        <w:ind w:left="173" w:firstLine="0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1189"/>
        <w:numPr>
          <w:ilvl w:val="0"/>
          <w:numId w:val="0"/>
        </w:numPr>
        <w:ind w:left="173" w:firstLine="0"/>
      </w:pPr>
      <w:r/>
      <w:r/>
    </w:p>
    <w:p>
      <w:pPr>
        <w:pStyle w:val="1189"/>
        <w:numPr>
          <w:ilvl w:val="0"/>
          <w:numId w:val="40"/>
        </w:numPr>
      </w:pPr>
      <w:r>
        <w:rPr>
          <w:highlight w:val="none"/>
        </w:rPr>
      </w:r>
      <w:r>
        <w:rPr>
          <w:rFonts w:ascii="Arial" w:hAnsi="Arial" w:cs="Arial"/>
          <w:b/>
          <w:bCs/>
          <w:sz w:val="22"/>
          <w:szCs w:val="22"/>
        </w:rPr>
        <w:t xml:space="preserve">Top 9 – Finanzbeschlüsse</w:t>
      </w:r>
      <w:r>
        <w:rPr>
          <w:highlight w:val="none"/>
        </w:rPr>
      </w:r>
      <w:r/>
    </w:p>
    <w:p>
      <w:pPr>
        <w:pStyle w:val="1189"/>
        <w:numPr>
          <w:ilvl w:val="0"/>
          <w:numId w:val="52"/>
        </w:numPr>
      </w:pPr>
      <w:r>
        <w:rPr>
          <w:rFonts w:ascii="Arial" w:hAnsi="Arial" w:cs="Arial"/>
          <w:b w:val="false"/>
          <w:bCs/>
          <w:sz w:val="22"/>
          <w:szCs w:val="22"/>
          <w:highlight w:val="none"/>
        </w:rPr>
        <w:t xml:space="preserve">Die Kontoführungsgebühren von Mai in Höhe von 9,08 Euro werden einstimmig beschlossen.</w:t>
      </w:r>
      <w:r>
        <w:rPr>
          <w:rFonts w:ascii="Arial" w:hAnsi="Arial" w:cs="Arial"/>
          <w:b/>
          <w:bCs/>
          <w:sz w:val="22"/>
          <w:szCs w:val="22"/>
          <w:highlight w:val="none"/>
        </w:rPr>
      </w:r>
      <w:r/>
    </w:p>
    <w:p>
      <w:pPr>
        <w:pStyle w:val="1096"/>
      </w:pPr>
      <w:r>
        <w:t xml:space="preserve">Sonstiges </w:t>
      </w:r>
      <w:r/>
    </w:p>
    <w:p>
      <w:pPr>
        <w:pStyle w:val="1189"/>
      </w:pPr>
      <w:r>
        <w:t xml:space="preserve">Vorstellung </w:t>
      </w:r>
      <w:r>
        <w:t xml:space="preserve">Insta</w:t>
      </w:r>
      <w:r>
        <w:t xml:space="preserve"> (+)</w:t>
      </w:r>
      <w:r/>
    </w:p>
    <w:p>
      <w:pPr>
        <w:pStyle w:val="1189"/>
      </w:pPr>
      <w:r>
        <w:t xml:space="preserve">Fakultätsrat </w:t>
      </w:r>
      <w:r/>
    </w:p>
    <w:p>
      <w:pPr>
        <w:pStyle w:val="1189"/>
      </w:pPr>
      <w:r>
        <w:t xml:space="preserve">Erstiwoche</w:t>
      </w:r>
      <w:r>
        <w:t xml:space="preserve"> – Veranstaltungsteam </w:t>
      </w:r>
      <w:r/>
    </w:p>
    <w:p>
      <w:pPr>
        <w:pStyle w:val="1189"/>
      </w:pPr>
      <w:r>
        <w:t xml:space="preserve">Kommunikation (+)</w:t>
      </w:r>
      <w:r/>
    </w:p>
    <w:p>
      <w:pPr>
        <w:pStyle w:val="1189"/>
      </w:pPr>
      <w:r>
        <w:t xml:space="preserve">Öffentliche Sitzungen etc. </w:t>
      </w:r>
      <w:r/>
    </w:p>
    <w:p>
      <w:pPr>
        <w:pStyle w:val="1189"/>
      </w:pPr>
      <w:r>
        <w:t xml:space="preserve">Sprechstunde </w:t>
      </w:r>
      <w:r>
        <w:t xml:space="preserve">(vertagt)</w:t>
      </w:r>
      <w:r/>
    </w:p>
    <w:p>
      <w:pPr>
        <w:pStyle w:val="1189"/>
      </w:pPr>
      <w:r>
        <w:t xml:space="preserve">Hoodies</w:t>
      </w:r>
      <w:r>
        <w:t xml:space="preserve"> (Johanna</w:t>
      </w:r>
      <w:r>
        <w:t xml:space="preserve">) (wird weiter dran gearbeitet</w:t>
      </w:r>
      <w:r>
        <w:t xml:space="preserve">, vertagt</w:t>
      </w:r>
      <w:r>
        <w:t xml:space="preserve">)</w:t>
      </w:r>
      <w:r/>
    </w:p>
    <w:p>
      <w:pPr>
        <w:pStyle w:val="1189"/>
        <w:numPr>
          <w:ilvl w:val="0"/>
          <w:numId w:val="49"/>
        </w:numPr>
      </w:pPr>
      <w:r>
        <w:t xml:space="preserve">Hellblau </w:t>
      </w:r>
      <w:r/>
    </w:p>
    <w:p>
      <w:pPr>
        <w:pStyle w:val="1189"/>
      </w:pPr>
      <w:r>
        <w:t xml:space="preserve">Nächste Sitzung 20.06.</w:t>
      </w:r>
      <w:r>
        <w:t xml:space="preserve">, </w:t>
      </w:r>
      <w:r>
        <w:t xml:space="preserve">18:00</w:t>
      </w:r>
      <w:r>
        <w:t xml:space="preserve"> </w:t>
      </w:r>
      <w:r>
        <w:t xml:space="preserve">(+)</w:t>
      </w:r>
      <w:r/>
    </w:p>
    <w:p>
      <w:pPr>
        <w:pStyle w:val="1189"/>
      </w:pPr>
      <w:r>
        <w:t xml:space="preserve">Internetseite</w:t>
      </w:r>
      <w:r>
        <w:t xml:space="preserve"> LFBB – Finanzierung (</w:t>
      </w:r>
      <w:r>
        <w:t xml:space="preserve">vertagt)</w:t>
      </w:r>
      <w:r/>
    </w:p>
    <w:p>
      <w:pPr>
        <w:pStyle w:val="1189"/>
      </w:pPr>
      <w:r>
        <w:t xml:space="preserve">Gespräch mit Grundmann – 23.06. </w:t>
      </w:r>
      <w:r>
        <w:t xml:space="preserve">(+)</w:t>
      </w:r>
      <w:r/>
    </w:p>
    <w:p>
      <w:pPr>
        <w:pStyle w:val="1096"/>
        <w:numPr>
          <w:ilvl w:val="0"/>
          <w:numId w:val="49"/>
        </w:numPr>
      </w:pPr>
      <w:r>
        <w:t xml:space="preserve">Jakob schreibt Grundmann </w:t>
      </w:r>
      <w:r/>
    </w:p>
    <w:p>
      <w:pPr>
        <w:pStyle w:val="1096"/>
        <w:numPr>
          <w:ilvl w:val="0"/>
          <w:numId w:val="0"/>
        </w:numPr>
        <w:ind w:left="173" w:hanging="173"/>
      </w:pPr>
      <w:r>
        <w:t xml:space="preserve">  k)</w:t>
      </w:r>
      <w:r>
        <w:tab/>
        <w:t xml:space="preserve">ABK weiteres Mitglied? </w:t>
      </w:r>
      <w:r/>
    </w:p>
    <w:p>
      <w:pPr>
        <w:pStyle w:val="1096"/>
        <w:numPr>
          <w:ilvl w:val="0"/>
          <w:numId w:val="0"/>
        </w:numPr>
        <w:ind w:left="173" w:hanging="173"/>
      </w:pPr>
      <w:r>
        <w:tab/>
      </w:r>
      <w:r>
        <w:tab/>
        <w:t xml:space="preserve">- Jakob, Johanna [</w:t>
      </w:r>
      <w:r>
        <w:t xml:space="preserve">eb</w:t>
      </w:r>
      <w:r>
        <w:t xml:space="preserve">]</w:t>
      </w:r>
      <w:r/>
    </w:p>
    <w:p>
      <w:pPr>
        <w:pStyle w:val="1096"/>
        <w:numPr>
          <w:ilvl w:val="0"/>
          <w:numId w:val="0"/>
        </w:numPr>
        <w:ind w:left="173" w:hanging="173"/>
      </w:pPr>
      <w:r>
        <w:t xml:space="preserve">  l)</w:t>
      </w:r>
      <w:r>
        <w:tab/>
        <w:t xml:space="preserve">Buchungssystem für Arbeitsgruppen (vertagt)</w:t>
      </w:r>
      <w:r/>
    </w:p>
    <w:p>
      <w:pPr>
        <w:pStyle w:val="1096"/>
        <w:numPr>
          <w:ilvl w:val="0"/>
          <w:numId w:val="0"/>
        </w:numPr>
        <w:ind w:left="173" w:hanging="173"/>
        <w:rPr>
          <w:highlight w:val="none"/>
        </w:rPr>
      </w:pPr>
      <w:r>
        <w:t xml:space="preserve"> </w:t>
      </w:r>
      <w:r>
        <w:t xml:space="preserve">m)</w:t>
      </w:r>
      <w:r>
        <w:tab/>
        <w:t xml:space="preserve">Beschwerde gegen Sabine Kunst (vertagt)</w:t>
      </w:r>
      <w:r/>
    </w:p>
    <w:p>
      <w:pPr>
        <w:pStyle w:val="1096"/>
        <w:numPr>
          <w:ilvl w:val="0"/>
          <w:numId w:val="0"/>
        </w:numPr>
        <w:ind w:left="173" w:hanging="173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1096"/>
        <w:numPr>
          <w:ilvl w:val="0"/>
          <w:numId w:val="0"/>
        </w:numPr>
        <w:ind w:left="173" w:hanging="173"/>
      </w:pPr>
      <w:r>
        <w:t xml:space="preserve">Unterschrift </w:t>
      </w:r>
      <w:r>
        <w:rPr>
          <w:rFonts w:ascii="Arial" w:hAnsi="Arial" w:cs="Arial" w:eastAsia="Arial"/>
          <w:b w:val="false"/>
          <w:sz w:val="22"/>
          <w:highlight w:val="white"/>
        </w:rPr>
        <w:t xml:space="preserve">Protokollant/i</w:t>
      </w:r>
      <w:r>
        <w:rPr>
          <w:rFonts w:ascii="Arial" w:hAnsi="Arial" w:cs="Arial" w:eastAsia="Arial"/>
          <w:b w:val="false"/>
          <w:sz w:val="22"/>
          <w:highlight w:val="none"/>
        </w:rPr>
        <w:t xml:space="preserve">n:</w:t>
      </w:r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3600" w:right="1080" w:bottom="720" w:left="108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Trebuchet MS">
    <w:panose1 w:val="020B0603020202020204"/>
  </w:font>
  <w:font w:name="Courier New">
    <w:panose1 w:val="02070309020205020404"/>
  </w:font>
  <w:font w:name="Consolas">
    <w:panose1 w:val="020B0604020202020204"/>
  </w:font>
  <w:font w:name="Segoe UI">
    <w:panose1 w:val="020B0502040504020204"/>
  </w:font>
  <w:font w:name="Tahoma">
    <w:panose1 w:val="020B0604030504040204"/>
  </w:font>
  <w:font w:name="Corbel">
    <w:panose1 w:val="020F0502020204030204"/>
  </w:font>
  <w:font w:name="Arial Unicode MS">
    <w:panose1 w:val="020B0604020202020204"/>
  </w:font>
  <w:font w:name="Arial">
    <w:panose1 w:val="020B0604020202020204"/>
  </w:font>
  <w:font w:name="Times New Roman">
    <w:panose1 w:val="02020603050405020304"/>
  </w:font>
  <w:font w:name="helvetica neue">
    <w:panose1 w:val="020B060403050404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403455042"/>
      <w:docPartObj>
        <w:docPartGallery w:val="Page Numbers (Bottom of Page)"/>
        <w:docPartUnique w:val="true"/>
      </w:docPartObj>
      <w:rPr/>
    </w:sdtPr>
    <w:sdtContent>
      <w:sdt>
        <w:sdtPr>
          <w15:appearance w15:val="boundingBox"/>
          <w:id w:val="-1769616900"/>
          <w:docPartObj>
            <w:docPartGallery w:val="Page Numbers (Top of Page)"/>
            <w:docPartUnique w:val="true"/>
          </w:docPartObj>
          <w:rPr/>
        </w:sdtPr>
        <w:sdtContent>
          <w:p>
            <w:pPr>
              <w:pStyle w:val="1151"/>
              <w:jc w:val="right"/>
            </w:pPr>
            <w:r>
              <w:t xml:space="preserve">Seite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 xml:space="preserve">2</w:t>
            </w:r>
            <w:r>
              <w:rPr>
                <w:b/>
                <w:bCs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 xml:space="preserve">2</w:t>
            </w:r>
            <w:r>
              <w:rPr>
                <w:b/>
                <w:bCs/>
              </w:rPr>
              <w:fldChar w:fldCharType="end"/>
            </w:r>
            <w:r/>
          </w:p>
        </w:sdtContent>
      </w:sdt>
    </w:sdtContent>
  </w:sdt>
  <w:p>
    <w:pPr>
      <w:pStyle w:val="115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57"/>
      <w:rPr>
        <w:sz w:val="56"/>
        <w:szCs w:val="144"/>
        <w:lang w:bidi="de-DE"/>
      </w:rPr>
    </w:pPr>
    <w:r>
      <w:rPr>
        <w:sz w:val="56"/>
        <w:szCs w:val="144"/>
      </w:rPr>
    </w: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251662336" behindDoc="1" locked="0" layoutInCell="1" allowOverlap="1">
              <wp:simplePos x="0" y="0"/>
              <wp:positionH relativeFrom="margin">
                <wp:posOffset>4620260</wp:posOffset>
              </wp:positionH>
              <wp:positionV relativeFrom="paragraph">
                <wp:posOffset>-9525</wp:posOffset>
              </wp:positionV>
              <wp:extent cx="1568450" cy="1568450"/>
              <wp:effectExtent l="0" t="0" r="0" b="0"/>
              <wp:wrapNone/>
              <wp:docPr id="1" name="Grafik 7" hidden="false"/>
              <wp:cNvGraphicFramePr>
                <a:graphicFrameLocks xmlns:a="http://schemas.openxmlformats.org/drawingml/2006/main" noChangeAspect="true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Logo.pn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68449" cy="15684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62336;o:allowoverlap:true;o:allowincell:true;mso-position-horizontal-relative:margin;margin-left:363.8pt;mso-position-horizontal:absolute;mso-position-vertical-relative:text;margin-top:-0.8pt;mso-position-vertical:absolute;width:123.5pt;height:123.5pt;" stroked="false">
              <v:path textboxrect="0,0,0,0"/>
              <v:imagedata r:id="rId1" o:title=""/>
            </v:shape>
          </w:pict>
        </mc:Fallback>
      </mc:AlternateContent>
    </w:r>
    <w:r>
      <w:rPr>
        <w:sz w:val="56"/>
        <w:szCs w:val="144"/>
        <w:lang w:bidi="de-DE"/>
      </w:rPr>
      <w:t xml:space="preserve">Sitzungsp</w:t>
    </w:r>
    <w:r>
      <w:rPr>
        <w:sz w:val="56"/>
        <w:szCs w:val="144"/>
        <w:lang w:bidi="de-DE"/>
      </w:rPr>
      <w:t xml:space="preserve">rotokoll</w:t>
    </w:r>
    <w:r>
      <w:rPr>
        <w:sz w:val="56"/>
        <w:szCs w:val="144"/>
        <w:lang w:bidi="de-DE"/>
      </w:rPr>
      <w:t xml:space="preserve">   </w:t>
    </w:r>
    <w:r>
      <w:rPr>
        <w:sz w:val="56"/>
        <w:szCs w:val="144"/>
        <w:lang w:bidi="de-DE"/>
      </w:rPr>
      <w:tab/>
    </w:r>
    <w:r/>
  </w:p>
  <w:p>
    <w:pPr>
      <w:pStyle w:val="1157"/>
      <w:rPr>
        <w:sz w:val="26"/>
        <w:szCs w:val="26"/>
        <w:lang w:bidi="de-DE"/>
      </w:rPr>
    </w:pPr>
    <w:r>
      <w:rPr>
        <w:sz w:val="26"/>
        <w:szCs w:val="26"/>
        <w:lang w:bidi="de-DE"/>
      </w:rPr>
      <w:t xml:space="preserve">Der Fachschaft</w:t>
    </w:r>
    <w:r>
      <w:rPr>
        <w:sz w:val="26"/>
        <w:szCs w:val="26"/>
        <w:lang w:bidi="de-DE"/>
      </w:rPr>
      <w:tab/>
    </w:r>
    <w:r/>
  </w:p>
  <w:p>
    <w:pPr>
      <w:pStyle w:val="1157"/>
      <w:rPr>
        <w:sz w:val="14"/>
        <w:szCs w:val="14"/>
        <w:lang w:bidi="de-DE"/>
      </w:rPr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251663360" behindDoc="1" locked="0" layoutInCell="1" allowOverlap="1">
              <wp:simplePos x="0" y="0"/>
              <wp:positionH relativeFrom="column">
                <wp:posOffset>76200</wp:posOffset>
              </wp:positionH>
              <wp:positionV relativeFrom="paragraph">
                <wp:posOffset>676275</wp:posOffset>
              </wp:positionV>
              <wp:extent cx="139700" cy="139700"/>
              <wp:effectExtent l="0" t="0" r="0" b="0"/>
              <wp:wrapNone/>
              <wp:docPr id="2" name="Grafik 2" descr="Weibliches Profil" hidden="false"/>
              <wp:cNvGraphicFramePr>
                <a:graphicFrameLocks xmlns:a="http://schemas.openxmlformats.org/drawingml/2006/main" noChangeAspect="true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femaleprofile_m.sv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39700" cy="139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3360;o:allowoverlap:true;o:allowincell:true;mso-position-horizontal-relative:text;margin-left:6.0pt;mso-position-horizontal:absolute;mso-position-vertical-relative:text;margin-top:53.2pt;mso-position-vertical:absolute;width:11.0pt;height:11.0pt;" stroked="false">
              <v:path textboxrect="0,0,0,0"/>
              <v:imagedata r:id="rId2" o:title=""/>
            </v:shape>
          </w:pict>
        </mc:Fallback>
      </mc:AlternateContent>
    </w:r>
    <w:r/>
  </w:p>
  <w:tbl>
    <w:tblPr>
      <w:tblW w:w="4112" w:type="dxa"/>
      <w:tblInd w:w="-5" w:type="dxa"/>
      <w:tblLook w:val="0600" w:firstRow="0" w:lastRow="0" w:firstColumn="0" w:lastColumn="0" w:noHBand="1" w:noVBand="1"/>
    </w:tblPr>
    <w:tblGrid>
      <w:gridCol w:w="436"/>
      <w:gridCol w:w="3676"/>
    </w:tblGrid>
    <w:tr>
      <w:trPr/>
      <w:tc>
        <w:tcPr>
          <w:tcW w:w="436" w:type="dxa"/>
          <w:vAlign w:val="bottom"/>
          <w:textDirection w:val="lrTb"/>
          <w:noWrap w:val="false"/>
        </w:tcPr>
        <w:p>
          <w:pPr>
            <w:pStyle w:val="1157"/>
          </w:pPr>
          <w:r>
            <w:rPr>
              <w:lang w:bidi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137160" cy="137160"/>
                    <wp:effectExtent l="0" t="0" r="0" b="0"/>
                    <wp:docPr id="3" name="Grafik 8" descr="Home" hidden="false"/>
                    <wp:cNvGraphicFramePr>
                      <a:graphicFrameLocks xmlns:a="http://schemas.openxmlformats.org/drawingml/2006/main" noChangeAspect="true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Home.sv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3"/>
                            <a:stretch/>
                          </pic:blipFill>
                          <pic:spPr bwMode="auto">
                            <a:xfrm>
                              <a:off x="0" y="0"/>
                              <a:ext cx="137160" cy="1371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2" o:spid="_x0000_s2" type="#_x0000_t75" style="mso-wrap-distance-left:0.0pt;mso-wrap-distance-top:0.0pt;mso-wrap-distance-right:0.0pt;mso-wrap-distance-bottom:0.0pt;width:10.8pt;height:10.8pt;" stroked="false">
                    <v:path textboxrect="0,0,0,0"/>
                    <v:imagedata r:id="rId3" o:title=""/>
                  </v:shape>
                </w:pict>
              </mc:Fallback>
            </mc:AlternateContent>
          </w:r>
          <w:r/>
        </w:p>
      </w:tc>
      <w:tc>
        <w:tcPr>
          <w:tcW w:w="3676" w:type="dxa"/>
          <w:vAlign w:val="bottom"/>
          <w:textDirection w:val="lrTb"/>
          <w:noWrap w:val="false"/>
        </w:tcPr>
        <w:p>
          <w:pPr>
            <w:pStyle w:val="1157"/>
          </w:pPr>
          <w:r/>
          <w:sdt>
            <w:sdtPr>
              <w15:appearance w15:val="hidden"/>
              <w:id w:val="114646412"/>
              <w:showingPlcHdr w:val="true"/>
              <w:temporary w:val="true"/>
              <w:rPr/>
            </w:sdtPr>
            <w:sdtContent>
              <w:r>
                <w:rPr>
                  <w:rStyle w:val="1115"/>
                  <w:lang w:bidi="de-DE"/>
                </w:rPr>
                <w:t xml:space="preserve">Ort:</w:t>
              </w:r>
            </w:sdtContent>
          </w:sdt>
          <w:r>
            <w:rPr>
              <w:lang w:bidi="de-DE"/>
            </w:rPr>
            <w:t xml:space="preserve"> </w:t>
          </w:r>
          <w:r>
            <w:t xml:space="preserve">Zoom Konferenz</w:t>
          </w:r>
          <w:r/>
        </w:p>
      </w:tc>
    </w:tr>
    <w:tr>
      <w:trPr/>
      <w:tc>
        <w:tcPr>
          <w:tcW w:w="436" w:type="dxa"/>
          <w:vAlign w:val="bottom"/>
          <w:textDirection w:val="lrTb"/>
          <w:noWrap w:val="false"/>
        </w:tcPr>
        <w:p>
          <w:pPr>
            <w:pStyle w:val="1157"/>
          </w:pPr>
          <w:r>
            <w:rPr>
              <w:lang w:bidi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137160" cy="137160"/>
                    <wp:effectExtent l="0" t="0" r="0" b="0"/>
                    <wp:docPr id="4" name="Grafik 14" descr="Tageskalender" hidden="false"/>
                    <wp:cNvGraphicFramePr>
                      <a:graphicFrameLocks xmlns:a="http://schemas.openxmlformats.org/drawingml/2006/main" noChangeAspect="true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" name="Tageskalender.sv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4"/>
                            <a:stretch/>
                          </pic:blipFill>
                          <pic:spPr bwMode="auto">
                            <a:xfrm>
                              <a:off x="0" y="0"/>
                              <a:ext cx="137160" cy="1371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3" o:spid="_x0000_s3" type="#_x0000_t75" style="mso-wrap-distance-left:0.0pt;mso-wrap-distance-top:0.0pt;mso-wrap-distance-right:0.0pt;mso-wrap-distance-bottom:0.0pt;width:10.8pt;height:10.8pt;" stroked="false">
                    <v:path textboxrect="0,0,0,0"/>
                    <v:imagedata r:id="rId4" o:title=""/>
                  </v:shape>
                </w:pict>
              </mc:Fallback>
            </mc:AlternateContent>
          </w:r>
          <w:r/>
        </w:p>
      </w:tc>
      <w:tc>
        <w:tcPr>
          <w:tcW w:w="3676" w:type="dxa"/>
          <w:vAlign w:val="bottom"/>
          <w:textDirection w:val="lrTb"/>
          <w:noWrap w:val="false"/>
        </w:tcPr>
        <w:p>
          <w:pPr>
            <w:pStyle w:val="1157"/>
          </w:pPr>
          <w:r/>
          <w:sdt>
            <w:sdtPr>
              <w15:appearance w15:val="hidden"/>
              <w:id w:val="-720747057"/>
              <w:showingPlcHdr w:val="true"/>
              <w:temporary w:val="true"/>
              <w:rPr/>
            </w:sdtPr>
            <w:sdtContent>
              <w:r>
                <w:rPr>
                  <w:rStyle w:val="1115"/>
                  <w:lang w:bidi="de-DE"/>
                </w:rPr>
                <w:t xml:space="preserve">Datum:</w:t>
              </w:r>
            </w:sdtContent>
          </w:sdt>
          <w:r>
            <w:rPr>
              <w:lang w:bidi="de-DE"/>
            </w:rPr>
            <w:t xml:space="preserve"> </w:t>
          </w:r>
          <w:r>
            <w:rPr>
              <w:lang w:bidi="de-DE"/>
            </w:rPr>
            <w:t xml:space="preserve">06.06.2021</w:t>
          </w:r>
          <w:r/>
        </w:p>
      </w:tc>
    </w:tr>
    <w:tr>
      <w:trPr/>
      <w:tc>
        <w:tcPr>
          <w:tcW w:w="436" w:type="dxa"/>
          <w:vAlign w:val="bottom"/>
          <w:textDirection w:val="lrTb"/>
          <w:noWrap w:val="false"/>
        </w:tcPr>
        <w:p>
          <w:pPr>
            <w:pStyle w:val="1157"/>
          </w:pPr>
          <w:r>
            <w:rPr>
              <w:lang w:bidi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137160" cy="137160"/>
                    <wp:effectExtent l="0" t="0" r="0" b="0"/>
                    <wp:docPr id="5" name="Grafik 16" hidden="false"/>
                    <wp:cNvGraphicFramePr>
                      <a:graphicFrameLocks xmlns:a="http://schemas.openxmlformats.org/drawingml/2006/main" noChangeAspect="true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" name="Stoppuhr.sv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5"/>
                            <a:stretch/>
                          </pic:blipFill>
                          <pic:spPr bwMode="auto">
                            <a:xfrm>
                              <a:off x="0" y="0"/>
                              <a:ext cx="137160" cy="1371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4" o:spid="_x0000_s4" type="#_x0000_t75" style="mso-wrap-distance-left:0.0pt;mso-wrap-distance-top:0.0pt;mso-wrap-distance-right:0.0pt;mso-wrap-distance-bottom:0.0pt;width:10.8pt;height:10.8pt;" stroked="false">
                    <v:path textboxrect="0,0,0,0"/>
                    <v:imagedata r:id="rId5" o:title=""/>
                  </v:shape>
                </w:pict>
              </mc:Fallback>
            </mc:AlternateContent>
          </w:r>
          <w:r/>
        </w:p>
      </w:tc>
      <w:tc>
        <w:tcPr>
          <w:tcW w:w="3676" w:type="dxa"/>
          <w:vAlign w:val="bottom"/>
          <w:textDirection w:val="lrTb"/>
          <w:noWrap w:val="false"/>
        </w:tcPr>
        <w:p>
          <w:pPr>
            <w:pStyle w:val="1157"/>
          </w:pPr>
          <w:r/>
          <w:sdt>
            <w:sdtPr>
              <w15:appearance w15:val="hidden"/>
              <w:id w:val="-636263335"/>
              <w:showingPlcHdr w:val="true"/>
              <w:temporary w:val="true"/>
              <w:rPr/>
            </w:sdtPr>
            <w:sdtContent>
              <w:r>
                <w:rPr>
                  <w:rStyle w:val="1115"/>
                  <w:lang w:bidi="de-DE"/>
                </w:rPr>
                <w:t xml:space="preserve">Uhrzeit:</w:t>
              </w:r>
            </w:sdtContent>
          </w:sdt>
          <w:r>
            <w:rPr>
              <w:lang w:bidi="de-DE"/>
            </w:rPr>
            <w:t xml:space="preserve"> </w:t>
          </w:r>
          <w:r>
            <w:rPr>
              <w:lang w:bidi="de-DE"/>
            </w:rPr>
            <w:t xml:space="preserve">18</w:t>
          </w:r>
          <w:r>
            <w:t xml:space="preserve">.00 – </w:t>
          </w:r>
          <w:r>
            <w:t xml:space="preserve">19</w:t>
          </w:r>
          <w:r>
            <w:t xml:space="preserve">.</w:t>
          </w:r>
          <w:r>
            <w:t xml:space="preserve">30</w:t>
          </w:r>
          <w:r/>
        </w:p>
      </w:tc>
    </w:tr>
    <w:tr>
      <w:trPr/>
      <w:tc>
        <w:tcPr>
          <w:tcW w:w="436" w:type="dxa"/>
          <w:vAlign w:val="bottom"/>
          <w:textDirection w:val="lrTb"/>
          <w:noWrap w:val="false"/>
        </w:tcPr>
        <w:p>
          <w:pPr>
            <w:pStyle w:val="1157"/>
            <w:rPr>
              <w:lang w:bidi="de-DE"/>
            </w:rPr>
          </w:pPr>
          <w:r>
            <w:rPr>
              <w:lang w:bidi="de-DE"/>
            </w:rPr>
          </w:r>
          <w:r/>
        </w:p>
      </w:tc>
      <w:tc>
        <w:tcPr>
          <w:tcW w:w="3676" w:type="dxa"/>
          <w:vAlign w:val="bottom"/>
          <w:textDirection w:val="lrTb"/>
          <w:noWrap w:val="false"/>
        </w:tcPr>
        <w:p>
          <w:pPr>
            <w:pStyle w:val="1157"/>
            <w:rPr>
              <w:rStyle w:val="1115"/>
              <w:highlight w:val="none"/>
            </w:rPr>
          </w:pPr>
          <w:r>
            <w:rPr>
              <w:rStyle w:val="1115"/>
            </w:rPr>
            <w:t xml:space="preserve">Anwesend FSR:</w:t>
          </w:r>
          <w:r>
            <w:rPr>
              <w:rStyle w:val="1115"/>
            </w:rPr>
            <w:t xml:space="preserve"> Johanna</w:t>
          </w:r>
          <w:r>
            <w:rPr>
              <w:rStyle w:val="1115"/>
            </w:rPr>
            <w:t xml:space="preserve"> </w:t>
          </w:r>
          <w:r>
            <w:rPr>
              <w:rStyle w:val="1115"/>
            </w:rPr>
            <w:t xml:space="preserve">(ab Punkt XII j)</w:t>
          </w:r>
          <w:r>
            <w:rPr>
              <w:rStyle w:val="1115"/>
            </w:rPr>
            <w:t xml:space="preserve">, Jakob, Eric, Stephan, Moritz, Bea, Ifigenia, Oscar </w:t>
          </w:r>
          <w:r/>
        </w:p>
        <w:p>
          <w:pPr>
            <w:pStyle w:val="1157"/>
            <w:rPr>
              <w:rStyle w:val="1115"/>
            </w:rPr>
          </w:pPr>
          <w:r>
            <w:rPr>
              <w:rStyle w:val="1115"/>
              <w:highlight w:val="none"/>
            </w:rPr>
            <w:t xml:space="preserve">Protokoll: Moritz</w:t>
          </w:r>
          <w:r>
            <w:rPr>
              <w:rStyle w:val="1115"/>
              <w:highlight w:val="none"/>
            </w:rPr>
          </w:r>
        </w:p>
      </w:tc>
    </w:tr>
  </w:tbl>
  <w:p>
    <w:pPr>
      <w:pStyle w:val="115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1328"/>
      <w:isLgl w:val="false"/>
      <w:suff w:val="tab"/>
      <w:lvlText w:val="%1."/>
      <w:lvlJc w:val="left"/>
      <w:pPr>
        <w:ind w:left="1800" w:hanging="360"/>
        <w:tabs>
          <w:tab w:val="num" w:pos="180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">
    <w:multiLevelType w:val="hybridMultilevel"/>
    <w:lvl w:ilvl="0">
      <w:start w:val="1"/>
      <w:numFmt w:val="decimal"/>
      <w:pStyle w:val="1327"/>
      <w:isLgl w:val="false"/>
      <w:suff w:val="tab"/>
      <w:lvlText w:val="%1."/>
      <w:lvlJc w:val="left"/>
      <w:pPr>
        <w:ind w:left="1440" w:hanging="360"/>
        <w:tabs>
          <w:tab w:val="num" w:pos="144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">
    <w:multiLevelType w:val="hybridMultilevel"/>
    <w:lvl w:ilvl="0">
      <w:start w:val="1"/>
      <w:numFmt w:val="lowerLetter"/>
      <w:pStyle w:val="1326"/>
      <w:isLgl w:val="false"/>
      <w:suff w:val="tab"/>
      <w:lvlText w:val="%1)"/>
      <w:lvlJc w:val="left"/>
      <w:pPr>
        <w:ind w:left="1080" w:hanging="360"/>
        <w:tabs>
          <w:tab w:val="num" w:pos="1080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4">
    <w:multiLevelType w:val="hybridMultilevel"/>
    <w:lvl w:ilvl="0">
      <w:start w:val="1"/>
      <w:numFmt w:val="bullet"/>
      <w:pStyle w:val="1320"/>
      <w:isLgl w:val="false"/>
      <w:suff w:val="tab"/>
      <w:lvlText w:val=""/>
      <w:lvlJc w:val="left"/>
      <w:pPr>
        <w:ind w:left="1800" w:hanging="360"/>
        <w:tabs>
          <w:tab w:val="num" w:pos="180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5">
    <w:multiLevelType w:val="hybridMultilevel"/>
    <w:lvl w:ilvl="0">
      <w:start w:val="1"/>
      <w:numFmt w:val="bullet"/>
      <w:pStyle w:val="1319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6">
    <w:multiLevelType w:val="hybridMultilevel"/>
    <w:lvl w:ilvl="0">
      <w:start w:val="1"/>
      <w:numFmt w:val="bullet"/>
      <w:pStyle w:val="1318"/>
      <w:isLgl w:val="false"/>
      <w:suff w:val="tab"/>
      <w:lvlText w:val=""/>
      <w:lvlJc w:val="left"/>
      <w:pPr>
        <w:ind w:left="1080" w:hanging="360"/>
        <w:tabs>
          <w:tab w:val="num" w:pos="108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7">
    <w:multiLevelType w:val="hybridMultilevel"/>
    <w:lvl w:ilvl="0">
      <w:start w:val="1"/>
      <w:numFmt w:val="bullet"/>
      <w:pStyle w:val="1317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8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180" w:hanging="180"/>
        <w:tabs>
          <w:tab w:val="num" w:pos="18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9">
    <w:multiLevelType w:val="hybridMultilevel"/>
    <w:lvl w:ilvl="0">
      <w:start w:val="1"/>
      <w:numFmt w:val="bullet"/>
      <w:pStyle w:val="1101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0">
    <w:multiLevelType w:val="hybridMultilevel"/>
    <w:lvl w:ilvl="0">
      <w:start w:val="1"/>
      <w:numFmt w:val="upperRoman"/>
      <w:isLgl w:val="false"/>
      <w:suff w:val="tab"/>
      <w:lvlText w:val="%1)"/>
      <w:lvlJc w:val="left"/>
      <w:pPr>
        <w:ind w:left="360" w:hanging="588"/>
      </w:pPr>
      <w:rPr>
        <w:rFonts w:hint="default"/>
        <w:b/>
        <w:i w:val="false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588"/>
      </w:pPr>
      <w:rPr>
        <w:rFonts w:hint="default"/>
        <w:b w:val="false"/>
        <w:i w:val="false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588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Roman"/>
      <w:isLgl w:val="false"/>
      <w:suff w:val="tab"/>
      <w:lvlText w:val="%1)"/>
      <w:lvlJc w:val="left"/>
      <w:pPr>
        <w:ind w:left="360" w:hanging="588"/>
      </w:pPr>
      <w:rPr>
        <w:rFonts w:hint="default"/>
        <w:b/>
        <w:i w:val="false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588"/>
      </w:pPr>
      <w:rPr>
        <w:rFonts w:hint="default"/>
        <w:b w:val="false"/>
        <w:i w:val="false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588"/>
      </w:pPr>
      <w:rPr>
        <w:rFonts w:hint="default"/>
      </w:rPr>
    </w:lvl>
  </w:abstractNum>
  <w:abstractNum w:abstractNumId="12">
    <w:multiLevelType w:val="hybridMultilevel"/>
    <w:styleLink w:val="1498"/>
    <w:lvl w:ilvl="0">
      <w:start w:val="1"/>
      <w:numFmt w:val="upperRoman"/>
      <w:pStyle w:val="1498"/>
      <w:isLgl w:val="false"/>
      <w:suff w:val="tab"/>
      <w:lvlText w:val="%1."/>
      <w:lvlJc w:val="left"/>
      <w:pPr>
        <w:ind w:left="314" w:hanging="314"/>
      </w:pPr>
      <w:rPr>
        <w:rFonts w:ascii="Trebuchet MS" w:hAnsi="Trebuchet MS" w:cs="Trebuchet MS" w:eastAsia="Trebuchet MS"/>
        <w:b/>
        <w:bCs/>
        <w:i w:val="false"/>
        <w:iCs w:val="false"/>
        <w:caps w:val="false"/>
        <w:smallCaps w:val="false"/>
        <w:strike w:val="false"/>
        <w:spacing w:val="0"/>
        <w:position w:val="0"/>
        <w:highlight w:val="none"/>
        <w:vertAlign w:val="baseline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588"/>
      </w:pPr>
      <w:rPr>
        <w:rFonts w:ascii="Trebuchet MS" w:hAnsi="Trebuchet MS" w:cs="Trebuchet MS" w:eastAsia="Trebuchet MS"/>
        <w:b w:val="false"/>
        <w:bCs w:val="false"/>
        <w:i w:val="false"/>
        <w:iCs w:val="false"/>
        <w:caps w:val="false"/>
        <w:smallCaps w:val="false"/>
        <w:strike w:val="false"/>
        <w:spacing w:val="0"/>
        <w:position w:val="0"/>
        <w:highlight w:val="none"/>
        <w:vertAlign w:val="baseline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588"/>
      </w:pPr>
      <w:rPr>
        <w:rFonts w:ascii="Trebuchet MS" w:hAnsi="Trebuchet MS" w:cs="Trebuchet MS" w:eastAsia="Trebuchet MS"/>
        <w:b w:val="false"/>
        <w:bCs w:val="false"/>
        <w:i w:val="false"/>
        <w:iCs w:val="false"/>
        <w:caps w:val="false"/>
        <w:smallCaps w:val="false"/>
        <w:strike w:val="false"/>
        <w:spacing w:val="0"/>
        <w:position w:val="0"/>
        <w:highlight w:val="none"/>
        <w:vertAlign w:val="baseline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588"/>
      </w:pPr>
      <w:rPr>
        <w:rFonts w:ascii="Trebuchet MS" w:hAnsi="Trebuchet MS" w:cs="Trebuchet MS" w:eastAsia="Trebuchet MS"/>
        <w:b w:val="false"/>
        <w:bCs w:val="false"/>
        <w:i w:val="false"/>
        <w:iCs w:val="false"/>
        <w:caps w:val="false"/>
        <w:smallCaps w:val="false"/>
        <w:strike w:val="false"/>
        <w:spacing w:val="0"/>
        <w:position w:val="0"/>
        <w:highlight w:val="none"/>
        <w:vertAlign w:val="baseline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588"/>
      </w:pPr>
      <w:rPr>
        <w:rFonts w:ascii="Trebuchet MS" w:hAnsi="Trebuchet MS" w:cs="Trebuchet MS" w:eastAsia="Trebuchet MS"/>
        <w:b w:val="false"/>
        <w:bCs w:val="false"/>
        <w:i w:val="false"/>
        <w:iCs w:val="false"/>
        <w:caps w:val="false"/>
        <w:smallCaps w:val="false"/>
        <w:strike w:val="false"/>
        <w:spacing w:val="0"/>
        <w:position w:val="0"/>
        <w:highlight w:val="none"/>
        <w:vertAlign w:val="baseline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588"/>
      </w:pPr>
      <w:rPr>
        <w:rFonts w:ascii="Trebuchet MS" w:hAnsi="Trebuchet MS" w:cs="Trebuchet MS" w:eastAsia="Trebuchet MS"/>
        <w:b w:val="false"/>
        <w:bCs w:val="false"/>
        <w:i w:val="false"/>
        <w:iCs w:val="false"/>
        <w:caps w:val="false"/>
        <w:smallCaps w:val="false"/>
        <w:strike w:val="false"/>
        <w:spacing w:val="0"/>
        <w:position w:val="0"/>
        <w:highlight w:val="none"/>
        <w:vertAlign w:val="baseline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588"/>
      </w:pPr>
      <w:rPr>
        <w:rFonts w:ascii="Trebuchet MS" w:hAnsi="Trebuchet MS" w:cs="Trebuchet MS" w:eastAsia="Trebuchet MS"/>
        <w:b w:val="false"/>
        <w:bCs w:val="false"/>
        <w:i w:val="false"/>
        <w:iCs w:val="false"/>
        <w:caps w:val="false"/>
        <w:smallCaps w:val="false"/>
        <w:strike w:val="false"/>
        <w:spacing w:val="0"/>
        <w:position w:val="0"/>
        <w:highlight w:val="none"/>
        <w:vertAlign w:val="baseline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588"/>
      </w:pPr>
      <w:rPr>
        <w:rFonts w:ascii="Trebuchet MS" w:hAnsi="Trebuchet MS" w:cs="Trebuchet MS" w:eastAsia="Trebuchet MS"/>
        <w:b w:val="false"/>
        <w:bCs w:val="false"/>
        <w:i w:val="false"/>
        <w:iCs w:val="false"/>
        <w:caps w:val="false"/>
        <w:smallCaps w:val="false"/>
        <w:strike w:val="false"/>
        <w:spacing w:val="0"/>
        <w:position w:val="0"/>
        <w:highlight w:val="none"/>
        <w:vertAlign w:val="baseline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588"/>
      </w:pPr>
      <w:rPr>
        <w:rFonts w:ascii="Trebuchet MS" w:hAnsi="Trebuchet MS" w:cs="Trebuchet MS" w:eastAsia="Trebuchet MS"/>
        <w:b w:val="false"/>
        <w:bCs w:val="false"/>
        <w:i w:val="false"/>
        <w:iCs w:val="false"/>
        <w:caps w:val="false"/>
        <w:smallCaps w:val="false"/>
        <w:strike w:val="false"/>
        <w:spacing w:val="0"/>
        <w:position w:val="0"/>
        <w:highlight w:val="none"/>
        <w:vertAlign w:val="baseline"/>
      </w:rPr>
    </w:lvl>
  </w:abstractNum>
  <w:abstractNum w:abstractNumId="13">
    <w:multiLevelType w:val="hybridMultilevel"/>
    <w:numStyleLink w:val="1498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4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180" w:hanging="180"/>
        <w:tabs>
          <w:tab w:val="num" w:pos="72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080" w:hanging="360"/>
        <w:tabs>
          <w:tab w:val="num" w:pos="108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  <w:tabs>
          <w:tab w:val="num" w:pos="180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  <w:tabs>
          <w:tab w:val="num" w:pos="252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  <w:tabs>
          <w:tab w:val="num" w:pos="324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  <w:tabs>
          <w:tab w:val="num" w:pos="396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  <w:tabs>
          <w:tab w:val="num" w:pos="468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  <w:tabs>
          <w:tab w:val="num" w:pos="540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  <w:tabs>
          <w:tab w:val="num" w:pos="612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  <w:tabs>
          <w:tab w:val="num" w:pos="6840" w:leader="none"/>
        </w:tabs>
      </w:pPr>
    </w:lvl>
  </w:abstractNum>
  <w:abstractNum w:abstractNumId="16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7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180" w:hanging="180"/>
        <w:tabs>
          <w:tab w:val="num" w:pos="72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8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180" w:hanging="180"/>
        <w:tabs>
          <w:tab w:val="num" w:pos="72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9">
    <w:multiLevelType w:val="hybridMultilevel"/>
    <w:lvl w:ilvl="0">
      <w:start w:val="1"/>
      <w:numFmt w:val="upperRoman"/>
      <w:isLgl w:val="false"/>
      <w:suff w:val="tab"/>
      <w:lvlText w:val="%1)"/>
      <w:lvlJc w:val="left"/>
      <w:pPr>
        <w:ind w:left="360" w:hanging="588"/>
      </w:pPr>
      <w:rPr>
        <w:rFonts w:hint="default"/>
        <w:b/>
        <w:i w:val="false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588"/>
      </w:pPr>
      <w:rPr>
        <w:rFonts w:hint="default"/>
        <w:b w:val="false"/>
        <w:i w:val="false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588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21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080" w:hanging="360"/>
        <w:tabs>
          <w:tab w:val="num" w:pos="108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  <w:tabs>
          <w:tab w:val="num" w:pos="180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  <w:tabs>
          <w:tab w:val="num" w:pos="252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  <w:tabs>
          <w:tab w:val="num" w:pos="324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  <w:tabs>
          <w:tab w:val="num" w:pos="396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  <w:tabs>
          <w:tab w:val="num" w:pos="468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  <w:tabs>
          <w:tab w:val="num" w:pos="540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  <w:tabs>
          <w:tab w:val="num" w:pos="612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  <w:tabs>
          <w:tab w:val="num" w:pos="6840" w:leader="none"/>
        </w:tabs>
      </w:pPr>
    </w:lvl>
  </w:abstractNum>
  <w:abstractNum w:abstractNumId="2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180" w:hanging="180"/>
        <w:tabs>
          <w:tab w:val="num" w:pos="18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4">
    <w:multiLevelType w:val="hybridMultilevel"/>
    <w:styleLink w:val="1190"/>
    <w:lvl w:ilvl="0">
      <w:start w:val="1"/>
      <w:numFmt w:val="decimal"/>
      <w:pStyle w:val="1190"/>
      <w:isLgl w:val="false"/>
      <w:suff w:val="tab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5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6">
    <w:multiLevelType w:val="hybridMultilevel"/>
    <w:lvl w:ilvl="0">
      <w:start w:val="1"/>
      <w:numFmt w:val="upperRoman"/>
      <w:isLgl w:val="false"/>
      <w:suff w:val="tab"/>
      <w:lvlText w:val="%1)"/>
      <w:lvlJc w:val="left"/>
      <w:pPr>
        <w:ind w:left="360" w:hanging="588"/>
      </w:pPr>
      <w:rPr>
        <w:rFonts w:hint="default"/>
        <w:b/>
        <w:i w:val="false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588"/>
      </w:pPr>
      <w:rPr>
        <w:rFonts w:hint="default"/>
        <w:b w:val="false"/>
        <w:i w:val="false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588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Roman"/>
      <w:isLgl w:val="false"/>
      <w:suff w:val="tab"/>
      <w:lvlText w:val="%1)"/>
      <w:lvlJc w:val="left"/>
      <w:pPr>
        <w:ind w:left="360" w:hanging="588"/>
      </w:pPr>
      <w:rPr>
        <w:rFonts w:hint="default"/>
        <w:b/>
        <w:i w:val="false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588"/>
      </w:pPr>
      <w:rPr>
        <w:rFonts w:hint="default"/>
        <w:b w:val="false"/>
        <w:i w:val="false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588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Roman"/>
      <w:isLgl w:val="false"/>
      <w:suff w:val="tab"/>
      <w:lvlText w:val="%1)"/>
      <w:lvlJc w:val="left"/>
      <w:pPr>
        <w:ind w:left="360" w:hanging="588"/>
      </w:pPr>
      <w:rPr>
        <w:rFonts w:hint="default"/>
        <w:b/>
        <w:i w:val="false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588"/>
      </w:pPr>
      <w:rPr>
        <w:rFonts w:hint="default"/>
        <w:b w:val="false"/>
        <w:i w:val="false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588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852" w:hanging="360"/>
      </w:pPr>
      <w:rPr>
        <w:rFonts w:ascii="Calibri" w:hAnsi="Calibri" w:cs="Calibri" w:eastAsia="Calibri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012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172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0">
    <w:multiLevelType w:val="hybridMultilevel"/>
    <w:lvl w:ilvl="0">
      <w:start w:val="1"/>
      <w:numFmt w:val="upperRoman"/>
      <w:isLgl w:val="false"/>
      <w:suff w:val="tab"/>
      <w:lvlText w:val="%1)"/>
      <w:lvlJc w:val="left"/>
      <w:pPr>
        <w:ind w:left="360" w:hanging="588"/>
      </w:pPr>
      <w:rPr>
        <w:rFonts w:hint="default"/>
        <w:b/>
        <w:i w:val="false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588"/>
      </w:pPr>
      <w:rPr>
        <w:rFonts w:hint="default"/>
        <w:b w:val="false"/>
        <w:i w:val="false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588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multiLevelType w:val="hybridMultilevel"/>
    <w:lvl w:ilvl="0">
      <w:start w:val="7"/>
      <w:numFmt w:val="bullet"/>
      <w:isLgl w:val="false"/>
      <w:suff w:val="tab"/>
      <w:lvlText w:val="-"/>
      <w:lvlJc w:val="left"/>
      <w:pPr>
        <w:ind w:left="1080" w:hanging="360"/>
      </w:pPr>
      <w:rPr>
        <w:rFonts w:ascii="Calibri" w:hAnsi="Calibri" w:cs="Calibri" w:eastAsia="Times New Roman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multiLevelType w:val="hybridMultilevel"/>
    <w:lvl w:ilvl="0">
      <w:start w:val="1"/>
      <w:numFmt w:val="upperRoman"/>
      <w:pStyle w:val="1096"/>
      <w:isLgl w:val="false"/>
      <w:suff w:val="tab"/>
      <w:lvlText w:val="%1."/>
      <w:lvlJc w:val="right"/>
      <w:pPr>
        <w:ind w:left="173" w:hanging="173"/>
      </w:pPr>
      <w:rPr>
        <w:rFonts w:ascii="Calibri" w:hAnsi="Calibri" w:hint="default"/>
        <w:b/>
        <w:i w:val="false"/>
        <w:sz w:val="24"/>
      </w:rPr>
    </w:lvl>
    <w:lvl w:ilvl="1">
      <w:start w:val="1"/>
      <w:numFmt w:val="lowerLetter"/>
      <w:pStyle w:val="1189"/>
      <w:isLgl w:val="false"/>
      <w:suff w:val="tab"/>
      <w:lvlText w:val="%2)"/>
      <w:lvlJc w:val="left"/>
      <w:pPr>
        <w:ind w:left="4415" w:hanging="588"/>
      </w:pPr>
      <w:rPr>
        <w:rFonts w:ascii="Calibri" w:hAnsi="Calibri" w:hint="default"/>
        <w:b w:val="false"/>
        <w:i w:val="false"/>
        <w:sz w:val="24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588"/>
      </w:pPr>
      <w:rPr>
        <w:rFonts w:hint="default"/>
      </w:rPr>
    </w:lvl>
  </w:abstractNum>
  <w:abstractNum w:abstractNumId="34">
    <w:multiLevelType w:val="hybridMultilevel"/>
    <w:lvl w:ilvl="0">
      <w:start w:val="7"/>
      <w:numFmt w:val="bullet"/>
      <w:isLgl w:val="false"/>
      <w:suff w:val="tab"/>
      <w:lvlText w:val="-"/>
      <w:lvlJc w:val="left"/>
      <w:pPr>
        <w:ind w:left="720" w:hanging="360"/>
      </w:pPr>
      <w:rPr>
        <w:rFonts w:ascii="Arial" w:hAnsi="Arial" w:cs="Arial" w:eastAsia="Times New Roman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multiLevelType w:val="hybridMultilevel"/>
    <w:styleLink w:val="1191"/>
    <w:lvl w:ilvl="0">
      <w:start w:val="1"/>
      <w:numFmt w:val="decimal"/>
      <w:pStyle w:val="1191"/>
      <w:isLgl w:val="false"/>
      <w:suff w:val="tab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</w:lvl>
  </w:abstractNum>
  <w:abstractNum w:abstractNumId="36">
    <w:multiLevelType w:val="hybridMultilevel"/>
    <w:lvl w:ilvl="0">
      <w:start w:val="1"/>
      <w:numFmt w:val="upperRoman"/>
      <w:isLgl w:val="false"/>
      <w:suff w:val="tab"/>
      <w:lvlText w:val="%1)"/>
      <w:lvlJc w:val="left"/>
      <w:pPr>
        <w:ind w:left="360" w:hanging="588"/>
      </w:pPr>
      <w:rPr>
        <w:rFonts w:hint="default"/>
        <w:b/>
        <w:i w:val="false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588"/>
      </w:pPr>
      <w:rPr>
        <w:rFonts w:hint="default"/>
        <w:b w:val="false"/>
        <w:i w:val="false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588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Roman"/>
      <w:isLgl w:val="false"/>
      <w:suff w:val="tab"/>
      <w:lvlText w:val="%1)"/>
      <w:lvlJc w:val="left"/>
      <w:pPr>
        <w:ind w:left="360" w:hanging="588"/>
      </w:pPr>
      <w:rPr>
        <w:rFonts w:hint="default"/>
        <w:b/>
        <w:i w:val="false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588"/>
      </w:pPr>
      <w:rPr>
        <w:rFonts w:hint="default"/>
        <w:b w:val="false"/>
        <w:i w:val="false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588"/>
      </w:pPr>
      <w:rPr>
        <w:rFonts w:hint="default"/>
      </w:rPr>
    </w:lvl>
  </w:abstractNum>
  <w:abstractNum w:abstractNumId="38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080" w:hanging="360"/>
        <w:tabs>
          <w:tab w:val="num" w:pos="1080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9">
    <w:multiLevelType w:val="hybridMultilevel"/>
    <w:lvl w:ilvl="0">
      <w:start w:val="1"/>
      <w:numFmt w:val="upperRoman"/>
      <w:isLgl w:val="false"/>
      <w:suff w:val="tab"/>
      <w:lvlText w:val="%1)"/>
      <w:lvlJc w:val="left"/>
      <w:pPr>
        <w:ind w:left="360" w:hanging="588"/>
      </w:pPr>
      <w:rPr>
        <w:rFonts w:hint="default"/>
        <w:b/>
        <w:i w:val="false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588"/>
      </w:pPr>
      <w:rPr>
        <w:rFonts w:hint="default"/>
        <w:b w:val="false"/>
        <w:i w:val="false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588"/>
      </w:pPr>
      <w:rPr>
        <w:rFonts w:hint="default"/>
      </w:rPr>
    </w:lvl>
  </w:abstractNum>
  <w:abstractNum w:abstractNumId="40">
    <w:multiLevelType w:val="hybridMultilevel"/>
    <w:styleLink w:val="1192"/>
    <w:lvl w:ilvl="0">
      <w:start w:val="1"/>
      <w:numFmt w:val="upperRoman"/>
      <w:pStyle w:val="1192"/>
      <w:isLgl w:val="false"/>
      <w:suff w:val="tab"/>
      <w:lvlText w:val="Arti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suff w:val="tab"/>
      <w:lvlText w:val="Abschnitt %1%2"/>
      <w:lvlJc w:val="left"/>
      <w:pPr>
        <w:ind w:left="0" w:firstLine="0"/>
      </w:pPr>
    </w:lvl>
    <w:lvl w:ilvl="2">
      <w:start w:val="1"/>
      <w:numFmt w:val="lowerLetter"/>
      <w:isLgl w:val="false"/>
      <w:suff w:val="tab"/>
      <w:lvlText w:val="(%3)"/>
      <w:lvlJc w:val="left"/>
      <w:pPr>
        <w:ind w:left="720" w:hanging="432"/>
      </w:pPr>
    </w:lvl>
    <w:lvl w:ilvl="3">
      <w:start w:val="1"/>
      <w:numFmt w:val="lowerRoman"/>
      <w:isLgl w:val="false"/>
      <w:suff w:val="tab"/>
      <w:lvlText w:val="(%4)"/>
      <w:lvlJc w:val="right"/>
      <w:pPr>
        <w:ind w:left="864" w:hanging="144"/>
      </w:pPr>
    </w:lvl>
    <w:lvl w:ilvl="4">
      <w:start w:val="1"/>
      <w:numFmt w:val="decimal"/>
      <w:isLgl w:val="false"/>
      <w:suff w:val="tab"/>
      <w:lvlText w:val="%5)"/>
      <w:lvlJc w:val="left"/>
      <w:pPr>
        <w:ind w:left="1008" w:hanging="432"/>
      </w:pPr>
    </w:lvl>
    <w:lvl w:ilvl="5">
      <w:start w:val="1"/>
      <w:numFmt w:val="lowerLetter"/>
      <w:isLgl w:val="false"/>
      <w:suff w:val="tab"/>
      <w:lvlText w:val="%6)"/>
      <w:lvlJc w:val="left"/>
      <w:pPr>
        <w:ind w:left="1152" w:hanging="432"/>
      </w:pPr>
    </w:lvl>
    <w:lvl w:ilvl="6">
      <w:start w:val="1"/>
      <w:numFmt w:val="lowerRoman"/>
      <w:isLgl w:val="false"/>
      <w:suff w:val="tab"/>
      <w:lvlText w:val="%7)"/>
      <w:lvlJc w:val="right"/>
      <w:pPr>
        <w:ind w:left="1296" w:hanging="288"/>
      </w:pPr>
    </w:lvl>
    <w:lvl w:ilvl="7">
      <w:start w:val="1"/>
      <w:numFmt w:val="lowerLetter"/>
      <w:isLgl w:val="false"/>
      <w:suff w:val="tab"/>
      <w:lvlText w:val="%8."/>
      <w:lvlJc w:val="left"/>
      <w:pPr>
        <w:ind w:left="1440" w:hanging="432"/>
      </w:pPr>
    </w:lvl>
    <w:lvl w:ilvl="8">
      <w:start w:val="1"/>
      <w:numFmt w:val="lowerRoman"/>
      <w:isLgl w:val="false"/>
      <w:suff w:val="tab"/>
      <w:lvlText w:val="%9."/>
      <w:lvlJc w:val="right"/>
      <w:pPr>
        <w:ind w:left="1584" w:hanging="144"/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2">
    <w:multiLevelType w:val="hybridMultilevel"/>
    <w:lvl w:ilvl="0">
      <w:start w:val="1"/>
      <w:numFmt w:val="upperLetter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43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18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44">
    <w:multiLevelType w:val="hybridMultilevel"/>
    <w:lvl w:ilvl="0">
      <w:start w:val="1"/>
      <w:numFmt w:val="upperRoman"/>
      <w:isLgl w:val="false"/>
      <w:suff w:val="tab"/>
      <w:lvlText w:val="%1)"/>
      <w:lvlJc w:val="left"/>
      <w:pPr>
        <w:ind w:left="360" w:hanging="588"/>
      </w:pPr>
      <w:rPr>
        <w:rFonts w:hint="default"/>
        <w:b/>
        <w:i w:val="false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588"/>
      </w:pPr>
      <w:rPr>
        <w:rFonts w:hint="default"/>
        <w:b w:val="false"/>
        <w:i w:val="false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588"/>
      </w:pPr>
      <w:rPr>
        <w:rFonts w:hint="default"/>
      </w:rPr>
    </w:lvl>
  </w:abstractNum>
  <w:abstractNum w:abstractNumId="45">
    <w:multiLevelType w:val="hybridMultilevel"/>
    <w:lvl w:ilvl="0">
      <w:start w:val="1"/>
      <w:numFmt w:val="upperRoman"/>
      <w:isLgl w:val="false"/>
      <w:suff w:val="tab"/>
      <w:lvlText w:val="%1)"/>
      <w:lvlJc w:val="left"/>
      <w:pPr>
        <w:ind w:left="360" w:hanging="588"/>
      </w:pPr>
      <w:rPr>
        <w:rFonts w:hint="default"/>
        <w:b/>
        <w:i w:val="false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588"/>
      </w:pPr>
      <w:rPr>
        <w:rFonts w:hint="default"/>
        <w:b w:val="false"/>
        <w:i w:val="false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588"/>
      </w:pPr>
      <w:rPr>
        <w:rFonts w:hint="default"/>
      </w:rPr>
    </w:lvl>
  </w:abstractNum>
  <w:abstractNum w:abstractNumId="46">
    <w:multiLevelType w:val="hybridMultilevel"/>
    <w:lvl w:ilvl="0">
      <w:start w:val="1"/>
      <w:numFmt w:val="upperRoman"/>
      <w:pStyle w:val="1096"/>
      <w:isLgl w:val="false"/>
      <w:suff w:val="tab"/>
      <w:lvlText w:val="%1."/>
      <w:lvlJc w:val="right"/>
      <w:pPr>
        <w:ind w:left="173" w:hanging="173"/>
      </w:pPr>
      <w:rPr>
        <w:rFonts w:ascii="Calibri" w:hAnsi="Calibri" w:hint="default"/>
        <w:b/>
        <w:i w:val="false"/>
        <w:sz w:val="24"/>
      </w:rPr>
    </w:lvl>
    <w:lvl w:ilvl="1">
      <w:start w:val="1"/>
      <w:numFmt w:val="lowerLetter"/>
      <w:pStyle w:val="1189"/>
      <w:isLgl w:val="false"/>
      <w:suff w:val="tab"/>
      <w:lvlText w:val="%2)"/>
      <w:lvlJc w:val="left"/>
      <w:pPr>
        <w:ind w:left="4415" w:hanging="588"/>
      </w:pPr>
      <w:rPr>
        <w:rFonts w:ascii="Calibri" w:hAnsi="Calibri" w:hint="default"/>
        <w:b w:val="false"/>
        <w:i w:val="false"/>
        <w:sz w:val="24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588"/>
      </w:pPr>
      <w:rPr>
        <w:rFonts w:hint="default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882" w:hanging="360"/>
      </w:pPr>
      <w:rPr>
        <w:rFonts w:ascii="Arial" w:hAnsi="Arial" w:cs="Arial" w:eastAsia="Arial"/>
      </w:rPr>
    </w:lvl>
    <w:lvl w:ilvl="1">
      <w:start w:val="1"/>
      <w:numFmt w:val="bullet"/>
      <w:isLgl w:val="false"/>
      <w:suff w:val="tab"/>
      <w:lvlText w:val="o"/>
      <w:lvlJc w:val="left"/>
      <w:pPr>
        <w:ind w:left="1602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322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042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762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482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202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22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642" w:hanging="360"/>
      </w:pPr>
      <w:rPr>
        <w:rFonts w:ascii="Wingdings" w:hAnsi="Wingdings" w:cs="Wingdings" w:eastAsia="Wingdings"/>
      </w:rPr>
    </w:lvl>
  </w:abstractNum>
  <w:num w:numId="1">
    <w:abstractNumId w:val="42"/>
  </w:num>
  <w:num w:numId="2">
    <w:abstractNumId w:val="22"/>
  </w:num>
  <w:num w:numId="3">
    <w:abstractNumId w:val="23"/>
  </w:num>
  <w:num w:numId="4">
    <w:abstractNumId w:val="14"/>
  </w:num>
  <w:num w:numId="5">
    <w:abstractNumId w:val="4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21"/>
  </w:num>
  <w:num w:numId="18">
    <w:abstractNumId w:val="18"/>
  </w:num>
  <w:num w:numId="19">
    <w:abstractNumId w:val="17"/>
  </w:num>
  <w:num w:numId="20">
    <w:abstractNumId w:val="16"/>
  </w:num>
  <w:num w:numId="21">
    <w:abstractNumId w:val="25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8"/>
  </w:num>
  <w:num w:numId="26">
    <w:abstractNumId w:val="11"/>
  </w:num>
  <w:num w:numId="27">
    <w:abstractNumId w:val="26"/>
  </w:num>
  <w:num w:numId="28">
    <w:abstractNumId w:val="11"/>
  </w:num>
  <w:num w:numId="29">
    <w:abstractNumId w:val="37"/>
  </w:num>
  <w:num w:numId="30">
    <w:abstractNumId w:val="27"/>
  </w:num>
  <w:num w:numId="31">
    <w:abstractNumId w:val="45"/>
  </w:num>
  <w:num w:numId="32">
    <w:abstractNumId w:val="39"/>
  </w:num>
  <w:num w:numId="33">
    <w:abstractNumId w:val="19"/>
  </w:num>
  <w:num w:numId="34">
    <w:abstractNumId w:val="30"/>
  </w:num>
  <w:num w:numId="35">
    <w:abstractNumId w:val="10"/>
  </w:num>
  <w:num w:numId="36">
    <w:abstractNumId w:val="31"/>
  </w:num>
  <w:num w:numId="37">
    <w:abstractNumId w:val="36"/>
  </w:num>
  <w:num w:numId="38">
    <w:abstractNumId w:val="28"/>
  </w:num>
  <w:num w:numId="39">
    <w:abstractNumId w:val="44"/>
  </w:num>
  <w:num w:numId="40">
    <w:abstractNumId w:val="33"/>
  </w:num>
  <w:num w:numId="41">
    <w:abstractNumId w:val="24"/>
  </w:num>
  <w:num w:numId="42">
    <w:abstractNumId w:val="35"/>
  </w:num>
  <w:num w:numId="43">
    <w:abstractNumId w:val="40"/>
  </w:num>
  <w:num w:numId="44">
    <w:abstractNumId w:val="41"/>
  </w:num>
  <w:num w:numId="45">
    <w:abstractNumId w:val="20"/>
  </w:num>
  <w:num w:numId="46">
    <w:abstractNumId w:val="12"/>
  </w:num>
  <w:num w:numId="47">
    <w:abstractNumId w:val="13"/>
  </w:num>
  <w:num w:numId="48">
    <w:abstractNumId w:val="29"/>
  </w:num>
  <w:num w:numId="49">
    <w:abstractNumId w:val="32"/>
  </w:num>
  <w:num w:numId="50">
    <w:abstractNumId w:val="34"/>
  </w:num>
  <w:num w:numId="51">
    <w:abstractNumId w:val="46"/>
  </w:num>
  <w:num w:numId="52">
    <w:abstractNumId w:val="47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Times New Roman" w:eastAsia="Times New Roman"/>
        <w:sz w:val="24"/>
        <w:szCs w:val="24"/>
        <w:lang w:val="de-DE" w:bidi="ar-SA" w:eastAsia="en-US"/>
      </w:rPr>
    </w:rPrDefault>
    <w:pPrDefault>
      <w:pPr>
        <w:spacing w:lineRule="auto" w:line="276" w:after="120" w:afterAutospacing="0" w:before="4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959">
    <w:name w:val="Heading 1 Char"/>
    <w:basedOn w:val="1093"/>
    <w:link w:val="1084"/>
    <w:uiPriority w:val="9"/>
    <w:rPr>
      <w:rFonts w:ascii="Arial" w:hAnsi="Arial" w:cs="Arial" w:eastAsia="Arial"/>
      <w:sz w:val="40"/>
      <w:szCs w:val="40"/>
    </w:rPr>
  </w:style>
  <w:style w:type="character" w:styleId="960">
    <w:name w:val="Heading 2 Char"/>
    <w:basedOn w:val="1093"/>
    <w:link w:val="1085"/>
    <w:uiPriority w:val="9"/>
    <w:rPr>
      <w:rFonts w:ascii="Arial" w:hAnsi="Arial" w:cs="Arial" w:eastAsia="Arial"/>
      <w:sz w:val="34"/>
    </w:rPr>
  </w:style>
  <w:style w:type="character" w:styleId="961">
    <w:name w:val="Heading 3 Char"/>
    <w:basedOn w:val="1093"/>
    <w:link w:val="1086"/>
    <w:uiPriority w:val="9"/>
    <w:rPr>
      <w:rFonts w:ascii="Arial" w:hAnsi="Arial" w:cs="Arial" w:eastAsia="Arial"/>
      <w:sz w:val="30"/>
      <w:szCs w:val="30"/>
    </w:rPr>
  </w:style>
  <w:style w:type="character" w:styleId="962">
    <w:name w:val="Heading 4 Char"/>
    <w:basedOn w:val="1093"/>
    <w:link w:val="1087"/>
    <w:uiPriority w:val="9"/>
    <w:rPr>
      <w:rFonts w:ascii="Arial" w:hAnsi="Arial" w:cs="Arial" w:eastAsia="Arial"/>
      <w:b/>
      <w:bCs/>
      <w:sz w:val="26"/>
      <w:szCs w:val="26"/>
    </w:rPr>
  </w:style>
  <w:style w:type="character" w:styleId="963">
    <w:name w:val="Heading 5 Char"/>
    <w:basedOn w:val="1093"/>
    <w:link w:val="1088"/>
    <w:uiPriority w:val="9"/>
    <w:rPr>
      <w:rFonts w:ascii="Arial" w:hAnsi="Arial" w:cs="Arial" w:eastAsia="Arial"/>
      <w:b/>
      <w:bCs/>
      <w:sz w:val="24"/>
      <w:szCs w:val="24"/>
    </w:rPr>
  </w:style>
  <w:style w:type="character" w:styleId="964">
    <w:name w:val="Heading 6 Char"/>
    <w:basedOn w:val="1093"/>
    <w:link w:val="1089"/>
    <w:uiPriority w:val="9"/>
    <w:rPr>
      <w:rFonts w:ascii="Arial" w:hAnsi="Arial" w:cs="Arial" w:eastAsia="Arial"/>
      <w:b/>
      <w:bCs/>
      <w:sz w:val="22"/>
      <w:szCs w:val="22"/>
    </w:rPr>
  </w:style>
  <w:style w:type="character" w:styleId="965">
    <w:name w:val="Heading 7 Char"/>
    <w:basedOn w:val="1093"/>
    <w:link w:val="109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966">
    <w:name w:val="Heading 8 Char"/>
    <w:basedOn w:val="1093"/>
    <w:link w:val="1091"/>
    <w:uiPriority w:val="9"/>
    <w:rPr>
      <w:rFonts w:ascii="Arial" w:hAnsi="Arial" w:cs="Arial" w:eastAsia="Arial"/>
      <w:i/>
      <w:iCs/>
      <w:sz w:val="22"/>
      <w:szCs w:val="22"/>
    </w:rPr>
  </w:style>
  <w:style w:type="character" w:styleId="967">
    <w:name w:val="Heading 9 Char"/>
    <w:basedOn w:val="1093"/>
    <w:link w:val="1092"/>
    <w:uiPriority w:val="9"/>
    <w:rPr>
      <w:rFonts w:ascii="Arial" w:hAnsi="Arial" w:cs="Arial" w:eastAsia="Arial"/>
      <w:i/>
      <w:iCs/>
      <w:sz w:val="21"/>
      <w:szCs w:val="21"/>
    </w:rPr>
  </w:style>
  <w:style w:type="character" w:styleId="968">
    <w:name w:val="Title Char"/>
    <w:basedOn w:val="1093"/>
    <w:link w:val="1109"/>
    <w:uiPriority w:val="10"/>
    <w:rPr>
      <w:sz w:val="48"/>
      <w:szCs w:val="48"/>
    </w:rPr>
  </w:style>
  <w:style w:type="character" w:styleId="969">
    <w:name w:val="Subtitle Char"/>
    <w:basedOn w:val="1093"/>
    <w:link w:val="1111"/>
    <w:uiPriority w:val="11"/>
    <w:rPr>
      <w:sz w:val="24"/>
      <w:szCs w:val="24"/>
    </w:rPr>
  </w:style>
  <w:style w:type="character" w:styleId="970">
    <w:name w:val="Quote Char"/>
    <w:link w:val="1116"/>
    <w:uiPriority w:val="29"/>
    <w:rPr>
      <w:i/>
    </w:rPr>
  </w:style>
  <w:style w:type="character" w:styleId="971">
    <w:name w:val="Intense Quote Char"/>
    <w:link w:val="1118"/>
    <w:uiPriority w:val="30"/>
    <w:rPr>
      <w:i/>
    </w:rPr>
  </w:style>
  <w:style w:type="character" w:styleId="972">
    <w:name w:val="Header Char"/>
    <w:basedOn w:val="1093"/>
    <w:link w:val="1157"/>
    <w:uiPriority w:val="99"/>
  </w:style>
  <w:style w:type="character" w:styleId="973">
    <w:name w:val="Footer Char"/>
    <w:basedOn w:val="1093"/>
    <w:link w:val="1151"/>
    <w:uiPriority w:val="99"/>
  </w:style>
  <w:style w:type="character" w:styleId="974">
    <w:name w:val="Caption Char"/>
    <w:basedOn w:val="1124"/>
    <w:link w:val="1151"/>
    <w:uiPriority w:val="99"/>
  </w:style>
  <w:style w:type="table" w:styleId="975">
    <w:name w:val="Table Grid Light"/>
    <w:basedOn w:val="109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76">
    <w:name w:val="Grid Table 1 Light - Accent 1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7">
    <w:name w:val="Grid Table 1 Light - Accent 2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>
    <w:name w:val="Grid Table 1 Light - Accent 3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>
    <w:name w:val="Grid Table 1 Light - Accent 4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>
    <w:name w:val="Grid Table 1 Light - Accent 5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>
    <w:name w:val="Grid Table 1 Light - Accent 6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>
    <w:name w:val="Grid Table 2 - Accent 1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983">
    <w:name w:val="Grid Table 2 - Accent 2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984">
    <w:name w:val="Grid Table 2 - Accent 3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985">
    <w:name w:val="Grid Table 2 - Accent 4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986">
    <w:name w:val="Grid Table 2 - Accent 5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987">
    <w:name w:val="Grid Table 2 - Accent 6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988">
    <w:name w:val="Grid Table 3 - Accent 1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989">
    <w:name w:val="Grid Table 3 - Accent 2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990">
    <w:name w:val="Grid Table 3 - Accent 3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991">
    <w:name w:val="Grid Table 3 - Accent 4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992">
    <w:name w:val="Grid Table 3 - Accent 5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993">
    <w:name w:val="Grid Table 3 - Accent 6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994">
    <w:name w:val="Grid Table 4 - Accent 1"/>
    <w:basedOn w:val="109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995">
    <w:name w:val="Grid Table 4 - Accent 2"/>
    <w:basedOn w:val="109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996">
    <w:name w:val="Grid Table 4 - Accent 3"/>
    <w:basedOn w:val="109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997">
    <w:name w:val="Grid Table 4 - Accent 4"/>
    <w:basedOn w:val="109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998">
    <w:name w:val="Grid Table 4 - Accent 5"/>
    <w:basedOn w:val="109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999">
    <w:name w:val="Grid Table 4 - Accent 6"/>
    <w:basedOn w:val="109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1000">
    <w:name w:val="Grid Table 5 Dark- Accent 1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1001">
    <w:name w:val="Grid Table 5 Dark - Accent 2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1002">
    <w:name w:val="Grid Table 5 Dark - Accent 3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1003">
    <w:name w:val="Grid Table 5 Dark- Accent 4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1004">
    <w:name w:val="Grid Table 5 Dark - Accent 5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1005">
    <w:name w:val="Grid Table 5 Dark - Accent 6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1006">
    <w:name w:val="Grid Table 6 Colorful - Accent 1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4678F" w:themeColor="accent1" w:themeTint="80" w:themeShade="95"/>
      </w:rPr>
    </w:tblStylePr>
    <w:tblStylePr w:type="firstRow">
      <w:rPr>
        <w:b/>
        <w:color w:val="34678F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4678F" w:themeColor="accent1" w:themeTint="80" w:themeShade="95"/>
      </w:rPr>
    </w:tblStylePr>
    <w:tblStylePr w:type="lastRow">
      <w:rPr>
        <w:b/>
        <w:color w:val="34678F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007">
    <w:name w:val="Grid Table 6 Colorful - Accent 2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0074BD" w:themeColor="accent2" w:themeTint="97" w:themeShade="95"/>
      </w:rPr>
    </w:tblStylePr>
    <w:tblStylePr w:type="firstRow">
      <w:rPr>
        <w:b/>
        <w:color w:val="0074BD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0074BD" w:themeColor="accent2" w:themeTint="97" w:themeShade="95"/>
      </w:rPr>
    </w:tblStylePr>
    <w:tblStylePr w:type="lastRow">
      <w:rPr>
        <w:b/>
        <w:color w:val="0074BD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008">
    <w:name w:val="Grid Table 6 Colorful - Accent 3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07102E" w:themeColor="accent3" w:themeTint="FE" w:themeShade="95"/>
      </w:rPr>
    </w:tblStylePr>
    <w:tblStylePr w:type="firstRow">
      <w:rPr>
        <w:b/>
        <w:color w:val="07102E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07102E" w:themeColor="accent3" w:themeTint="FE" w:themeShade="95"/>
      </w:rPr>
    </w:tblStylePr>
    <w:tblStylePr w:type="lastRow">
      <w:rPr>
        <w:b/>
        <w:color w:val="07102E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009">
    <w:name w:val="Grid Table 6 Colorful - Accent 4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5F5F5F" w:themeColor="accent4" w:themeTint="9A" w:themeShade="95"/>
      </w:rPr>
    </w:tblStylePr>
    <w:tblStylePr w:type="firstRow">
      <w:rPr>
        <w:b/>
        <w:color w:val="5F5F5F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5F5F5F" w:themeColor="accent4" w:themeTint="9A" w:themeShade="95"/>
      </w:rPr>
    </w:tblStylePr>
    <w:tblStylePr w:type="lastRow">
      <w:rPr>
        <w:b/>
        <w:color w:val="5F5F5F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010">
    <w:name w:val="Grid Table 6 Colorful - Accent 5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34560" w:themeColor="accent5" w:themeShade="95"/>
      </w:rPr>
    </w:tblStylePr>
    <w:tblStylePr w:type="firstRow">
      <w:rPr>
        <w:b/>
        <w:color w:val="234560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34560" w:themeColor="accent5" w:themeShade="95"/>
      </w:rPr>
    </w:tblStylePr>
    <w:tblStylePr w:type="lastRow">
      <w:rPr>
        <w:b/>
        <w:color w:val="234560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11">
    <w:name w:val="Grid Table 6 Colorful - Accent 6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34560" w:themeColor="accent5" w:themeShade="95"/>
      </w:rPr>
    </w:tblStylePr>
    <w:tblStylePr w:type="firstRow">
      <w:rPr>
        <w:b/>
        <w:color w:val="234560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34560" w:themeColor="accent5" w:themeShade="95"/>
      </w:rPr>
    </w:tblStylePr>
    <w:tblStylePr w:type="lastRow">
      <w:rPr>
        <w:b/>
        <w:color w:val="234560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12">
    <w:name w:val="Grid Table 7 Colorful - Accent 1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4678F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4678F" w:themeColor="accent1" w:themeTint="80" w:themeShade="95"/>
        <w:sz w:val="22"/>
      </w:rPr>
    </w:tblStylePr>
    <w:tblStylePr w:type="firstCol">
      <w:rPr>
        <w:rFonts w:ascii="Arial" w:hAnsi="Arial"/>
        <w:i/>
        <w:color w:val="34678F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4678F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4678F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4678F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1013">
    <w:name w:val="Grid Table 7 Colorful - Accent 2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0074BD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0074BD" w:themeColor="accent2" w:themeTint="97" w:themeShade="95"/>
        <w:sz w:val="22"/>
      </w:rPr>
    </w:tblStylePr>
    <w:tblStylePr w:type="firstCol">
      <w:rPr>
        <w:rFonts w:ascii="Arial" w:hAnsi="Arial"/>
        <w:i/>
        <w:color w:val="0074BD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0074BD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0074BD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0074BD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1014">
    <w:name w:val="Grid Table 7 Colorful - Accent 3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07102E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07102E" w:themeColor="accent3" w:themeTint="FE" w:themeShade="95"/>
        <w:sz w:val="22"/>
      </w:rPr>
    </w:tblStylePr>
    <w:tblStylePr w:type="firstCol">
      <w:rPr>
        <w:rFonts w:ascii="Arial" w:hAnsi="Arial"/>
        <w:i/>
        <w:color w:val="07102E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07102E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07102E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07102E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1015">
    <w:name w:val="Grid Table 7 Colorful - Accent 4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5F5F5F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5F5F5F" w:themeColor="accent4" w:themeTint="9A" w:themeShade="95"/>
        <w:sz w:val="22"/>
      </w:rPr>
    </w:tblStylePr>
    <w:tblStylePr w:type="firstCol">
      <w:rPr>
        <w:rFonts w:ascii="Arial" w:hAnsi="Arial"/>
        <w:i/>
        <w:color w:val="5F5F5F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5F5F5F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5F5F5F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F5F5F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1016">
    <w:name w:val="Grid Table 7 Colorful - Accent 5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3456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34560" w:themeColor="accent5" w:themeShade="95"/>
        <w:sz w:val="22"/>
      </w:rPr>
    </w:tblStylePr>
    <w:tblStylePr w:type="firstCol">
      <w:rPr>
        <w:rFonts w:ascii="Arial" w:hAnsi="Arial"/>
        <w:i/>
        <w:color w:val="234560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34560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34560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34560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1017">
    <w:name w:val="Grid Table 7 Colorful - Accent 6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11296E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11296E" w:themeColor="accent6" w:themeShade="95"/>
        <w:sz w:val="22"/>
      </w:rPr>
    </w:tblStylePr>
    <w:tblStylePr w:type="firstCol">
      <w:rPr>
        <w:rFonts w:ascii="Arial" w:hAnsi="Arial"/>
        <w:i/>
        <w:color w:val="11296E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11296E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11296E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11296E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1018">
    <w:name w:val="List Table 1 Light - Accent 1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19">
    <w:name w:val="List Table 1 Light - Accent 2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20">
    <w:name w:val="List Table 1 Light - Accent 3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21">
    <w:name w:val="List Table 1 Light - Accent 4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22">
    <w:name w:val="List Table 1 Light - Accent 5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23">
    <w:name w:val="List Table 1 Light - Accent 6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24">
    <w:name w:val="List Table 2 - Accent 1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025">
    <w:name w:val="List Table 2 - Accent 2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026">
    <w:name w:val="List Table 2 - Accent 3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027">
    <w:name w:val="List Table 2 - Accent 4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028">
    <w:name w:val="List Table 2 - Accent 5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029">
    <w:name w:val="List Table 2 - Accent 6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030">
    <w:name w:val="List Table 3 - Accent 1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1">
    <w:name w:val="List Table 3 - Accent 2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2">
    <w:name w:val="List Table 3 - Accent 3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3">
    <w:name w:val="List Table 3 - Accent 4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4">
    <w:name w:val="List Table 3 - Accent 5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5">
    <w:name w:val="List Table 3 - Accent 6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6">
    <w:name w:val="List Table 4 - Accent 1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7">
    <w:name w:val="List Table 4 - Accent 2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8">
    <w:name w:val="List Table 4 - Accent 3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9">
    <w:name w:val="List Table 4 - Accent 4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0">
    <w:name w:val="List Table 4 - Accent 5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1">
    <w:name w:val="List Table 4 - Accent 6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2">
    <w:name w:val="List Table 5 Dark - Accent 1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43">
    <w:name w:val="List Table 5 Dark - Accent 2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44">
    <w:name w:val="List Table 5 Dark - Accent 3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45">
    <w:name w:val="List Table 5 Dark - Accent 4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46">
    <w:name w:val="List Table 5 Dark - Accent 5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47">
    <w:name w:val="List Table 5 Dark - Accent 6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48">
    <w:name w:val="List Table 6 Colorful - Accent 1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193146" w:themeColor="accent1" w:themeShade="95"/>
      </w:rPr>
    </w:tblStylePr>
    <w:tblStylePr w:type="firstRow">
      <w:rPr>
        <w:b/>
        <w:color w:val="193146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193146" w:themeColor="accent1" w:themeShade="95"/>
      </w:rPr>
    </w:tblStylePr>
    <w:tblStylePr w:type="lastRow">
      <w:rPr>
        <w:b/>
        <w:color w:val="193146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049">
    <w:name w:val="List Table 6 Colorful - Accent 2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0074BD" w:themeColor="accent2" w:themeTint="97" w:themeShade="95"/>
      </w:rPr>
    </w:tblStylePr>
    <w:tblStylePr w:type="firstRow">
      <w:rPr>
        <w:b/>
        <w:color w:val="0074BD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0074BD" w:themeColor="accent2" w:themeTint="97" w:themeShade="95"/>
      </w:rPr>
    </w:tblStylePr>
    <w:tblStylePr w:type="lastRow">
      <w:rPr>
        <w:b/>
        <w:color w:val="0074BD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050">
    <w:name w:val="List Table 6 Colorful - Accent 3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152F82" w:themeColor="accent3" w:themeTint="98" w:themeShade="95"/>
      </w:rPr>
    </w:tblStylePr>
    <w:tblStylePr w:type="firstRow">
      <w:rPr>
        <w:b/>
        <w:color w:val="152F82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152F82" w:themeColor="accent3" w:themeTint="98" w:themeShade="95"/>
      </w:rPr>
    </w:tblStylePr>
    <w:tblStylePr w:type="lastRow">
      <w:rPr>
        <w:b/>
        <w:color w:val="152F82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051">
    <w:name w:val="List Table 6 Colorful - Accent 4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5F5F5F" w:themeColor="accent4" w:themeTint="9A" w:themeShade="95"/>
      </w:rPr>
    </w:tblStylePr>
    <w:tblStylePr w:type="firstRow">
      <w:rPr>
        <w:b/>
        <w:color w:val="5F5F5F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5F5F5F" w:themeColor="accent4" w:themeTint="9A" w:themeShade="95"/>
      </w:rPr>
    </w:tblStylePr>
    <w:tblStylePr w:type="lastRow">
      <w:rPr>
        <w:b/>
        <w:color w:val="5F5F5F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052">
    <w:name w:val="List Table 6 Colorful - Accent 5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46A8F" w:themeColor="accent5" w:themeTint="9A" w:themeShade="95"/>
      </w:rPr>
    </w:tblStylePr>
    <w:tblStylePr w:type="firstRow">
      <w:rPr>
        <w:b/>
        <w:color w:val="346A8F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46A8F" w:themeColor="accent5" w:themeTint="9A" w:themeShade="95"/>
      </w:rPr>
    </w:tblStylePr>
    <w:tblStylePr w:type="lastRow">
      <w:rPr>
        <w:b/>
        <w:color w:val="346A8F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053">
    <w:name w:val="List Table 6 Colorful - Accent 6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1C40A7" w:themeColor="accent6" w:themeTint="98" w:themeShade="95"/>
      </w:rPr>
    </w:tblStylePr>
    <w:tblStylePr w:type="firstRow">
      <w:rPr>
        <w:b/>
        <w:color w:val="1C40A7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1C40A7" w:themeColor="accent6" w:themeTint="98" w:themeShade="95"/>
      </w:rPr>
    </w:tblStylePr>
    <w:tblStylePr w:type="lastRow">
      <w:rPr>
        <w:b/>
        <w:color w:val="1C40A7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054">
    <w:name w:val="List Table 7 Colorful - Accent 1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193146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193146" w:themeColor="accent1" w:themeShade="95"/>
        <w:sz w:val="22"/>
      </w:rPr>
    </w:tblStylePr>
    <w:tblStylePr w:type="firstCol">
      <w:rPr>
        <w:rFonts w:ascii="Arial" w:hAnsi="Arial"/>
        <w:i/>
        <w:color w:val="193146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193146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193146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193146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193146" w:themeColor="accent1" w:themeShade="95"/>
        <w:sz w:val="22"/>
      </w:rPr>
    </w:tblStylePr>
  </w:style>
  <w:style w:type="table" w:styleId="1055">
    <w:name w:val="List Table 7 Colorful - Accent 2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0074BD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0074BD" w:themeColor="accent2" w:themeTint="97" w:themeShade="95"/>
        <w:sz w:val="22"/>
      </w:rPr>
    </w:tblStylePr>
    <w:tblStylePr w:type="firstCol">
      <w:rPr>
        <w:rFonts w:ascii="Arial" w:hAnsi="Arial"/>
        <w:i/>
        <w:color w:val="0074BD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0074BD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0074BD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0074BD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0074BD" w:themeColor="accent2" w:themeTint="97" w:themeShade="95"/>
        <w:sz w:val="22"/>
      </w:rPr>
    </w:tblStylePr>
  </w:style>
  <w:style w:type="table" w:styleId="1056">
    <w:name w:val="List Table 7 Colorful - Accent 3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152F82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152F82" w:themeColor="accent3" w:themeTint="98" w:themeShade="95"/>
        <w:sz w:val="22"/>
      </w:rPr>
    </w:tblStylePr>
    <w:tblStylePr w:type="firstCol">
      <w:rPr>
        <w:rFonts w:ascii="Arial" w:hAnsi="Arial"/>
        <w:i/>
        <w:color w:val="152F82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152F82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152F82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152F82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152F82" w:themeColor="accent3" w:themeTint="98" w:themeShade="95"/>
        <w:sz w:val="22"/>
      </w:rPr>
    </w:tblStylePr>
  </w:style>
  <w:style w:type="table" w:styleId="1057">
    <w:name w:val="List Table 7 Colorful - Accent 4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5F5F5F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5F5F5F" w:themeColor="accent4" w:themeTint="9A" w:themeShade="95"/>
        <w:sz w:val="22"/>
      </w:rPr>
    </w:tblStylePr>
    <w:tblStylePr w:type="firstCol">
      <w:rPr>
        <w:rFonts w:ascii="Arial" w:hAnsi="Arial"/>
        <w:i/>
        <w:color w:val="5F5F5F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5F5F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5F5F5F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5F5F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5F5F" w:themeColor="accent4" w:themeTint="9A" w:themeShade="95"/>
        <w:sz w:val="22"/>
      </w:rPr>
    </w:tblStylePr>
  </w:style>
  <w:style w:type="table" w:styleId="1058">
    <w:name w:val="List Table 7 Colorful - Accent 5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46A8F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46A8F" w:themeColor="accent5" w:themeTint="9A" w:themeShade="95"/>
        <w:sz w:val="22"/>
      </w:rPr>
    </w:tblStylePr>
    <w:tblStylePr w:type="firstCol">
      <w:rPr>
        <w:rFonts w:ascii="Arial" w:hAnsi="Arial"/>
        <w:i/>
        <w:color w:val="346A8F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46A8F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46A8F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46A8F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46A8F" w:themeColor="accent5" w:themeTint="9A" w:themeShade="95"/>
        <w:sz w:val="22"/>
      </w:rPr>
    </w:tblStylePr>
  </w:style>
  <w:style w:type="table" w:styleId="1059">
    <w:name w:val="List Table 7 Colorful - Accent 6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1C40A7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1C40A7" w:themeColor="accent6" w:themeTint="98" w:themeShade="95"/>
        <w:sz w:val="22"/>
      </w:rPr>
    </w:tblStylePr>
    <w:tblStylePr w:type="firstCol">
      <w:rPr>
        <w:rFonts w:ascii="Arial" w:hAnsi="Arial"/>
        <w:i/>
        <w:color w:val="1C40A7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1C40A7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1C40A7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1C40A7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1C40A7" w:themeColor="accent6" w:themeTint="98" w:themeShade="95"/>
        <w:sz w:val="22"/>
      </w:rPr>
    </w:tblStylePr>
  </w:style>
  <w:style w:type="table" w:styleId="1060">
    <w:name w:val="Lined - Accent"/>
    <w:basedOn w:val="10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061">
    <w:name w:val="Lined - Accent 1"/>
    <w:basedOn w:val="10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062">
    <w:name w:val="Lined - Accent 2"/>
    <w:basedOn w:val="10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063">
    <w:name w:val="Lined - Accent 3"/>
    <w:basedOn w:val="10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064">
    <w:name w:val="Lined - Accent 4"/>
    <w:basedOn w:val="10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065">
    <w:name w:val="Lined - Accent 5"/>
    <w:basedOn w:val="10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066">
    <w:name w:val="Lined - Accent 6"/>
    <w:basedOn w:val="10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067">
    <w:name w:val="Bordered &amp; Lined - Accent"/>
    <w:basedOn w:val="10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068">
    <w:name w:val="Bordered &amp; Lined - Accent 1"/>
    <w:basedOn w:val="10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069">
    <w:name w:val="Bordered &amp; Lined - Accent 2"/>
    <w:basedOn w:val="10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070">
    <w:name w:val="Bordered &amp; Lined - Accent 3"/>
    <w:basedOn w:val="10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071">
    <w:name w:val="Bordered &amp; Lined - Accent 4"/>
    <w:basedOn w:val="10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072">
    <w:name w:val="Bordered &amp; Lined - Accent 5"/>
    <w:basedOn w:val="10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073">
    <w:name w:val="Bordered &amp; Lined - Accent 6"/>
    <w:basedOn w:val="109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074">
    <w:name w:val="Bordered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075">
    <w:name w:val="Bordered - Accent 1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076">
    <w:name w:val="Bordered - Accent 2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077">
    <w:name w:val="Bordered - Accent 3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078">
    <w:name w:val="Bordered - Accent 4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079">
    <w:name w:val="Bordered - Accent 5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080">
    <w:name w:val="Bordered - Accent 6"/>
    <w:basedOn w:val="109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081">
    <w:name w:val="Footnote Text Char"/>
    <w:link w:val="1154"/>
    <w:uiPriority w:val="99"/>
    <w:rPr>
      <w:sz w:val="18"/>
    </w:rPr>
  </w:style>
  <w:style w:type="character" w:styleId="1082">
    <w:name w:val="Endnote Text Char"/>
    <w:link w:val="1146"/>
    <w:uiPriority w:val="99"/>
    <w:rPr>
      <w:sz w:val="20"/>
    </w:rPr>
  </w:style>
  <w:style w:type="paragraph" w:styleId="1083" w:default="1">
    <w:name w:val="Normal"/>
    <w:qFormat/>
    <w:rPr>
      <w:rFonts w:ascii="Calibri" w:hAnsi="Calibri" w:cs="Calibri"/>
    </w:rPr>
  </w:style>
  <w:style w:type="paragraph" w:styleId="1084">
    <w:name w:val="Heading 1"/>
    <w:basedOn w:val="1083"/>
    <w:qFormat/>
    <w:uiPriority w:val="9"/>
    <w:rPr>
      <w:rFonts w:ascii="Corbel" w:hAnsi="Corbel" w:cs="Arial"/>
      <w:b/>
      <w:bCs/>
      <w:sz w:val="32"/>
      <w:szCs w:val="32"/>
    </w:rPr>
    <w:pPr>
      <w:contextualSpacing w:val="true"/>
      <w:jc w:val="center"/>
      <w:keepNext/>
      <w:spacing w:lineRule="auto" w:line="240" w:after="240" w:before="0"/>
      <w:outlineLvl w:val="0"/>
    </w:pPr>
  </w:style>
  <w:style w:type="paragraph" w:styleId="1085">
    <w:name w:val="Heading 2"/>
    <w:basedOn w:val="1083"/>
    <w:qFormat/>
    <w:uiPriority w:val="9"/>
    <w:semiHidden/>
    <w:unhideWhenUsed/>
    <w:rPr>
      <w:rFonts w:ascii="Arial" w:hAnsi="Arial" w:cs="Arial"/>
      <w:b/>
      <w:bCs/>
      <w:iCs/>
      <w:sz w:val="28"/>
      <w:szCs w:val="28"/>
    </w:rPr>
    <w:pPr>
      <w:contextualSpacing w:val="true"/>
      <w:keepNext/>
      <w:spacing w:after="60" w:before="240"/>
      <w:outlineLvl w:val="1"/>
    </w:pPr>
  </w:style>
  <w:style w:type="paragraph" w:styleId="1086">
    <w:name w:val="Heading 3"/>
    <w:basedOn w:val="1083"/>
    <w:qFormat/>
    <w:uiPriority w:val="9"/>
    <w:semiHidden/>
    <w:unhideWhenUsed/>
    <w:rPr>
      <w:rFonts w:ascii="Arial" w:hAnsi="Arial" w:cs="Arial"/>
      <w:b/>
      <w:bCs/>
      <w:sz w:val="26"/>
      <w:szCs w:val="26"/>
    </w:rPr>
    <w:pPr>
      <w:contextualSpacing w:val="true"/>
      <w:keepNext/>
      <w:spacing w:after="60" w:before="240"/>
      <w:outlineLvl w:val="2"/>
    </w:pPr>
  </w:style>
  <w:style w:type="paragraph" w:styleId="1087">
    <w:name w:val="Heading 4"/>
    <w:basedOn w:val="1083"/>
    <w:link w:val="1102"/>
    <w:qFormat/>
    <w:uiPriority w:val="9"/>
    <w:semiHidden/>
    <w:unhideWhenUsed/>
    <w:rPr>
      <w:rFonts w:ascii="Arial" w:hAnsi="Arial" w:cs="Arial" w:eastAsia="Corbel"/>
      <w:i/>
      <w:iCs/>
      <w:color w:val="21405B" w:themeColor="accent1" w:themeShade="BF"/>
    </w:rPr>
    <w:pPr>
      <w:contextualSpacing w:val="true"/>
      <w:keepLines/>
      <w:keepNext/>
      <w:spacing w:after="0"/>
      <w:outlineLvl w:val="3"/>
    </w:pPr>
  </w:style>
  <w:style w:type="paragraph" w:styleId="1088">
    <w:name w:val="Heading 5"/>
    <w:basedOn w:val="1083"/>
    <w:link w:val="1104"/>
    <w:qFormat/>
    <w:uiPriority w:val="9"/>
    <w:semiHidden/>
    <w:unhideWhenUsed/>
    <w:rPr>
      <w:rFonts w:ascii="Arial" w:hAnsi="Arial" w:cs="Arial" w:eastAsia="Corbel"/>
      <w:color w:val="21405B" w:themeColor="accent1" w:themeShade="BF"/>
    </w:rPr>
    <w:pPr>
      <w:contextualSpacing w:val="true"/>
      <w:keepLines/>
      <w:keepNext/>
      <w:spacing w:after="0"/>
      <w:outlineLvl w:val="4"/>
    </w:pPr>
  </w:style>
  <w:style w:type="paragraph" w:styleId="1089">
    <w:name w:val="Heading 6"/>
    <w:basedOn w:val="1083"/>
    <w:link w:val="1105"/>
    <w:qFormat/>
    <w:uiPriority w:val="9"/>
    <w:semiHidden/>
    <w:unhideWhenUsed/>
    <w:rPr>
      <w:rFonts w:ascii="Arial" w:hAnsi="Arial" w:cs="Arial" w:eastAsia="Corbel"/>
      <w:color w:val="162A3C" w:themeColor="accent1" w:themeShade="7F"/>
    </w:rPr>
    <w:pPr>
      <w:contextualSpacing w:val="true"/>
      <w:keepLines/>
      <w:keepNext/>
      <w:spacing w:after="0"/>
      <w:outlineLvl w:val="5"/>
    </w:pPr>
  </w:style>
  <w:style w:type="paragraph" w:styleId="1090">
    <w:name w:val="Heading 7"/>
    <w:basedOn w:val="1083"/>
    <w:link w:val="1106"/>
    <w:qFormat/>
    <w:uiPriority w:val="9"/>
    <w:semiHidden/>
    <w:unhideWhenUsed/>
    <w:rPr>
      <w:rFonts w:ascii="Arial" w:hAnsi="Arial" w:cs="Arial" w:eastAsia="Corbel"/>
      <w:i/>
      <w:iCs/>
      <w:color w:val="162A3C" w:themeColor="accent1" w:themeShade="7F"/>
    </w:rPr>
    <w:pPr>
      <w:contextualSpacing w:val="true"/>
      <w:keepLines/>
      <w:keepNext/>
      <w:spacing w:after="0"/>
      <w:outlineLvl w:val="6"/>
    </w:pPr>
  </w:style>
  <w:style w:type="paragraph" w:styleId="1091">
    <w:name w:val="Heading 8"/>
    <w:basedOn w:val="1083"/>
    <w:link w:val="1107"/>
    <w:qFormat/>
    <w:uiPriority w:val="9"/>
    <w:semiHidden/>
    <w:unhideWhenUsed/>
    <w:rPr>
      <w:rFonts w:ascii="Arial" w:hAnsi="Arial" w:cs="Arial" w:eastAsia="Corbel"/>
      <w:color w:val="272727" w:themeColor="text1" w:themeTint="D8"/>
      <w:sz w:val="22"/>
      <w:szCs w:val="21"/>
    </w:rPr>
    <w:pPr>
      <w:contextualSpacing w:val="true"/>
      <w:keepLines/>
      <w:keepNext/>
      <w:spacing w:after="0"/>
      <w:outlineLvl w:val="7"/>
    </w:pPr>
  </w:style>
  <w:style w:type="paragraph" w:styleId="1092">
    <w:name w:val="Heading 9"/>
    <w:basedOn w:val="1083"/>
    <w:link w:val="1108"/>
    <w:qFormat/>
    <w:uiPriority w:val="9"/>
    <w:semiHidden/>
    <w:unhideWhenUsed/>
    <w:rPr>
      <w:rFonts w:ascii="Arial" w:hAnsi="Arial" w:cs="Arial" w:eastAsia="Corbel"/>
      <w:i/>
      <w:iCs/>
      <w:color w:val="272727" w:themeColor="text1" w:themeTint="D8"/>
      <w:sz w:val="22"/>
      <w:szCs w:val="21"/>
    </w:rPr>
    <w:pPr>
      <w:contextualSpacing w:val="true"/>
      <w:keepLines/>
      <w:keepNext/>
      <w:spacing w:after="0"/>
      <w:outlineLvl w:val="8"/>
    </w:pPr>
  </w:style>
  <w:style w:type="character" w:styleId="1093" w:default="1">
    <w:name w:val="Default Paragraph Font"/>
    <w:uiPriority w:val="1"/>
    <w:semiHidden/>
    <w:unhideWhenUsed/>
  </w:style>
  <w:style w:type="table" w:styleId="109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95" w:default="1">
    <w:name w:val="No List"/>
    <w:uiPriority w:val="99"/>
    <w:semiHidden/>
    <w:unhideWhenUsed/>
  </w:style>
  <w:style w:type="paragraph" w:styleId="1096">
    <w:name w:val="List Number"/>
    <w:basedOn w:val="1083"/>
    <w:qFormat/>
    <w:uiPriority w:val="99"/>
    <w:pPr>
      <w:numPr>
        <w:numId w:val="40"/>
      </w:numPr>
      <w:spacing w:after="200" w:before="0"/>
    </w:pPr>
  </w:style>
  <w:style w:type="character" w:styleId="1097">
    <w:name w:val="Placeholder Text"/>
    <w:basedOn w:val="1093"/>
    <w:uiPriority w:val="99"/>
    <w:semiHidden/>
    <w:rPr>
      <w:rFonts w:ascii="Times New Roman" w:hAnsi="Times New Roman" w:cs="Times New Roman"/>
      <w:color w:val="595959" w:themeColor="text1" w:themeTint="A6"/>
    </w:rPr>
  </w:style>
  <w:style w:type="table" w:styleId="1098" w:customStyle="1">
    <w:name w:val="Besprechungsprotokoll-Tabelle"/>
    <w:basedOn w:val="1094"/>
    <w:uiPriority w:val="99"/>
    <w:pPr>
      <w:spacing w:lineRule="auto" w:line="240"/>
    </w:pPr>
    <w:tblPr>
      <w:tblCellMar>
        <w:left w:w="0" w:type="dxa"/>
        <w:right w:w="0" w:type="dxa"/>
      </w:tblCellMar>
    </w:tblPr>
    <w:tblStylePr w:type="firstRow">
      <w:rPr>
        <w:rFonts w:ascii="Calibri" w:hAnsi="Calibri"/>
        <w:b/>
        <w:color w:val="2C567A" w:themeColor="accent1"/>
      </w:rPr>
      <w:pPr>
        <w:jc w:val="center"/>
      </w:pPr>
      <w:tcPr>
        <w:tcBorders>
          <w:left w:val="none" w:color="000000" w:sz="4" w:space="0"/>
          <w:top w:val="single" w:color="2C567A" w:sz="18" w:space="0" w:themeColor="accen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paragraph" w:styleId="1099">
    <w:name w:val="Balloon Text"/>
    <w:basedOn w:val="1083"/>
    <w:link w:val="1100"/>
    <w:uiPriority w:val="99"/>
    <w:semiHidden/>
    <w:unhideWhenUsed/>
    <w:rPr>
      <w:rFonts w:ascii="Tahoma" w:hAnsi="Tahoma" w:cs="Tahoma"/>
      <w:sz w:val="22"/>
      <w:szCs w:val="16"/>
    </w:rPr>
    <w:pPr>
      <w:spacing w:lineRule="auto" w:line="240" w:after="0"/>
    </w:pPr>
  </w:style>
  <w:style w:type="character" w:styleId="1100" w:customStyle="1">
    <w:name w:val="Sprechblasentext Zchn"/>
    <w:basedOn w:val="1093"/>
    <w:link w:val="1099"/>
    <w:uiPriority w:val="99"/>
    <w:semiHidden/>
    <w:rPr>
      <w:rFonts w:ascii="Tahoma" w:hAnsi="Tahoma" w:cs="Tahoma"/>
      <w:sz w:val="22"/>
      <w:szCs w:val="16"/>
    </w:rPr>
  </w:style>
  <w:style w:type="paragraph" w:styleId="1101">
    <w:name w:val="List Bullet"/>
    <w:basedOn w:val="1083"/>
    <w:uiPriority w:val="13"/>
    <w:semiHidden/>
    <w:rPr>
      <w:b/>
    </w:rPr>
    <w:pPr>
      <w:numPr>
        <w:numId w:val="6"/>
      </w:numPr>
      <w:contextualSpacing w:val="true"/>
    </w:pPr>
  </w:style>
  <w:style w:type="character" w:styleId="1102" w:customStyle="1">
    <w:name w:val="Überschrift 4 Zchn"/>
    <w:basedOn w:val="1093"/>
    <w:link w:val="1087"/>
    <w:uiPriority w:val="9"/>
    <w:semiHidden/>
    <w:rPr>
      <w:rFonts w:ascii="Arial" w:hAnsi="Arial" w:cs="Arial" w:eastAsia="Corbel"/>
      <w:i/>
      <w:iCs/>
      <w:color w:val="21405B" w:themeColor="accent1" w:themeShade="BF"/>
    </w:rPr>
  </w:style>
  <w:style w:type="character" w:styleId="1103">
    <w:name w:val="Emphasis"/>
    <w:basedOn w:val="1093"/>
    <w:uiPriority w:val="15"/>
    <w:semiHidden/>
    <w:rPr>
      <w:rFonts w:ascii="Times New Roman" w:hAnsi="Times New Roman" w:cs="Times New Roman"/>
      <w:b w:val="false"/>
      <w:i w:val="false"/>
      <w:iCs/>
      <w:color w:val="595959" w:themeColor="text1" w:themeTint="A6"/>
    </w:rPr>
  </w:style>
  <w:style w:type="character" w:styleId="1104" w:customStyle="1">
    <w:name w:val="Überschrift 5 Zchn"/>
    <w:basedOn w:val="1093"/>
    <w:link w:val="1088"/>
    <w:uiPriority w:val="9"/>
    <w:semiHidden/>
    <w:rPr>
      <w:rFonts w:ascii="Arial" w:hAnsi="Arial" w:cs="Arial" w:eastAsia="Corbel"/>
      <w:color w:val="21405B" w:themeColor="accent1" w:themeShade="BF"/>
    </w:rPr>
  </w:style>
  <w:style w:type="character" w:styleId="1105" w:customStyle="1">
    <w:name w:val="Überschrift 6 Zchn"/>
    <w:basedOn w:val="1093"/>
    <w:link w:val="1089"/>
    <w:uiPriority w:val="9"/>
    <w:semiHidden/>
    <w:rPr>
      <w:rFonts w:ascii="Arial" w:hAnsi="Arial" w:cs="Arial" w:eastAsia="Corbel"/>
      <w:color w:val="162A3C" w:themeColor="accent1" w:themeShade="7F"/>
    </w:rPr>
  </w:style>
  <w:style w:type="character" w:styleId="1106" w:customStyle="1">
    <w:name w:val="Überschrift 7 Zchn"/>
    <w:basedOn w:val="1093"/>
    <w:link w:val="1090"/>
    <w:uiPriority w:val="9"/>
    <w:semiHidden/>
    <w:rPr>
      <w:rFonts w:ascii="Arial" w:hAnsi="Arial" w:cs="Arial" w:eastAsia="Corbel"/>
      <w:i/>
      <w:iCs/>
      <w:color w:val="162A3C" w:themeColor="accent1" w:themeShade="7F"/>
    </w:rPr>
  </w:style>
  <w:style w:type="character" w:styleId="1107" w:customStyle="1">
    <w:name w:val="Überschrift 8 Zchn"/>
    <w:basedOn w:val="1093"/>
    <w:link w:val="1091"/>
    <w:uiPriority w:val="9"/>
    <w:semiHidden/>
    <w:rPr>
      <w:rFonts w:ascii="Arial" w:hAnsi="Arial" w:cs="Arial" w:eastAsia="Corbel"/>
      <w:color w:val="272727" w:themeColor="text1" w:themeTint="D8"/>
      <w:sz w:val="22"/>
      <w:szCs w:val="21"/>
    </w:rPr>
  </w:style>
  <w:style w:type="character" w:styleId="1108" w:customStyle="1">
    <w:name w:val="Überschrift 9 Zchn"/>
    <w:basedOn w:val="1093"/>
    <w:link w:val="1092"/>
    <w:uiPriority w:val="9"/>
    <w:semiHidden/>
    <w:rPr>
      <w:rFonts w:ascii="Arial" w:hAnsi="Arial" w:cs="Arial" w:eastAsia="Corbel"/>
      <w:i/>
      <w:iCs/>
      <w:color w:val="272727" w:themeColor="text1" w:themeTint="D8"/>
      <w:sz w:val="22"/>
      <w:szCs w:val="21"/>
    </w:rPr>
  </w:style>
  <w:style w:type="paragraph" w:styleId="1109">
    <w:name w:val="Title"/>
    <w:basedOn w:val="1083"/>
    <w:link w:val="1110"/>
    <w:qFormat/>
    <w:uiPriority w:val="10"/>
    <w:semiHidden/>
    <w:unhideWhenUsed/>
    <w:rPr>
      <w:rFonts w:ascii="Arial" w:hAnsi="Arial" w:cs="Arial" w:eastAsia="Corbel"/>
      <w:spacing w:val="-10"/>
      <w:sz w:val="56"/>
      <w:szCs w:val="56"/>
    </w:rPr>
    <w:pPr>
      <w:contextualSpacing w:val="true"/>
      <w:spacing w:lineRule="auto" w:line="240" w:after="0"/>
    </w:pPr>
  </w:style>
  <w:style w:type="character" w:styleId="1110" w:customStyle="1">
    <w:name w:val="Titel Zchn"/>
    <w:basedOn w:val="1093"/>
    <w:link w:val="1109"/>
    <w:uiPriority w:val="10"/>
    <w:semiHidden/>
    <w:rPr>
      <w:rFonts w:ascii="Arial" w:hAnsi="Arial" w:cs="Arial" w:eastAsia="Corbel"/>
      <w:spacing w:val="-10"/>
      <w:sz w:val="56"/>
      <w:szCs w:val="56"/>
    </w:rPr>
  </w:style>
  <w:style w:type="paragraph" w:styleId="1111">
    <w:name w:val="Subtitle"/>
    <w:basedOn w:val="1083"/>
    <w:link w:val="1112"/>
    <w:qFormat/>
    <w:uiPriority w:val="11"/>
    <w:semiHidden/>
    <w:unhideWhenUsed/>
    <w:rPr>
      <w:rFonts w:eastAsia="Calibri"/>
      <w:color w:val="5A5A5A" w:themeColor="text1" w:themeTint="A5"/>
      <w:spacing w:val="15"/>
      <w:sz w:val="22"/>
      <w:szCs w:val="22"/>
    </w:rPr>
    <w:pPr>
      <w:numPr>
        <w:ilvl w:val="1"/>
      </w:numPr>
      <w:contextualSpacing w:val="true"/>
      <w:ind w:left="187"/>
      <w:spacing w:after="160"/>
    </w:pPr>
  </w:style>
  <w:style w:type="character" w:styleId="1112" w:customStyle="1">
    <w:name w:val="Untertitel Zchn"/>
    <w:basedOn w:val="1093"/>
    <w:link w:val="1111"/>
    <w:uiPriority w:val="11"/>
    <w:semiHidden/>
    <w:rPr>
      <w:rFonts w:ascii="Calibri" w:hAnsi="Calibri" w:cs="Calibri" w:eastAsia="Calibri"/>
      <w:color w:val="5A5A5A" w:themeColor="text1" w:themeTint="A5"/>
      <w:spacing w:val="15"/>
      <w:sz w:val="22"/>
      <w:szCs w:val="22"/>
    </w:rPr>
  </w:style>
  <w:style w:type="character" w:styleId="1113">
    <w:name w:val="Subtle Emphasis"/>
    <w:basedOn w:val="1093"/>
    <w:qFormat/>
    <w:uiPriority w:val="19"/>
    <w:semiHidden/>
    <w:unhideWhenUsed/>
    <w:rPr>
      <w:rFonts w:ascii="Times New Roman" w:hAnsi="Times New Roman" w:cs="Times New Roman"/>
      <w:i/>
      <w:iCs/>
      <w:color w:val="404040" w:themeColor="text1" w:themeTint="BF"/>
    </w:rPr>
  </w:style>
  <w:style w:type="character" w:styleId="1114">
    <w:name w:val="Intense Emphasis"/>
    <w:basedOn w:val="1093"/>
    <w:qFormat/>
    <w:uiPriority w:val="21"/>
    <w:semiHidden/>
    <w:unhideWhenUsed/>
    <w:rPr>
      <w:rFonts w:ascii="Times New Roman" w:hAnsi="Times New Roman" w:cs="Times New Roman"/>
      <w:i/>
      <w:iCs/>
      <w:color w:val="21405B" w:themeColor="accent1" w:themeShade="BF"/>
    </w:rPr>
  </w:style>
  <w:style w:type="character" w:styleId="1115">
    <w:name w:val="Strong"/>
    <w:basedOn w:val="1093"/>
    <w:qFormat/>
    <w:uiPriority w:val="22"/>
    <w:rPr>
      <w:rFonts w:ascii="Calibri" w:hAnsi="Calibri" w:cs="Calibri"/>
      <w:b/>
      <w:bCs/>
    </w:rPr>
  </w:style>
  <w:style w:type="paragraph" w:styleId="1116">
    <w:name w:val="Quote"/>
    <w:basedOn w:val="1083"/>
    <w:link w:val="1117"/>
    <w:qFormat/>
    <w:uiPriority w:val="29"/>
    <w:semiHidden/>
    <w:unhideWhenUsed/>
    <w:rPr>
      <w:i/>
      <w:iCs/>
      <w:color w:val="404040" w:themeColor="text1" w:themeTint="BF"/>
    </w:rPr>
    <w:pPr>
      <w:jc w:val="center"/>
      <w:spacing w:after="160" w:before="200"/>
    </w:pPr>
  </w:style>
  <w:style w:type="character" w:styleId="1117" w:customStyle="1">
    <w:name w:val="Zitat Zchn"/>
    <w:basedOn w:val="1093"/>
    <w:link w:val="1116"/>
    <w:uiPriority w:val="29"/>
    <w:semiHidden/>
    <w:rPr>
      <w:rFonts w:ascii="Calibri" w:hAnsi="Calibri" w:cs="Calibri"/>
      <w:i/>
      <w:iCs/>
      <w:color w:val="404040" w:themeColor="text1" w:themeTint="BF"/>
    </w:rPr>
  </w:style>
  <w:style w:type="paragraph" w:styleId="1118">
    <w:name w:val="Intense Quote"/>
    <w:basedOn w:val="1083"/>
    <w:next w:val="1083"/>
    <w:link w:val="1119"/>
    <w:qFormat/>
    <w:uiPriority w:val="30"/>
    <w:semiHidden/>
    <w:unhideWhenUsed/>
    <w:rPr>
      <w:i/>
      <w:iCs/>
      <w:color w:val="21405B" w:themeColor="accent1" w:themeShade="BF"/>
    </w:rPr>
    <w:pPr>
      <w:jc w:val="center"/>
      <w:spacing w:after="360" w:before="360"/>
      <w:pBdr>
        <w:top w:val="single" w:color="2C567A" w:sz="4" w:space="10" w:themeColor="accent1"/>
        <w:bottom w:val="single" w:color="2C567A" w:sz="4" w:space="10" w:themeColor="accent1"/>
      </w:pBdr>
    </w:pPr>
  </w:style>
  <w:style w:type="character" w:styleId="1119" w:customStyle="1">
    <w:name w:val="Intensives Zitat Zchn"/>
    <w:basedOn w:val="1093"/>
    <w:link w:val="1118"/>
    <w:uiPriority w:val="30"/>
    <w:semiHidden/>
    <w:rPr>
      <w:rFonts w:ascii="Calibri" w:hAnsi="Calibri" w:cs="Calibri"/>
      <w:i/>
      <w:iCs/>
      <w:color w:val="21405B" w:themeColor="accent1" w:themeShade="BF"/>
    </w:rPr>
  </w:style>
  <w:style w:type="character" w:styleId="1120">
    <w:name w:val="Subtle Reference"/>
    <w:basedOn w:val="1093"/>
    <w:qFormat/>
    <w:uiPriority w:val="31"/>
    <w:semiHidden/>
    <w:unhideWhenUsed/>
    <w:rPr>
      <w:rFonts w:ascii="Times New Roman" w:hAnsi="Times New Roman" w:cs="Times New Roman"/>
      <w:caps w:val="false"/>
      <w:smallCaps/>
      <w:color w:val="5A5A5A" w:themeColor="text1" w:themeTint="A5"/>
    </w:rPr>
  </w:style>
  <w:style w:type="character" w:styleId="1121">
    <w:name w:val="Intense Reference"/>
    <w:basedOn w:val="1093"/>
    <w:qFormat/>
    <w:uiPriority w:val="32"/>
    <w:semiHidden/>
    <w:unhideWhenUsed/>
    <w:rPr>
      <w:rFonts w:ascii="Times New Roman" w:hAnsi="Times New Roman" w:cs="Times New Roman"/>
      <w:b/>
      <w:bCs/>
      <w:caps w:val="false"/>
      <w:smallCaps/>
      <w:color w:val="21405B" w:themeColor="accent1" w:themeShade="BF"/>
      <w:spacing w:val="0"/>
    </w:rPr>
  </w:style>
  <w:style w:type="character" w:styleId="1122">
    <w:name w:val="Book Title"/>
    <w:basedOn w:val="1093"/>
    <w:qFormat/>
    <w:uiPriority w:val="33"/>
    <w:semiHidden/>
    <w:unhideWhenUsed/>
    <w:rPr>
      <w:rFonts w:ascii="Times New Roman" w:hAnsi="Times New Roman" w:cs="Times New Roman"/>
      <w:b/>
      <w:bCs/>
      <w:i/>
      <w:iCs/>
      <w:spacing w:val="0"/>
    </w:rPr>
  </w:style>
  <w:style w:type="paragraph" w:styleId="1123">
    <w:name w:val="List Paragraph"/>
    <w:basedOn w:val="1083"/>
    <w:qFormat/>
    <w:uiPriority w:val="34"/>
    <w:semiHidden/>
    <w:unhideWhenUsed/>
    <w:pPr>
      <w:contextualSpacing w:val="true"/>
      <w:ind w:left="720"/>
    </w:pPr>
  </w:style>
  <w:style w:type="paragraph" w:styleId="1124">
    <w:name w:val="Caption"/>
    <w:basedOn w:val="1083"/>
    <w:next w:val="1083"/>
    <w:qFormat/>
    <w:uiPriority w:val="35"/>
    <w:semiHidden/>
    <w:unhideWhenUsed/>
    <w:rPr>
      <w:i/>
      <w:iCs/>
      <w:color w:val="44546A" w:themeColor="text2"/>
      <w:sz w:val="22"/>
      <w:szCs w:val="18"/>
    </w:rPr>
    <w:pPr>
      <w:spacing w:lineRule="auto" w:line="240"/>
    </w:pPr>
  </w:style>
  <w:style w:type="paragraph" w:styleId="1125">
    <w:name w:val="Bibliography"/>
    <w:basedOn w:val="1083"/>
    <w:next w:val="1083"/>
    <w:uiPriority w:val="37"/>
    <w:semiHidden/>
    <w:unhideWhenUsed/>
  </w:style>
  <w:style w:type="paragraph" w:styleId="1126">
    <w:name w:val="toc 1"/>
    <w:basedOn w:val="1083"/>
    <w:next w:val="1083"/>
    <w:uiPriority w:val="39"/>
    <w:semiHidden/>
    <w:unhideWhenUsed/>
    <w:pPr>
      <w:spacing w:after="100"/>
    </w:pPr>
  </w:style>
  <w:style w:type="paragraph" w:styleId="1127">
    <w:name w:val="toc 9"/>
    <w:basedOn w:val="1083"/>
    <w:next w:val="1083"/>
    <w:uiPriority w:val="39"/>
    <w:semiHidden/>
    <w:unhideWhenUsed/>
    <w:pPr>
      <w:ind w:left="1920"/>
      <w:spacing w:after="100"/>
    </w:pPr>
  </w:style>
  <w:style w:type="paragraph" w:styleId="1128">
    <w:name w:val="TOC Heading"/>
    <w:basedOn w:val="1084"/>
    <w:next w:val="1084"/>
    <w:qFormat/>
    <w:uiPriority w:val="39"/>
    <w:semiHidden/>
    <w:unhideWhenUsed/>
    <w:rPr>
      <w:rFonts w:eastAsia="Corbel"/>
      <w:bCs w:val="false"/>
    </w:rPr>
    <w:pPr>
      <w:framePr w:wrap="around" w:vAnchor="text" w:hAnchor="text" w:y="1"/>
    </w:pPr>
  </w:style>
  <w:style w:type="paragraph" w:styleId="1129">
    <w:name w:val="Block Text"/>
    <w:basedOn w:val="1083"/>
    <w:uiPriority w:val="99"/>
    <w:semiHidden/>
    <w:unhideWhenUsed/>
    <w:rPr>
      <w:rFonts w:eastAsia="Calibri"/>
      <w:i/>
      <w:iCs/>
      <w:color w:val="21405B" w:themeColor="accent1" w:themeShade="BF"/>
    </w:rPr>
    <w:pPr>
      <w:ind w:left="1152" w:right="1152"/>
      <w:pBdr>
        <w:left w:val="single" w:color="21405B" w:sz="2" w:space="10" w:themeColor="accent1" w:themeShade="BF"/>
        <w:top w:val="single" w:color="21405B" w:sz="2" w:space="10" w:themeColor="accent1" w:themeShade="BF"/>
        <w:right w:val="single" w:color="21405B" w:sz="2" w:space="10" w:themeColor="accent1" w:themeShade="BF"/>
        <w:bottom w:val="single" w:color="21405B" w:sz="2" w:space="10" w:themeColor="accent1" w:themeShade="BF"/>
      </w:pBdr>
    </w:pPr>
  </w:style>
  <w:style w:type="paragraph" w:styleId="1130">
    <w:name w:val="Body Text"/>
    <w:basedOn w:val="1083"/>
    <w:link w:val="1131"/>
    <w:uiPriority w:val="99"/>
    <w:semiHidden/>
    <w:unhideWhenUsed/>
  </w:style>
  <w:style w:type="character" w:styleId="1131" w:customStyle="1">
    <w:name w:val="Textkörper Zchn"/>
    <w:basedOn w:val="1093"/>
    <w:link w:val="1130"/>
    <w:uiPriority w:val="99"/>
    <w:semiHidden/>
    <w:rPr>
      <w:rFonts w:ascii="Calibri" w:hAnsi="Calibri" w:cs="Calibri"/>
    </w:rPr>
  </w:style>
  <w:style w:type="paragraph" w:styleId="1132">
    <w:name w:val="Body Text 2"/>
    <w:basedOn w:val="1083"/>
    <w:link w:val="1133"/>
    <w:uiPriority w:val="99"/>
    <w:semiHidden/>
    <w:unhideWhenUsed/>
    <w:pPr>
      <w:spacing w:lineRule="auto" w:line="480"/>
    </w:pPr>
  </w:style>
  <w:style w:type="character" w:styleId="1133" w:customStyle="1">
    <w:name w:val="Textkörper 2 Zchn"/>
    <w:basedOn w:val="1093"/>
    <w:link w:val="1132"/>
    <w:uiPriority w:val="99"/>
    <w:semiHidden/>
    <w:rPr>
      <w:rFonts w:ascii="Calibri" w:hAnsi="Calibri" w:cs="Calibri"/>
    </w:rPr>
  </w:style>
  <w:style w:type="paragraph" w:styleId="1134">
    <w:name w:val="Body Text 3"/>
    <w:basedOn w:val="1083"/>
    <w:link w:val="1135"/>
    <w:uiPriority w:val="99"/>
    <w:semiHidden/>
    <w:unhideWhenUsed/>
    <w:rPr>
      <w:sz w:val="22"/>
      <w:szCs w:val="16"/>
    </w:rPr>
  </w:style>
  <w:style w:type="character" w:styleId="1135" w:customStyle="1">
    <w:name w:val="Textkörper 3 Zchn"/>
    <w:basedOn w:val="1093"/>
    <w:link w:val="1134"/>
    <w:uiPriority w:val="99"/>
    <w:semiHidden/>
    <w:rPr>
      <w:rFonts w:ascii="Calibri" w:hAnsi="Calibri" w:cs="Calibri"/>
      <w:sz w:val="22"/>
      <w:szCs w:val="16"/>
    </w:rPr>
  </w:style>
  <w:style w:type="paragraph" w:styleId="1136">
    <w:name w:val="Body Text Indent 3"/>
    <w:basedOn w:val="1083"/>
    <w:link w:val="1137"/>
    <w:uiPriority w:val="99"/>
    <w:semiHidden/>
    <w:unhideWhenUsed/>
    <w:rPr>
      <w:sz w:val="22"/>
      <w:szCs w:val="16"/>
    </w:rPr>
    <w:pPr>
      <w:ind w:left="283"/>
    </w:pPr>
  </w:style>
  <w:style w:type="character" w:styleId="1137" w:customStyle="1">
    <w:name w:val="Textkörper-Einzug 3 Zchn"/>
    <w:basedOn w:val="1093"/>
    <w:link w:val="1136"/>
    <w:uiPriority w:val="99"/>
    <w:semiHidden/>
    <w:rPr>
      <w:rFonts w:ascii="Calibri" w:hAnsi="Calibri" w:cs="Calibri"/>
      <w:sz w:val="22"/>
      <w:szCs w:val="16"/>
    </w:rPr>
  </w:style>
  <w:style w:type="character" w:styleId="1138">
    <w:name w:val="annotation reference"/>
    <w:basedOn w:val="1093"/>
    <w:uiPriority w:val="99"/>
    <w:semiHidden/>
    <w:unhideWhenUsed/>
    <w:rPr>
      <w:rFonts w:ascii="Times New Roman" w:hAnsi="Times New Roman" w:cs="Times New Roman"/>
      <w:sz w:val="16"/>
      <w:szCs w:val="16"/>
    </w:rPr>
  </w:style>
  <w:style w:type="paragraph" w:styleId="1139">
    <w:name w:val="annotation text"/>
    <w:basedOn w:val="1083"/>
    <w:link w:val="1140"/>
    <w:uiPriority w:val="99"/>
    <w:semiHidden/>
    <w:unhideWhenUsed/>
    <w:rPr>
      <w:sz w:val="22"/>
      <w:szCs w:val="20"/>
    </w:rPr>
    <w:pPr>
      <w:spacing w:lineRule="auto" w:line="240"/>
    </w:pPr>
  </w:style>
  <w:style w:type="character" w:styleId="1140" w:customStyle="1">
    <w:name w:val="Kommentartext Zchn"/>
    <w:basedOn w:val="1093"/>
    <w:link w:val="1139"/>
    <w:uiPriority w:val="99"/>
    <w:semiHidden/>
    <w:rPr>
      <w:rFonts w:ascii="Calibri" w:hAnsi="Calibri" w:cs="Calibri"/>
      <w:sz w:val="22"/>
      <w:szCs w:val="20"/>
    </w:rPr>
  </w:style>
  <w:style w:type="paragraph" w:styleId="1141">
    <w:name w:val="annotation subject"/>
    <w:basedOn w:val="1139"/>
    <w:next w:val="1139"/>
    <w:link w:val="1142"/>
    <w:uiPriority w:val="99"/>
    <w:semiHidden/>
    <w:unhideWhenUsed/>
    <w:rPr>
      <w:b/>
      <w:bCs/>
    </w:rPr>
  </w:style>
  <w:style w:type="character" w:styleId="1142" w:customStyle="1">
    <w:name w:val="Kommentarthema Zchn"/>
    <w:basedOn w:val="1140"/>
    <w:link w:val="1141"/>
    <w:uiPriority w:val="99"/>
    <w:semiHidden/>
    <w:rPr>
      <w:rFonts w:ascii="Calibri" w:hAnsi="Calibri" w:cs="Calibri"/>
      <w:b/>
      <w:bCs/>
      <w:sz w:val="22"/>
      <w:szCs w:val="20"/>
    </w:rPr>
  </w:style>
  <w:style w:type="paragraph" w:styleId="1143">
    <w:name w:val="Document Map"/>
    <w:basedOn w:val="1083"/>
    <w:link w:val="1144"/>
    <w:uiPriority w:val="99"/>
    <w:semiHidden/>
    <w:unhideWhenUsed/>
    <w:rPr>
      <w:rFonts w:ascii="Segoe UI" w:hAnsi="Segoe UI" w:cs="Segoe UI"/>
      <w:sz w:val="22"/>
      <w:szCs w:val="16"/>
    </w:rPr>
    <w:pPr>
      <w:spacing w:lineRule="auto" w:line="240" w:after="0"/>
    </w:pPr>
  </w:style>
  <w:style w:type="character" w:styleId="1144" w:customStyle="1">
    <w:name w:val="Dokumentstruktur Zchn"/>
    <w:basedOn w:val="1093"/>
    <w:link w:val="1143"/>
    <w:uiPriority w:val="99"/>
    <w:semiHidden/>
    <w:rPr>
      <w:rFonts w:ascii="Segoe UI" w:hAnsi="Segoe UI" w:cs="Segoe UI"/>
      <w:sz w:val="22"/>
      <w:szCs w:val="16"/>
    </w:rPr>
  </w:style>
  <w:style w:type="character" w:styleId="1145">
    <w:name w:val="endnote reference"/>
    <w:basedOn w:val="1093"/>
    <w:uiPriority w:val="99"/>
    <w:semiHidden/>
    <w:unhideWhenUsed/>
    <w:rPr>
      <w:rFonts w:ascii="Times New Roman" w:hAnsi="Times New Roman" w:cs="Times New Roman"/>
      <w:vertAlign w:val="superscript"/>
    </w:rPr>
  </w:style>
  <w:style w:type="paragraph" w:styleId="1146">
    <w:name w:val="endnote text"/>
    <w:basedOn w:val="1083"/>
    <w:link w:val="1147"/>
    <w:uiPriority w:val="99"/>
    <w:semiHidden/>
    <w:unhideWhenUsed/>
    <w:rPr>
      <w:sz w:val="22"/>
      <w:szCs w:val="20"/>
    </w:rPr>
    <w:pPr>
      <w:spacing w:lineRule="auto" w:line="240" w:after="0"/>
    </w:pPr>
  </w:style>
  <w:style w:type="character" w:styleId="1147" w:customStyle="1">
    <w:name w:val="Endnotentext Zchn"/>
    <w:basedOn w:val="1093"/>
    <w:link w:val="1146"/>
    <w:uiPriority w:val="99"/>
    <w:semiHidden/>
    <w:rPr>
      <w:rFonts w:ascii="Calibri" w:hAnsi="Calibri" w:cs="Calibri"/>
      <w:sz w:val="22"/>
      <w:szCs w:val="20"/>
    </w:rPr>
  </w:style>
  <w:style w:type="paragraph" w:styleId="1148">
    <w:name w:val="envelope return"/>
    <w:basedOn w:val="1083"/>
    <w:uiPriority w:val="99"/>
    <w:semiHidden/>
    <w:unhideWhenUsed/>
    <w:rPr>
      <w:rFonts w:ascii="Arial" w:hAnsi="Arial" w:cs="Arial" w:eastAsia="Corbel"/>
      <w:sz w:val="22"/>
      <w:szCs w:val="20"/>
    </w:rPr>
    <w:pPr>
      <w:spacing w:lineRule="auto" w:line="240" w:after="0"/>
    </w:pPr>
  </w:style>
  <w:style w:type="paragraph" w:styleId="1149">
    <w:name w:val="envelope address"/>
    <w:basedOn w:val="1083"/>
    <w:uiPriority w:val="99"/>
    <w:semiHidden/>
    <w:unhideWhenUsed/>
    <w:rPr>
      <w:rFonts w:ascii="Arial" w:hAnsi="Arial" w:cs="Arial" w:eastAsia="Corbel"/>
    </w:rPr>
    <w:pPr>
      <w:ind w:left="2880"/>
      <w:spacing w:lineRule="auto" w:line="240" w:after="0"/>
      <w:framePr w:w="7920" w:h="1980" w:hSpace="180" w:wrap="auto" w:hAnchor="page" w:xAlign="center" w:yAlign="bottom" w:hRule="exact"/>
    </w:pPr>
  </w:style>
  <w:style w:type="character" w:styleId="1150">
    <w:name w:val="FollowedHyperlink"/>
    <w:basedOn w:val="1093"/>
    <w:uiPriority w:val="99"/>
    <w:semiHidden/>
    <w:unhideWhenUsed/>
    <w:rPr>
      <w:rFonts w:ascii="Times New Roman" w:hAnsi="Times New Roman" w:cs="Times New Roman"/>
      <w:color w:val="954F72" w:themeColor="followedHyperlink"/>
      <w:u w:val="single"/>
    </w:rPr>
  </w:style>
  <w:style w:type="paragraph" w:styleId="1151">
    <w:name w:val="Footer"/>
    <w:basedOn w:val="1083"/>
    <w:link w:val="1152"/>
    <w:uiPriority w:val="99"/>
    <w:pPr>
      <w:spacing w:lineRule="auto" w:line="240" w:after="0"/>
    </w:pPr>
  </w:style>
  <w:style w:type="character" w:styleId="1152" w:customStyle="1">
    <w:name w:val="Fußzeile Zchn"/>
    <w:basedOn w:val="1093"/>
    <w:link w:val="1151"/>
    <w:uiPriority w:val="99"/>
    <w:rPr>
      <w:rFonts w:ascii="Calibri" w:hAnsi="Calibri" w:cs="Calibri"/>
    </w:rPr>
  </w:style>
  <w:style w:type="character" w:styleId="1153">
    <w:name w:val="footnote reference"/>
    <w:basedOn w:val="1093"/>
    <w:uiPriority w:val="99"/>
    <w:semiHidden/>
    <w:unhideWhenUsed/>
    <w:rPr>
      <w:rFonts w:ascii="Times New Roman" w:hAnsi="Times New Roman" w:cs="Times New Roman"/>
      <w:vertAlign w:val="superscript"/>
    </w:rPr>
  </w:style>
  <w:style w:type="paragraph" w:styleId="1154">
    <w:name w:val="footnote text"/>
    <w:basedOn w:val="1083"/>
    <w:link w:val="1155"/>
    <w:uiPriority w:val="99"/>
    <w:semiHidden/>
    <w:unhideWhenUsed/>
    <w:rPr>
      <w:sz w:val="22"/>
      <w:szCs w:val="20"/>
    </w:rPr>
    <w:pPr>
      <w:spacing w:lineRule="auto" w:line="240" w:after="0"/>
    </w:pPr>
  </w:style>
  <w:style w:type="character" w:styleId="1155" w:customStyle="1">
    <w:name w:val="Fußnotentext Zchn"/>
    <w:basedOn w:val="1093"/>
    <w:link w:val="1154"/>
    <w:uiPriority w:val="99"/>
    <w:semiHidden/>
    <w:rPr>
      <w:rFonts w:ascii="Calibri" w:hAnsi="Calibri" w:cs="Calibri"/>
      <w:sz w:val="22"/>
      <w:szCs w:val="20"/>
    </w:rPr>
  </w:style>
  <w:style w:type="character" w:styleId="1156" w:customStyle="1">
    <w:name w:val="Hashtag1"/>
    <w:basedOn w:val="1093"/>
    <w:uiPriority w:val="99"/>
    <w:semiHidden/>
    <w:unhideWhenUsed/>
    <w:rPr>
      <w:rFonts w:ascii="Times New Roman" w:hAnsi="Times New Roman" w:cs="Times New Roman"/>
      <w:color w:val="2B579A"/>
      <w:shd w:val="clear" w:fill="E6E6E6" w:color="E6E6E6"/>
    </w:rPr>
  </w:style>
  <w:style w:type="paragraph" w:styleId="1157">
    <w:name w:val="Header"/>
    <w:basedOn w:val="1083"/>
    <w:link w:val="1158"/>
    <w:uiPriority w:val="99"/>
    <w:unhideWhenUsed/>
    <w:rPr>
      <w:color w:val="2C567A" w:themeColor="accent1"/>
      <w:sz w:val="18"/>
    </w:rPr>
    <w:pPr>
      <w:spacing w:lineRule="auto" w:line="240" w:after="0"/>
    </w:pPr>
  </w:style>
  <w:style w:type="character" w:styleId="1158" w:customStyle="1">
    <w:name w:val="Kopfzeile Zchn"/>
    <w:basedOn w:val="1093"/>
    <w:link w:val="1157"/>
    <w:uiPriority w:val="99"/>
    <w:rPr>
      <w:rFonts w:ascii="Calibri" w:hAnsi="Calibri" w:cs="Calibri"/>
      <w:color w:val="2C567A" w:themeColor="accent1"/>
      <w:sz w:val="18"/>
    </w:rPr>
  </w:style>
  <w:style w:type="character" w:styleId="1159">
    <w:name w:val="HTML Acronym"/>
    <w:basedOn w:val="1093"/>
    <w:uiPriority w:val="99"/>
    <w:semiHidden/>
    <w:unhideWhenUsed/>
    <w:rPr>
      <w:rFonts w:ascii="Times New Roman" w:hAnsi="Times New Roman" w:cs="Times New Roman"/>
    </w:rPr>
  </w:style>
  <w:style w:type="paragraph" w:styleId="1160">
    <w:name w:val="HTML Address"/>
    <w:basedOn w:val="1083"/>
    <w:link w:val="1161"/>
    <w:uiPriority w:val="99"/>
    <w:semiHidden/>
    <w:unhideWhenUsed/>
    <w:rPr>
      <w:i/>
      <w:iCs/>
    </w:rPr>
    <w:pPr>
      <w:spacing w:lineRule="auto" w:line="240" w:after="0"/>
    </w:pPr>
  </w:style>
  <w:style w:type="character" w:styleId="1161" w:customStyle="1">
    <w:name w:val="HTML Adresse Zchn"/>
    <w:basedOn w:val="1093"/>
    <w:link w:val="1160"/>
    <w:uiPriority w:val="99"/>
    <w:semiHidden/>
    <w:rPr>
      <w:rFonts w:ascii="Calibri" w:hAnsi="Calibri" w:cs="Calibri"/>
      <w:i/>
      <w:iCs/>
    </w:rPr>
  </w:style>
  <w:style w:type="character" w:styleId="1162">
    <w:name w:val="HTML Cite"/>
    <w:basedOn w:val="1093"/>
    <w:uiPriority w:val="99"/>
    <w:semiHidden/>
    <w:unhideWhenUsed/>
    <w:rPr>
      <w:rFonts w:ascii="Times New Roman" w:hAnsi="Times New Roman" w:cs="Times New Roman"/>
      <w:i/>
      <w:iCs/>
    </w:rPr>
  </w:style>
  <w:style w:type="character" w:styleId="1163">
    <w:name w:val="HTML Code"/>
    <w:basedOn w:val="1093"/>
    <w:uiPriority w:val="99"/>
    <w:semiHidden/>
    <w:unhideWhenUsed/>
    <w:rPr>
      <w:rFonts w:ascii="Consolas" w:hAnsi="Consolas" w:cs="Times New Roman"/>
      <w:sz w:val="20"/>
      <w:szCs w:val="20"/>
    </w:rPr>
  </w:style>
  <w:style w:type="character" w:styleId="1164">
    <w:name w:val="HTML Definition"/>
    <w:basedOn w:val="1093"/>
    <w:uiPriority w:val="99"/>
    <w:semiHidden/>
    <w:unhideWhenUsed/>
    <w:rPr>
      <w:rFonts w:ascii="Times New Roman" w:hAnsi="Times New Roman" w:cs="Times New Roman"/>
      <w:i/>
      <w:iCs/>
    </w:rPr>
  </w:style>
  <w:style w:type="character" w:styleId="1165">
    <w:name w:val="HTML Keyboard"/>
    <w:basedOn w:val="1093"/>
    <w:uiPriority w:val="99"/>
    <w:semiHidden/>
    <w:unhideWhenUsed/>
    <w:rPr>
      <w:rFonts w:ascii="Consolas" w:hAnsi="Consolas" w:cs="Times New Roman"/>
      <w:sz w:val="20"/>
      <w:szCs w:val="20"/>
    </w:rPr>
  </w:style>
  <w:style w:type="paragraph" w:styleId="1166">
    <w:name w:val="HTML Preformatted"/>
    <w:basedOn w:val="1083"/>
    <w:link w:val="1167"/>
    <w:uiPriority w:val="99"/>
    <w:semiHidden/>
    <w:unhideWhenUsed/>
    <w:rPr>
      <w:rFonts w:ascii="Consolas" w:hAnsi="Consolas"/>
      <w:sz w:val="22"/>
      <w:szCs w:val="20"/>
    </w:rPr>
    <w:pPr>
      <w:spacing w:lineRule="auto" w:line="240" w:after="0"/>
    </w:pPr>
  </w:style>
  <w:style w:type="character" w:styleId="1167" w:customStyle="1">
    <w:name w:val="HTML Vorformatiert Zchn"/>
    <w:basedOn w:val="1093"/>
    <w:link w:val="1166"/>
    <w:uiPriority w:val="99"/>
    <w:semiHidden/>
    <w:rPr>
      <w:rFonts w:ascii="Consolas" w:hAnsi="Consolas" w:cs="Calibri"/>
      <w:sz w:val="22"/>
      <w:szCs w:val="20"/>
    </w:rPr>
  </w:style>
  <w:style w:type="character" w:styleId="1168">
    <w:name w:val="HTML Typewriter"/>
    <w:basedOn w:val="1093"/>
    <w:uiPriority w:val="99"/>
    <w:semiHidden/>
    <w:unhideWhenUsed/>
    <w:rPr>
      <w:rFonts w:ascii="Consolas" w:hAnsi="Consolas" w:cs="Times New Roman"/>
      <w:sz w:val="20"/>
      <w:szCs w:val="20"/>
    </w:rPr>
  </w:style>
  <w:style w:type="character" w:styleId="1169">
    <w:name w:val="HTML Variable"/>
    <w:basedOn w:val="1093"/>
    <w:uiPriority w:val="99"/>
    <w:semiHidden/>
    <w:unhideWhenUsed/>
    <w:rPr>
      <w:rFonts w:ascii="Times New Roman" w:hAnsi="Times New Roman" w:cs="Times New Roman"/>
      <w:i/>
      <w:iCs/>
    </w:rPr>
  </w:style>
  <w:style w:type="character" w:styleId="1170">
    <w:name w:val="Hyperlink"/>
    <w:basedOn w:val="1093"/>
    <w:uiPriority w:val="99"/>
    <w:semiHidden/>
    <w:unhideWhenUsed/>
    <w:rPr>
      <w:rFonts w:ascii="Times New Roman" w:hAnsi="Times New Roman" w:cs="Times New Roman"/>
      <w:color w:val="0563C1" w:themeColor="hyperlink"/>
      <w:u w:val="single"/>
    </w:rPr>
  </w:style>
  <w:style w:type="paragraph" w:styleId="1171">
    <w:name w:val="index 1"/>
    <w:basedOn w:val="1083"/>
    <w:next w:val="1083"/>
    <w:uiPriority w:val="99"/>
    <w:semiHidden/>
    <w:unhideWhenUsed/>
    <w:pPr>
      <w:ind w:left="240" w:hanging="240"/>
      <w:spacing w:lineRule="auto" w:line="240" w:after="0"/>
    </w:pPr>
  </w:style>
  <w:style w:type="paragraph" w:styleId="1172">
    <w:name w:val="index heading"/>
    <w:basedOn w:val="1083"/>
    <w:next w:val="1171"/>
    <w:uiPriority w:val="99"/>
    <w:semiHidden/>
    <w:unhideWhenUsed/>
    <w:rPr>
      <w:rFonts w:ascii="Arial" w:hAnsi="Arial" w:cs="Arial" w:eastAsia="Corbel"/>
      <w:b/>
      <w:bCs/>
    </w:rPr>
  </w:style>
  <w:style w:type="character" w:styleId="1173">
    <w:name w:val="line number"/>
    <w:basedOn w:val="1093"/>
    <w:uiPriority w:val="99"/>
    <w:semiHidden/>
    <w:unhideWhenUsed/>
    <w:rPr>
      <w:rFonts w:ascii="Times New Roman" w:hAnsi="Times New Roman" w:cs="Times New Roman"/>
    </w:rPr>
  </w:style>
  <w:style w:type="paragraph" w:styleId="1174">
    <w:name w:val="macro"/>
    <w:link w:val="1175"/>
    <w:uiPriority w:val="99"/>
    <w:semiHidden/>
    <w:unhideWhenUsed/>
    <w:rPr>
      <w:rFonts w:ascii="Consolas" w:hAnsi="Consolas" w:cs="Calibri"/>
      <w:sz w:val="22"/>
      <w:szCs w:val="20"/>
    </w:rPr>
    <w:pPr>
      <w:spacing w:after="0"/>
      <w:tabs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</w:pPr>
  </w:style>
  <w:style w:type="character" w:styleId="1175" w:customStyle="1">
    <w:name w:val="Makrotext Zchn"/>
    <w:basedOn w:val="1093"/>
    <w:link w:val="1174"/>
    <w:uiPriority w:val="99"/>
    <w:semiHidden/>
    <w:rPr>
      <w:rFonts w:ascii="Consolas" w:hAnsi="Consolas" w:cs="Calibri"/>
      <w:sz w:val="22"/>
      <w:szCs w:val="20"/>
    </w:rPr>
  </w:style>
  <w:style w:type="character" w:styleId="1176" w:customStyle="1">
    <w:name w:val="Erwähnung1"/>
    <w:basedOn w:val="1093"/>
    <w:uiPriority w:val="99"/>
    <w:semiHidden/>
    <w:unhideWhenUsed/>
    <w:rPr>
      <w:rFonts w:ascii="Times New Roman" w:hAnsi="Times New Roman" w:cs="Times New Roman"/>
      <w:color w:val="2B579A"/>
      <w:shd w:val="clear" w:fill="E6E6E6" w:color="E6E6E6"/>
    </w:rPr>
  </w:style>
  <w:style w:type="paragraph" w:styleId="1177">
    <w:name w:val="Message Header"/>
    <w:basedOn w:val="1083"/>
    <w:link w:val="1178"/>
    <w:uiPriority w:val="99"/>
    <w:semiHidden/>
    <w:unhideWhenUsed/>
    <w:rPr>
      <w:rFonts w:ascii="Arial" w:hAnsi="Arial" w:cs="Arial" w:eastAsia="Corbel"/>
    </w:rPr>
    <w:pPr>
      <w:ind w:left="1134" w:hanging="1134"/>
      <w:spacing w:lineRule="auto" w:line="240" w:after="0"/>
      <w:shd w:val="pct20" w:color="auto" w:fill="auto"/>
      <w:pBdr>
        <w:left w:val="single" w:sz="6" w:space="1" w:color="auto"/>
        <w:top w:val="single" w:sz="6" w:space="1" w:color="auto"/>
        <w:right w:val="single" w:sz="6" w:space="1" w:color="auto"/>
        <w:bottom w:val="single" w:sz="6" w:space="1" w:color="auto"/>
      </w:pBdr>
    </w:pPr>
  </w:style>
  <w:style w:type="character" w:styleId="1178" w:customStyle="1">
    <w:name w:val="Nachrichtenkopf Zchn"/>
    <w:basedOn w:val="1093"/>
    <w:link w:val="1177"/>
    <w:uiPriority w:val="99"/>
    <w:semiHidden/>
    <w:rPr>
      <w:rFonts w:ascii="Arial" w:hAnsi="Arial" w:cs="Arial" w:eastAsia="Corbel"/>
      <w:shd w:val="pct20" w:color="auto" w:fill="auto"/>
    </w:rPr>
  </w:style>
  <w:style w:type="paragraph" w:styleId="1179">
    <w:name w:val="Note Heading"/>
    <w:basedOn w:val="1083"/>
    <w:next w:val="1083"/>
    <w:link w:val="1180"/>
    <w:uiPriority w:val="99"/>
    <w:semiHidden/>
    <w:unhideWhenUsed/>
    <w:pPr>
      <w:spacing w:lineRule="auto" w:line="240" w:after="0"/>
    </w:pPr>
  </w:style>
  <w:style w:type="character" w:styleId="1180" w:customStyle="1">
    <w:name w:val="Fuß/-Endnotenüberschrift Zchn"/>
    <w:basedOn w:val="1093"/>
    <w:link w:val="1179"/>
    <w:uiPriority w:val="99"/>
    <w:semiHidden/>
    <w:rPr>
      <w:rFonts w:ascii="Calibri" w:hAnsi="Calibri" w:cs="Calibri"/>
    </w:rPr>
  </w:style>
  <w:style w:type="paragraph" w:styleId="1181">
    <w:name w:val="Plain Text"/>
    <w:basedOn w:val="1083"/>
    <w:link w:val="1182"/>
    <w:uiPriority w:val="99"/>
    <w:semiHidden/>
    <w:unhideWhenUsed/>
    <w:rPr>
      <w:rFonts w:ascii="Consolas" w:hAnsi="Consolas"/>
      <w:sz w:val="22"/>
      <w:szCs w:val="21"/>
    </w:rPr>
    <w:pPr>
      <w:spacing w:lineRule="auto" w:line="240" w:after="0"/>
    </w:pPr>
  </w:style>
  <w:style w:type="character" w:styleId="1182" w:customStyle="1">
    <w:name w:val="Nur Text Zchn"/>
    <w:basedOn w:val="1093"/>
    <w:link w:val="1181"/>
    <w:uiPriority w:val="99"/>
    <w:semiHidden/>
    <w:rPr>
      <w:rFonts w:ascii="Consolas" w:hAnsi="Consolas" w:cs="Calibri"/>
      <w:sz w:val="22"/>
      <w:szCs w:val="21"/>
    </w:rPr>
  </w:style>
  <w:style w:type="paragraph" w:styleId="1183">
    <w:name w:val="Salutation"/>
    <w:basedOn w:val="1083"/>
    <w:next w:val="1083"/>
    <w:link w:val="1184"/>
    <w:uiPriority w:val="99"/>
    <w:semiHidden/>
    <w:unhideWhenUsed/>
  </w:style>
  <w:style w:type="character" w:styleId="1184" w:customStyle="1">
    <w:name w:val="Anrede Zchn"/>
    <w:basedOn w:val="1093"/>
    <w:link w:val="1183"/>
    <w:uiPriority w:val="99"/>
    <w:semiHidden/>
    <w:rPr>
      <w:rFonts w:ascii="Calibri" w:hAnsi="Calibri" w:cs="Calibri"/>
    </w:rPr>
  </w:style>
  <w:style w:type="paragraph" w:styleId="1185">
    <w:name w:val="Signature"/>
    <w:basedOn w:val="1083"/>
    <w:link w:val="1186"/>
    <w:uiPriority w:val="99"/>
    <w:semiHidden/>
    <w:unhideWhenUsed/>
    <w:pPr>
      <w:ind w:left="4252"/>
      <w:spacing w:lineRule="auto" w:line="240" w:after="0"/>
    </w:pPr>
  </w:style>
  <w:style w:type="character" w:styleId="1186" w:customStyle="1">
    <w:name w:val="Unterschrift Zchn"/>
    <w:basedOn w:val="1093"/>
    <w:link w:val="1185"/>
    <w:uiPriority w:val="99"/>
    <w:semiHidden/>
    <w:rPr>
      <w:rFonts w:ascii="Calibri" w:hAnsi="Calibri" w:cs="Calibri"/>
    </w:rPr>
  </w:style>
  <w:style w:type="character" w:styleId="1187" w:customStyle="1">
    <w:name w:val="Intelligenter Link1"/>
    <w:basedOn w:val="1093"/>
    <w:uiPriority w:val="99"/>
    <w:semiHidden/>
    <w:unhideWhenUsed/>
    <w:rPr>
      <w:rFonts w:ascii="Times New Roman" w:hAnsi="Times New Roman" w:cs="Times New Roman"/>
      <w:u w:val="single"/>
    </w:rPr>
  </w:style>
  <w:style w:type="character" w:styleId="1188" w:customStyle="1">
    <w:name w:val="Nicht aufgelöste Erwähnung1"/>
    <w:basedOn w:val="1093"/>
    <w:uiPriority w:val="99"/>
    <w:semiHidden/>
    <w:unhideWhenUsed/>
    <w:rPr>
      <w:rFonts w:ascii="Times New Roman" w:hAnsi="Times New Roman" w:cs="Times New Roman"/>
      <w:color w:val="595959" w:themeColor="text1" w:themeTint="A6"/>
      <w:shd w:val="clear" w:fill="E6E6E6" w:color="E6E6E6"/>
    </w:rPr>
  </w:style>
  <w:style w:type="paragraph" w:styleId="1189">
    <w:name w:val="List Number 2"/>
    <w:basedOn w:val="1083"/>
    <w:qFormat/>
    <w:uiPriority w:val="99"/>
    <w:unhideWhenUsed/>
    <w:pPr>
      <w:numPr>
        <w:ilvl w:val="1"/>
        <w:numId w:val="40"/>
      </w:numPr>
      <w:ind w:left="720"/>
    </w:pPr>
  </w:style>
  <w:style w:type="numbering" w:styleId="1190">
    <w:name w:val="Outline List 2"/>
    <w:basedOn w:val="1095"/>
    <w:uiPriority w:val="99"/>
    <w:semiHidden/>
    <w:unhideWhenUsed/>
    <w:pPr>
      <w:numPr>
        <w:numId w:val="41"/>
      </w:numPr>
    </w:pPr>
  </w:style>
  <w:style w:type="numbering" w:styleId="1191">
    <w:name w:val="Outline List 1"/>
    <w:basedOn w:val="1095"/>
    <w:uiPriority w:val="99"/>
    <w:semiHidden/>
    <w:unhideWhenUsed/>
    <w:pPr>
      <w:numPr>
        <w:numId w:val="42"/>
      </w:numPr>
    </w:pPr>
  </w:style>
  <w:style w:type="numbering" w:styleId="1192">
    <w:name w:val="Outline List 3"/>
    <w:basedOn w:val="1095"/>
    <w:uiPriority w:val="99"/>
    <w:semiHidden/>
    <w:unhideWhenUsed/>
    <w:pPr>
      <w:numPr>
        <w:numId w:val="43"/>
      </w:numPr>
    </w:pPr>
  </w:style>
  <w:style w:type="paragraph" w:styleId="1193">
    <w:name w:val="Body Text First Indent"/>
    <w:basedOn w:val="1130"/>
    <w:link w:val="1194"/>
    <w:uiPriority w:val="99"/>
    <w:semiHidden/>
    <w:unhideWhenUsed/>
    <w:pPr>
      <w:ind w:firstLine="360"/>
      <w:spacing w:after="200"/>
    </w:pPr>
  </w:style>
  <w:style w:type="character" w:styleId="1194" w:customStyle="1">
    <w:name w:val="Textkörper-Erstzeileneinzug Zchn"/>
    <w:basedOn w:val="1131"/>
    <w:link w:val="1193"/>
    <w:uiPriority w:val="99"/>
    <w:semiHidden/>
    <w:rPr>
      <w:rFonts w:ascii="Calibri" w:hAnsi="Calibri" w:cs="Calibri"/>
    </w:rPr>
  </w:style>
  <w:style w:type="paragraph" w:styleId="1195">
    <w:name w:val="Body Text Indent"/>
    <w:basedOn w:val="1083"/>
    <w:link w:val="1196"/>
    <w:uiPriority w:val="99"/>
    <w:semiHidden/>
    <w:unhideWhenUsed/>
    <w:pPr>
      <w:ind w:left="360"/>
    </w:pPr>
  </w:style>
  <w:style w:type="character" w:styleId="1196" w:customStyle="1">
    <w:name w:val="Textkörper-Zeileneinzug Zchn"/>
    <w:basedOn w:val="1093"/>
    <w:link w:val="1195"/>
    <w:uiPriority w:val="99"/>
    <w:semiHidden/>
    <w:rPr>
      <w:rFonts w:ascii="Calibri" w:hAnsi="Calibri" w:cs="Calibri"/>
    </w:rPr>
  </w:style>
  <w:style w:type="paragraph" w:styleId="1197">
    <w:name w:val="Body Text First Indent 2"/>
    <w:basedOn w:val="1195"/>
    <w:link w:val="1198"/>
    <w:uiPriority w:val="99"/>
    <w:semiHidden/>
    <w:unhideWhenUsed/>
    <w:pPr>
      <w:ind w:firstLine="360"/>
      <w:spacing w:after="200"/>
    </w:pPr>
  </w:style>
  <w:style w:type="character" w:styleId="1198" w:customStyle="1">
    <w:name w:val="Textkörper-Erstzeileneinzug 2 Zchn"/>
    <w:basedOn w:val="1196"/>
    <w:link w:val="1197"/>
    <w:uiPriority w:val="99"/>
    <w:semiHidden/>
    <w:rPr>
      <w:rFonts w:ascii="Calibri" w:hAnsi="Calibri" w:cs="Calibri"/>
    </w:rPr>
  </w:style>
  <w:style w:type="paragraph" w:styleId="1199">
    <w:name w:val="Body Text Indent 2"/>
    <w:basedOn w:val="1083"/>
    <w:link w:val="1200"/>
    <w:uiPriority w:val="99"/>
    <w:semiHidden/>
    <w:unhideWhenUsed/>
    <w:pPr>
      <w:ind w:left="360"/>
      <w:spacing w:lineRule="auto" w:line="480"/>
    </w:pPr>
  </w:style>
  <w:style w:type="character" w:styleId="1200" w:customStyle="1">
    <w:name w:val="Textkörper-Einzug 2 Zchn"/>
    <w:basedOn w:val="1093"/>
    <w:link w:val="1199"/>
    <w:uiPriority w:val="99"/>
    <w:semiHidden/>
    <w:rPr>
      <w:rFonts w:ascii="Calibri" w:hAnsi="Calibri" w:cs="Calibri"/>
    </w:rPr>
  </w:style>
  <w:style w:type="paragraph" w:styleId="1201">
    <w:name w:val="Closing"/>
    <w:basedOn w:val="1083"/>
    <w:link w:val="1202"/>
    <w:uiPriority w:val="99"/>
    <w:semiHidden/>
    <w:unhideWhenUsed/>
    <w:pPr>
      <w:ind w:left="4320"/>
      <w:spacing w:lineRule="auto" w:line="240" w:after="0"/>
    </w:pPr>
  </w:style>
  <w:style w:type="character" w:styleId="1202" w:customStyle="1">
    <w:name w:val="Grußformel Zchn"/>
    <w:basedOn w:val="1093"/>
    <w:link w:val="1201"/>
    <w:uiPriority w:val="99"/>
    <w:semiHidden/>
    <w:rPr>
      <w:rFonts w:ascii="Calibri" w:hAnsi="Calibri" w:cs="Calibri"/>
    </w:rPr>
  </w:style>
  <w:style w:type="table" w:styleId="1203">
    <w:name w:val="Colorful Grid"/>
    <w:basedOn w:val="1094"/>
    <w:uiPriority w:val="73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insideH w:val="single" w:color="FFFFFF" w:sz="4" w:space="0" w:themeColor="background1"/>
      </w:tblBorders>
    </w:tblPr>
    <w:tcPr>
      <w:shd w:val="clear" w:fill="CCCCCC" w:color="CCCCCC" w:themeFill="text1" w:themeFillTint="33"/>
    </w:tcPr>
    <w:tblStylePr w:type="band1Horz">
      <w:tcPr>
        <w:shd w:val="clear" w:fill="808080" w:color="808080" w:themeFill="text1" w:themeFillTint="7F"/>
      </w:tcPr>
    </w:tblStylePr>
    <w:tblStylePr w:type="band1Vert">
      <w:tcPr>
        <w:shd w:val="clear" w:fill="808080" w:color="808080" w:themeFill="text1" w:themeFillTint="7F"/>
      </w:tcPr>
    </w:tblStylePr>
    <w:tblStylePr w:type="firstCol">
      <w:rPr>
        <w:color w:val="FFFFFF" w:themeColor="background1"/>
      </w:rPr>
      <w:tcPr>
        <w:shd w:val="clear" w:fill="000000" w:color="000000" w:themeFill="text1" w:themeFillShade="BF"/>
      </w:tcPr>
    </w:tblStylePr>
    <w:tblStylePr w:type="firstRow">
      <w:rPr>
        <w:b/>
        <w:bCs/>
      </w:rPr>
      <w:tcPr>
        <w:shd w:val="clear" w:fill="999999" w:color="999999" w:themeFill="text1" w:themeFillTint="66"/>
      </w:tcPr>
    </w:tblStylePr>
    <w:tblStylePr w:type="lastCol">
      <w:rPr>
        <w:color w:val="FFFFFF" w:themeColor="background1"/>
      </w:rPr>
      <w:tcPr>
        <w:shd w:val="clear" w:fill="000000" w:color="000000" w:themeFill="text1" w:themeFillShade="BF"/>
      </w:tcPr>
    </w:tblStylePr>
    <w:tblStylePr w:type="lastRow">
      <w:rPr>
        <w:b/>
        <w:bCs/>
        <w:color w:val="000000" w:themeColor="text1"/>
      </w:rPr>
      <w:tcPr>
        <w:shd w:val="clear" w:fill="999999" w:color="999999" w:themeFill="text1" w:themeFillTint="66"/>
      </w:tcPr>
    </w:tblStylePr>
  </w:style>
  <w:style w:type="table" w:styleId="1204">
    <w:name w:val="Colorful Grid Accent 1"/>
    <w:basedOn w:val="1094"/>
    <w:uiPriority w:val="73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insideH w:val="single" w:color="FFFFFF" w:sz="4" w:space="0" w:themeColor="background1"/>
      </w:tblBorders>
    </w:tblPr>
    <w:tcPr>
      <w:shd w:val="clear" w:fill="CCDDEC" w:color="CCDDEC" w:themeFill="accent1" w:themeFillTint="33"/>
    </w:tcPr>
    <w:tblStylePr w:type="band1Horz">
      <w:tcPr>
        <w:shd w:val="clear" w:fill="81ACD1" w:color="81ACD1" w:themeFill="accent1" w:themeFillTint="7F"/>
      </w:tcPr>
    </w:tblStylePr>
    <w:tblStylePr w:type="band1Vert">
      <w:tcPr>
        <w:shd w:val="clear" w:fill="81ACD1" w:color="81ACD1" w:themeFill="accent1" w:themeFillTint="7F"/>
      </w:tcPr>
    </w:tblStylePr>
    <w:tblStylePr w:type="firstCol">
      <w:rPr>
        <w:color w:val="FFFFFF" w:themeColor="background1"/>
      </w:rPr>
      <w:tcPr>
        <w:shd w:val="clear" w:fill="21405B" w:color="21405B" w:themeFill="accent1" w:themeFillShade="BF"/>
      </w:tcPr>
    </w:tblStylePr>
    <w:tblStylePr w:type="firstRow">
      <w:rPr>
        <w:b/>
        <w:bCs/>
      </w:rPr>
      <w:tcPr>
        <w:shd w:val="clear" w:fill="99BCDA" w:color="99BCDA" w:themeFill="accent1" w:themeFillTint="66"/>
      </w:tcPr>
    </w:tblStylePr>
    <w:tblStylePr w:type="lastCol">
      <w:rPr>
        <w:color w:val="FFFFFF" w:themeColor="background1"/>
      </w:rPr>
      <w:tcPr>
        <w:shd w:val="clear" w:fill="21405B" w:color="21405B" w:themeFill="accent1" w:themeFillShade="BF"/>
      </w:tcPr>
    </w:tblStylePr>
    <w:tblStylePr w:type="lastRow">
      <w:rPr>
        <w:b/>
        <w:bCs/>
        <w:color w:val="000000" w:themeColor="text1"/>
      </w:rPr>
      <w:tcPr>
        <w:shd w:val="clear" w:fill="99BCDA" w:color="99BCDA" w:themeFill="accent1" w:themeFillTint="66"/>
      </w:tcPr>
    </w:tblStylePr>
  </w:style>
  <w:style w:type="table" w:styleId="1205">
    <w:name w:val="Colorful Grid Accent 2"/>
    <w:basedOn w:val="1094"/>
    <w:uiPriority w:val="73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insideH w:val="single" w:color="FFFFFF" w:sz="4" w:space="0" w:themeColor="background1"/>
      </w:tblBorders>
    </w:tblPr>
    <w:tcPr>
      <w:shd w:val="clear" w:fill="C0E4FF" w:color="C0E4FF" w:themeFill="accent2" w:themeFillTint="33"/>
    </w:tcPr>
    <w:tblStylePr w:type="band1Horz">
      <w:tcPr>
        <w:shd w:val="clear" w:fill="64BCFF" w:color="64BCFF" w:themeFill="accent2" w:themeFillTint="7F"/>
      </w:tcPr>
    </w:tblStylePr>
    <w:tblStylePr w:type="band1Vert">
      <w:tcPr>
        <w:shd w:val="clear" w:fill="64BCFF" w:color="64BCFF" w:themeFill="accent2" w:themeFillTint="7F"/>
      </w:tcPr>
    </w:tblStylePr>
    <w:tblStylePr w:type="firstCol">
      <w:rPr>
        <w:color w:val="FFFFFF" w:themeColor="background1"/>
      </w:rPr>
      <w:tcPr>
        <w:shd w:val="clear" w:fill="005595" w:color="005595" w:themeFill="accent2" w:themeFillShade="BF"/>
      </w:tcPr>
    </w:tblStylePr>
    <w:tblStylePr w:type="firstRow">
      <w:rPr>
        <w:b/>
        <w:bCs/>
      </w:rPr>
      <w:tcPr>
        <w:shd w:val="clear" w:fill="82C9FF" w:color="82C9FF" w:themeFill="accent2" w:themeFillTint="66"/>
      </w:tcPr>
    </w:tblStylePr>
    <w:tblStylePr w:type="lastCol">
      <w:rPr>
        <w:color w:val="FFFFFF" w:themeColor="background1"/>
      </w:rPr>
      <w:tcPr>
        <w:shd w:val="clear" w:fill="005595" w:color="005595" w:themeFill="accent2" w:themeFillShade="BF"/>
      </w:tcPr>
    </w:tblStylePr>
    <w:tblStylePr w:type="lastRow">
      <w:rPr>
        <w:b/>
        <w:bCs/>
        <w:color w:val="000000" w:themeColor="text1"/>
      </w:rPr>
      <w:tcPr>
        <w:shd w:val="clear" w:fill="82C9FF" w:color="82C9FF" w:themeFill="accent2" w:themeFillTint="66"/>
      </w:tcPr>
    </w:tblStylePr>
  </w:style>
  <w:style w:type="table" w:styleId="1206">
    <w:name w:val="Colorful Grid Accent 3"/>
    <w:basedOn w:val="1094"/>
    <w:uiPriority w:val="73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insideH w:val="single" w:color="FFFFFF" w:sz="4" w:space="0" w:themeColor="background1"/>
      </w:tblBorders>
    </w:tblPr>
    <w:tcPr>
      <w:shd w:val="clear" w:fill="B7C5F3" w:color="B7C5F3" w:themeFill="accent3" w:themeFillTint="33"/>
    </w:tcPr>
    <w:tblStylePr w:type="band1Horz">
      <w:tcPr>
        <w:shd w:val="clear" w:fill="4C6FE2" w:color="4C6FE2" w:themeFill="accent3" w:themeFillTint="7F"/>
      </w:tcPr>
    </w:tblStylePr>
    <w:tblStylePr w:type="band1Vert">
      <w:tcPr>
        <w:shd w:val="clear" w:fill="4C6FE2" w:color="4C6FE2" w:themeFill="accent3" w:themeFillTint="7F"/>
      </w:tcPr>
    </w:tblStylePr>
    <w:tblStylePr w:type="firstCol">
      <w:rPr>
        <w:color w:val="FFFFFF" w:themeColor="background1"/>
      </w:rPr>
      <w:tcPr>
        <w:shd w:val="clear" w:fill="09153C" w:color="09153C" w:themeFill="accent3" w:themeFillShade="BF"/>
      </w:tcPr>
    </w:tblStylePr>
    <w:tblStylePr w:type="firstRow">
      <w:rPr>
        <w:b/>
        <w:bCs/>
      </w:rPr>
      <w:tcPr>
        <w:shd w:val="clear" w:fill="6F8BE8" w:color="6F8BE8" w:themeFill="accent3" w:themeFillTint="66"/>
      </w:tcPr>
    </w:tblStylePr>
    <w:tblStylePr w:type="lastCol">
      <w:rPr>
        <w:color w:val="FFFFFF" w:themeColor="background1"/>
      </w:rPr>
      <w:tcPr>
        <w:shd w:val="clear" w:fill="09153C" w:color="09153C" w:themeFill="accent3" w:themeFillShade="BF"/>
      </w:tcPr>
    </w:tblStylePr>
    <w:tblStylePr w:type="lastRow">
      <w:rPr>
        <w:b/>
        <w:bCs/>
        <w:color w:val="000000" w:themeColor="text1"/>
      </w:rPr>
      <w:tcPr>
        <w:shd w:val="clear" w:fill="6F8BE8" w:color="6F8BE8" w:themeFill="accent3" w:themeFillTint="66"/>
      </w:tcPr>
    </w:tblStylePr>
  </w:style>
  <w:style w:type="table" w:styleId="1207">
    <w:name w:val="Colorful Grid Accent 4"/>
    <w:basedOn w:val="1094"/>
    <w:uiPriority w:val="73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insideH w:val="single" w:color="FFFFFF" w:sz="4" w:space="0" w:themeColor="background1"/>
      </w:tblBorders>
    </w:tblPr>
    <w:tcPr>
      <w:shd w:val="clear" w:fill="E0E0E0" w:color="E0E0E0" w:themeFill="accent4" w:themeFillTint="33"/>
    </w:tcPr>
    <w:tblStylePr w:type="band1Horz">
      <w:tcPr>
        <w:shd w:val="clear" w:fill="B2B2B2" w:color="B2B2B2" w:themeFill="accent4" w:themeFillTint="7F"/>
      </w:tcPr>
    </w:tblStylePr>
    <w:tblStylePr w:type="band1Vert">
      <w:tcPr>
        <w:shd w:val="clear" w:fill="B2B2B2" w:color="B2B2B2" w:themeFill="accent4" w:themeFillTint="7F"/>
      </w:tcPr>
    </w:tblStylePr>
    <w:tblStylePr w:type="firstCol">
      <w:rPr>
        <w:color w:val="FFFFFF" w:themeColor="background1"/>
      </w:rPr>
      <w:tcPr>
        <w:shd w:val="clear" w:fill="4C4C4C" w:color="4C4C4C" w:themeFill="accent4" w:themeFillShade="BF"/>
      </w:tcPr>
    </w:tblStylePr>
    <w:tblStylePr w:type="firstRow">
      <w:rPr>
        <w:b/>
        <w:bCs/>
      </w:rPr>
      <w:tcPr>
        <w:shd w:val="clear" w:fill="C1C1C1" w:color="C1C1C1" w:themeFill="accent4" w:themeFillTint="66"/>
      </w:tcPr>
    </w:tblStylePr>
    <w:tblStylePr w:type="lastCol">
      <w:rPr>
        <w:color w:val="FFFFFF" w:themeColor="background1"/>
      </w:rPr>
      <w:tcPr>
        <w:shd w:val="clear" w:fill="4C4C4C" w:color="4C4C4C" w:themeFill="accent4" w:themeFillShade="BF"/>
      </w:tcPr>
    </w:tblStylePr>
    <w:tblStylePr w:type="lastRow">
      <w:rPr>
        <w:b/>
        <w:bCs/>
        <w:color w:val="000000" w:themeColor="text1"/>
      </w:rPr>
      <w:tcPr>
        <w:shd w:val="clear" w:fill="C1C1C1" w:color="C1C1C1" w:themeFill="accent4" w:themeFillTint="66"/>
      </w:tcPr>
    </w:tblStylePr>
  </w:style>
  <w:style w:type="table" w:styleId="1208">
    <w:name w:val="Colorful Grid Accent 5"/>
    <w:basedOn w:val="1094"/>
    <w:uiPriority w:val="73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insideH w:val="single" w:color="FFFFFF" w:sz="4" w:space="0" w:themeColor="background1"/>
      </w:tblBorders>
    </w:tblPr>
    <w:tcPr>
      <w:shd w:val="clear" w:fill="D5E3F0" w:color="D5E3F0" w:themeFill="accent5" w:themeFillTint="33"/>
    </w:tcPr>
    <w:tblStylePr w:type="band1Horz">
      <w:tcPr>
        <w:shd w:val="clear" w:fill="96BBD9" w:color="96BBD9" w:themeFill="accent5" w:themeFillTint="7F"/>
      </w:tcPr>
    </w:tblStylePr>
    <w:tblStylePr w:type="band1Vert">
      <w:tcPr>
        <w:shd w:val="clear" w:fill="96BBD9" w:color="96BBD9" w:themeFill="accent5" w:themeFillTint="7F"/>
      </w:tcPr>
    </w:tblStylePr>
    <w:tblStylePr w:type="firstCol">
      <w:rPr>
        <w:color w:val="FFFFFF" w:themeColor="background1"/>
      </w:rPr>
      <w:tcPr>
        <w:shd w:val="clear" w:fill="2D587C" w:color="2D587C" w:themeFill="accent5" w:themeFillShade="BF"/>
      </w:tcPr>
    </w:tblStylePr>
    <w:tblStylePr w:type="firstRow">
      <w:rPr>
        <w:b/>
        <w:bCs/>
      </w:rPr>
      <w:tcPr>
        <w:shd w:val="clear" w:fill="ABC8E0" w:color="ABC8E0" w:themeFill="accent5" w:themeFillTint="66"/>
      </w:tcPr>
    </w:tblStylePr>
    <w:tblStylePr w:type="lastCol">
      <w:rPr>
        <w:color w:val="FFFFFF" w:themeColor="background1"/>
      </w:rPr>
      <w:tcPr>
        <w:shd w:val="clear" w:fill="2D587C" w:color="2D587C" w:themeFill="accent5" w:themeFillShade="BF"/>
      </w:tcPr>
    </w:tblStylePr>
    <w:tblStylePr w:type="lastRow">
      <w:rPr>
        <w:b/>
        <w:bCs/>
        <w:color w:val="000000" w:themeColor="text1"/>
      </w:rPr>
      <w:tcPr>
        <w:shd w:val="clear" w:fill="ABC8E0" w:color="ABC8E0" w:themeFill="accent5" w:themeFillTint="66"/>
      </w:tcPr>
    </w:tblStylePr>
  </w:style>
  <w:style w:type="table" w:styleId="1209">
    <w:name w:val="Colorful Grid Accent 6"/>
    <w:basedOn w:val="1094"/>
    <w:uiPriority w:val="73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insideH w:val="single" w:color="FFFFFF" w:sz="4" w:space="0" w:themeColor="background1"/>
      </w:tblBorders>
    </w:tblPr>
    <w:tcPr>
      <w:shd w:val="clear" w:fill="CCD6F7" w:color="CCD6F7" w:themeFill="accent6" w:themeFillTint="33"/>
    </w:tcPr>
    <w:tblStylePr w:type="band1Horz">
      <w:tcPr>
        <w:shd w:val="clear" w:fill="819AEB" w:color="819AEB" w:themeFill="accent6" w:themeFillTint="7F"/>
      </w:tcPr>
    </w:tblStylePr>
    <w:tblStylePr w:type="band1Vert">
      <w:tcPr>
        <w:shd w:val="clear" w:fill="819AEB" w:color="819AEB" w:themeFill="accent6" w:themeFillTint="7F"/>
      </w:tcPr>
    </w:tblStylePr>
    <w:tblStylePr w:type="firstCol">
      <w:rPr>
        <w:color w:val="FFFFFF" w:themeColor="background1"/>
      </w:rPr>
      <w:tcPr>
        <w:shd w:val="clear" w:fill="16328C" w:color="16328C" w:themeFill="accent6" w:themeFillShade="BF"/>
      </w:tcPr>
    </w:tblStylePr>
    <w:tblStylePr w:type="firstRow">
      <w:rPr>
        <w:b/>
        <w:bCs/>
      </w:rPr>
      <w:tcPr>
        <w:shd w:val="clear" w:fill="9AAEEF" w:color="9AAEEF" w:themeFill="accent6" w:themeFillTint="66"/>
      </w:tcPr>
    </w:tblStylePr>
    <w:tblStylePr w:type="lastCol">
      <w:rPr>
        <w:color w:val="FFFFFF" w:themeColor="background1"/>
      </w:rPr>
      <w:tcPr>
        <w:shd w:val="clear" w:fill="16328C" w:color="16328C" w:themeFill="accent6" w:themeFillShade="BF"/>
      </w:tcPr>
    </w:tblStylePr>
    <w:tblStylePr w:type="lastRow">
      <w:rPr>
        <w:b/>
        <w:bCs/>
        <w:color w:val="000000" w:themeColor="text1"/>
      </w:rPr>
      <w:tcPr>
        <w:shd w:val="clear" w:fill="9AAEEF" w:color="9AAEEF" w:themeFill="accent6" w:themeFillTint="66"/>
      </w:tcPr>
    </w:tblStylePr>
  </w:style>
  <w:style w:type="table" w:styleId="1210">
    <w:name w:val="Colorful List"/>
    <w:basedOn w:val="1094"/>
    <w:uiPriority w:val="72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</w:tblPr>
    <w:tcPr>
      <w:shd w:val="clear" w:fill="E6E6E6" w:color="E6E6E6" w:themeFill="text1" w:themeFillTint="19"/>
    </w:tcPr>
    <w:tblStylePr w:type="band1Horz">
      <w:tcPr>
        <w:shd w:val="clear" w:fill="CCCCCC" w:color="CCCCCC" w:themeFill="text1" w:themeFillTint="33"/>
      </w:tcPr>
    </w:tblStylePr>
    <w:tblStylePr w:type="band1Vert">
      <w:tcPr>
        <w:shd w:val="clear" w:fill="C0C0C0" w:color="C0C0C0" w:themeFill="text1" w:themeFillTint="3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005B9F" w:color="005B9F" w:themeFill="accent2" w:themeFillShade="CC"/>
        <w:tcBorders>
          <w:bottom w:val="single" w:color="FFFFFF" w:sz="12" w:space="0" w:themeColor="background1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005B9F" w:themeColor="accent2" w:themeShade="CC"/>
      </w:rPr>
      <w:tcPr>
        <w:shd w:val="clear" w:fill="FFFFFF" w:color="FFFFFF" w:themeFill="background1"/>
        <w:tcBorders>
          <w:top w:val="single" w:color="000000" w:sz="12" w:space="0" w:themeColor="text1"/>
        </w:tcBorders>
      </w:tcPr>
    </w:tblStylePr>
  </w:style>
  <w:style w:type="table" w:styleId="1211">
    <w:name w:val="Colorful List Accent 1"/>
    <w:basedOn w:val="1094"/>
    <w:uiPriority w:val="72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</w:tblPr>
    <w:tcPr>
      <w:shd w:val="clear" w:fill="E6EEF6" w:color="E6EEF6" w:themeFill="accent1" w:themeFillTint="19"/>
    </w:tcPr>
    <w:tblStylePr w:type="band1Horz">
      <w:tcPr>
        <w:shd w:val="clear" w:fill="CCDDEC" w:color="CCDDEC" w:themeFill="accent1" w:themeFillTint="33"/>
      </w:tcPr>
    </w:tblStylePr>
    <w:tblStylePr w:type="band1Vert">
      <w:tcPr>
        <w:shd w:val="clear" w:fill="C0D5E8" w:color="C0D5E8" w:themeFill="accent1" w:themeFillTint="3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005B9F" w:color="005B9F" w:themeFill="accent2" w:themeFillShade="CC"/>
        <w:tcBorders>
          <w:bottom w:val="single" w:color="FFFFFF" w:sz="12" w:space="0" w:themeColor="background1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005B9F" w:themeColor="accent2" w:themeShade="CC"/>
      </w:rPr>
      <w:tcPr>
        <w:shd w:val="clear" w:fill="FFFFFF" w:color="FFFFFF" w:themeFill="background1"/>
        <w:tcBorders>
          <w:top w:val="single" w:color="000000" w:sz="12" w:space="0" w:themeColor="text1"/>
        </w:tcBorders>
      </w:tcPr>
    </w:tblStylePr>
  </w:style>
  <w:style w:type="table" w:styleId="1212">
    <w:name w:val="Colorful List Accent 2"/>
    <w:basedOn w:val="1094"/>
    <w:uiPriority w:val="72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</w:tblPr>
    <w:tcPr>
      <w:shd w:val="clear" w:fill="E0F1FF" w:color="E0F1FF" w:themeFill="accent2" w:themeFillTint="19"/>
    </w:tcPr>
    <w:tblStylePr w:type="band1Horz">
      <w:tcPr>
        <w:shd w:val="clear" w:fill="C0E4FF" w:color="C0E4FF" w:themeFill="accent2" w:themeFillTint="33"/>
      </w:tcPr>
    </w:tblStylePr>
    <w:tblStylePr w:type="band1Vert">
      <w:tcPr>
        <w:shd w:val="clear" w:fill="B2DEFF" w:color="B2DEFF" w:themeFill="accent2" w:themeFillTint="3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005B9F" w:color="005B9F" w:themeFill="accent2" w:themeFillShade="CC"/>
        <w:tcBorders>
          <w:bottom w:val="single" w:color="FFFFFF" w:sz="12" w:space="0" w:themeColor="background1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005B9F" w:themeColor="accent2" w:themeShade="CC"/>
      </w:rPr>
      <w:tcPr>
        <w:shd w:val="clear" w:fill="FFFFFF" w:color="FFFFFF" w:themeFill="background1"/>
        <w:tcBorders>
          <w:top w:val="single" w:color="000000" w:sz="12" w:space="0" w:themeColor="text1"/>
        </w:tcBorders>
      </w:tcPr>
    </w:tblStylePr>
  </w:style>
  <w:style w:type="table" w:styleId="1213">
    <w:name w:val="Colorful List Accent 3"/>
    <w:basedOn w:val="1094"/>
    <w:uiPriority w:val="72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</w:tblPr>
    <w:tcPr>
      <w:shd w:val="clear" w:fill="DBE2F9" w:color="DBE2F9" w:themeFill="accent3" w:themeFillTint="19"/>
    </w:tcPr>
    <w:tblStylePr w:type="band1Horz">
      <w:tcPr>
        <w:shd w:val="clear" w:fill="B7C5F3" w:color="B7C5F3" w:themeFill="accent3" w:themeFillTint="33"/>
      </w:tcPr>
    </w:tblStylePr>
    <w:tblStylePr w:type="band1Vert">
      <w:tcPr>
        <w:shd w:val="clear" w:fill="A6B7F0" w:color="A6B7F0" w:themeFill="accent3" w:themeFillTint="3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515151" w:color="515151" w:themeFill="accent4" w:themeFillShade="CC"/>
        <w:tcBorders>
          <w:bottom w:val="single" w:color="FFFFFF" w:sz="12" w:space="0" w:themeColor="background1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515151" w:themeColor="accent4" w:themeShade="CC"/>
      </w:rPr>
      <w:tcPr>
        <w:shd w:val="clear" w:fill="FFFFFF" w:color="FFFFFF" w:themeFill="background1"/>
        <w:tcBorders>
          <w:top w:val="single" w:color="000000" w:sz="12" w:space="0" w:themeColor="text1"/>
        </w:tcBorders>
      </w:tcPr>
    </w:tblStylePr>
  </w:style>
  <w:style w:type="table" w:styleId="1214">
    <w:name w:val="Colorful List Accent 4"/>
    <w:basedOn w:val="1094"/>
    <w:uiPriority w:val="72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</w:tblPr>
    <w:tcPr>
      <w:shd w:val="clear" w:fill="F0F0F0" w:color="F0F0F0" w:themeFill="accent4" w:themeFillTint="19"/>
    </w:tcPr>
    <w:tblStylePr w:type="band1Horz">
      <w:tcPr>
        <w:shd w:val="clear" w:fill="E0E0E0" w:color="E0E0E0" w:themeFill="accent4" w:themeFillTint="33"/>
      </w:tcPr>
    </w:tblStylePr>
    <w:tblStylePr w:type="band1Vert">
      <w:tcPr>
        <w:shd w:val="clear" w:fill="D9D9D9" w:color="D9D9D9" w:themeFill="accent4" w:themeFillTint="3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0A1740" w:color="0A1740" w:themeFill="accent3" w:themeFillShade="CC"/>
        <w:tcBorders>
          <w:bottom w:val="single" w:color="FFFFFF" w:sz="12" w:space="0" w:themeColor="background1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0A1740" w:themeColor="accent3" w:themeShade="CC"/>
      </w:rPr>
      <w:tcPr>
        <w:shd w:val="clear" w:fill="FFFFFF" w:color="FFFFFF" w:themeFill="background1"/>
        <w:tcBorders>
          <w:top w:val="single" w:color="000000" w:sz="12" w:space="0" w:themeColor="text1"/>
        </w:tcBorders>
      </w:tcPr>
    </w:tblStylePr>
  </w:style>
  <w:style w:type="table" w:styleId="1215">
    <w:name w:val="Colorful List Accent 5"/>
    <w:basedOn w:val="1094"/>
    <w:uiPriority w:val="72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</w:tblPr>
    <w:tcPr>
      <w:shd w:val="clear" w:fill="EAF1F7" w:color="EAF1F7" w:themeFill="accent5" w:themeFillTint="19"/>
    </w:tcPr>
    <w:tblStylePr w:type="band1Horz">
      <w:tcPr>
        <w:shd w:val="clear" w:fill="D5E3F0" w:color="D5E3F0" w:themeFill="accent5" w:themeFillTint="33"/>
      </w:tcPr>
    </w:tblStylePr>
    <w:tblStylePr w:type="band1Vert">
      <w:tcPr>
        <w:shd w:val="clear" w:fill="CBDDEC" w:color="CBDDEC" w:themeFill="accent5" w:themeFillTint="3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183696" w:color="183696" w:themeFill="accent6" w:themeFillShade="CC"/>
        <w:tcBorders>
          <w:bottom w:val="single" w:color="FFFFFF" w:sz="12" w:space="0" w:themeColor="background1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183696" w:themeColor="accent6" w:themeShade="CC"/>
      </w:rPr>
      <w:tcPr>
        <w:shd w:val="clear" w:fill="FFFFFF" w:color="FFFFFF" w:themeFill="background1"/>
        <w:tcBorders>
          <w:top w:val="single" w:color="000000" w:sz="12" w:space="0" w:themeColor="text1"/>
        </w:tcBorders>
      </w:tcPr>
    </w:tblStylePr>
  </w:style>
  <w:style w:type="table" w:styleId="1216">
    <w:name w:val="Colorful List Accent 6"/>
    <w:basedOn w:val="1094"/>
    <w:uiPriority w:val="72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</w:tblPr>
    <w:tcPr>
      <w:shd w:val="clear" w:fill="E6EBFB" w:color="E6EBFB" w:themeFill="accent6" w:themeFillTint="19"/>
    </w:tcPr>
    <w:tblStylePr w:type="band1Horz">
      <w:tcPr>
        <w:shd w:val="clear" w:fill="CCD6F7" w:color="CCD6F7" w:themeFill="accent6" w:themeFillTint="33"/>
      </w:tcPr>
    </w:tblStylePr>
    <w:tblStylePr w:type="band1Vert">
      <w:tcPr>
        <w:shd w:val="clear" w:fill="C0CDF5" w:color="C0CDF5" w:themeFill="accent6" w:themeFillTint="3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305E84" w:color="305E84" w:themeFill="accent5" w:themeFillShade="CC"/>
        <w:tcBorders>
          <w:bottom w:val="single" w:color="FFFFFF" w:sz="12" w:space="0" w:themeColor="background1"/>
        </w:tcBorders>
      </w:tcPr>
    </w:tblStylePr>
    <w:tblStylePr w:type="lastCol">
      <w:rPr>
        <w:b/>
        <w:bCs/>
      </w:rPr>
    </w:tblStylePr>
    <w:tblStylePr w:type="lastRow">
      <w:rPr>
        <w:b/>
        <w:bCs/>
        <w:color w:val="305E84" w:themeColor="accent5" w:themeShade="CC"/>
      </w:rPr>
      <w:tcPr>
        <w:shd w:val="clear" w:fill="FFFFFF" w:color="FFFFFF" w:themeFill="background1"/>
        <w:tcBorders>
          <w:top w:val="single" w:color="000000" w:sz="12" w:space="0" w:themeColor="text1"/>
        </w:tcBorders>
      </w:tcPr>
    </w:tblStylePr>
  </w:style>
  <w:style w:type="table" w:styleId="1217">
    <w:name w:val="Colorful Shading"/>
    <w:basedOn w:val="1094"/>
    <w:uiPriority w:val="71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72C7" w:sz="24" w:space="0" w:themeColor="accent2"/>
        <w:right w:val="single" w:color="000000" w:sz="4" w:space="0" w:themeColor="text1"/>
        <w:bottom w:val="single" w:color="000000" w:sz="4" w:space="0" w:themeColor="text1"/>
        <w:insideV w:val="single" w:color="FFFFFF" w:sz="4" w:space="0" w:themeColor="background1"/>
        <w:insideH w:val="single" w:color="FFFFFF" w:sz="4" w:space="0" w:themeColor="background1"/>
      </w:tblBorders>
    </w:tblPr>
    <w:tcPr>
      <w:shd w:val="clear" w:fill="E6E6E6" w:color="E6E6E6" w:themeFill="text1" w:themeFillTint="19"/>
    </w:tcPr>
    <w:tblStylePr w:type="band1Horz">
      <w:tcPr>
        <w:shd w:val="clear" w:fill="808080" w:color="808080" w:themeFill="text1" w:themeFillTint="7F"/>
      </w:tcPr>
    </w:tblStylePr>
    <w:tblStylePr w:type="band1Vert">
      <w:tcPr>
        <w:shd w:val="clear" w:fill="999999" w:color="999999" w:themeFill="text1" w:themeFillTint="66"/>
      </w:tcPr>
    </w:tblStylePr>
    <w:tblStylePr w:type="firstCol">
      <w:rPr>
        <w:color w:val="FFFFFF" w:themeColor="background1"/>
      </w:rPr>
      <w:tcPr>
        <w:shd w:val="clear" w:fill="000000" w:color="000000" w:themeFill="text1" w:themeFillShade="99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single" w:color="000000" w:sz="4" w:space="0" w:themeColor="text1" w:themeShade="99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72C7" w:sz="24" w:space="0" w:themeColor="accent2"/>
          <w:insideV w:val="none" w:color="000000" w:sz="4" w:space="0"/>
          <w:insideH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fill="000000" w:color="000000" w:themeFill="text1" w:themeFillShade="B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000000" w:color="000000" w:themeFill="text1" w:themeFillShade="99"/>
        <w:tcBorders>
          <w:top w:val="single" w:color="FFFFFF" w:sz="6" w:space="0" w:themeColor="background1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218">
    <w:name w:val="Colorful Shading Accent 1"/>
    <w:basedOn w:val="1094"/>
    <w:uiPriority w:val="71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2C567A" w:sz="4" w:space="0" w:themeColor="accent1"/>
        <w:top w:val="single" w:color="0072C7" w:sz="24" w:space="0" w:themeColor="accent2"/>
        <w:right w:val="single" w:color="2C567A" w:sz="4" w:space="0" w:themeColor="accent1"/>
        <w:bottom w:val="single" w:color="2C567A" w:sz="4" w:space="0" w:themeColor="accent1"/>
        <w:insideV w:val="single" w:color="FFFFFF" w:sz="4" w:space="0" w:themeColor="background1"/>
        <w:insideH w:val="single" w:color="FFFFFF" w:sz="4" w:space="0" w:themeColor="background1"/>
      </w:tblBorders>
    </w:tblPr>
    <w:tcPr>
      <w:shd w:val="clear" w:fill="E6EEF6" w:color="E6EEF6" w:themeFill="accent1" w:themeFillTint="19"/>
    </w:tcPr>
    <w:tblStylePr w:type="band1Horz">
      <w:tcPr>
        <w:shd w:val="clear" w:fill="81ACD1" w:color="81ACD1" w:themeFill="accent1" w:themeFillTint="7F"/>
      </w:tcPr>
    </w:tblStylePr>
    <w:tblStylePr w:type="band1Vert">
      <w:tcPr>
        <w:shd w:val="clear" w:fill="99BCDA" w:color="99BCDA" w:themeFill="accent1" w:themeFillTint="66"/>
      </w:tcPr>
    </w:tblStylePr>
    <w:tblStylePr w:type="firstCol">
      <w:rPr>
        <w:color w:val="FFFFFF" w:themeColor="background1"/>
      </w:rPr>
      <w:tcPr>
        <w:shd w:val="clear" w:fill="1A3348" w:color="1A3348" w:themeFill="accent1" w:themeFillShade="99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single" w:color="1A3348" w:sz="4" w:space="0" w:themeColor="accent1" w:themeShade="99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72C7" w:sz="24" w:space="0" w:themeColor="accent2"/>
          <w:insideV w:val="none" w:color="000000" w:sz="4" w:space="0"/>
          <w:insideH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fill="1A3348" w:color="1A3348" w:themeFill="accent1" w:themeFillShade="99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1A3348" w:color="1A3348" w:themeFill="accent1" w:themeFillShade="99"/>
        <w:tcBorders>
          <w:top w:val="single" w:color="FFFFFF" w:sz="6" w:space="0" w:themeColor="background1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219">
    <w:name w:val="Colorful Shading Accent 2"/>
    <w:basedOn w:val="1094"/>
    <w:uiPriority w:val="71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0072C7" w:sz="4" w:space="0" w:themeColor="accent2"/>
        <w:top w:val="single" w:color="0072C7" w:sz="24" w:space="0" w:themeColor="accent2"/>
        <w:right w:val="single" w:color="0072C7" w:sz="4" w:space="0" w:themeColor="accent2"/>
        <w:bottom w:val="single" w:color="0072C7" w:sz="4" w:space="0" w:themeColor="accent2"/>
        <w:insideV w:val="single" w:color="FFFFFF" w:sz="4" w:space="0" w:themeColor="background1"/>
        <w:insideH w:val="single" w:color="FFFFFF" w:sz="4" w:space="0" w:themeColor="background1"/>
      </w:tblBorders>
    </w:tblPr>
    <w:tcPr>
      <w:shd w:val="clear" w:fill="E0F1FF" w:color="E0F1FF" w:themeFill="accent2" w:themeFillTint="19"/>
    </w:tcPr>
    <w:tblStylePr w:type="band1Horz">
      <w:tcPr>
        <w:shd w:val="clear" w:fill="64BCFF" w:color="64BCFF" w:themeFill="accent2" w:themeFillTint="7F"/>
      </w:tcPr>
    </w:tblStylePr>
    <w:tblStylePr w:type="band1Vert">
      <w:tcPr>
        <w:shd w:val="clear" w:fill="82C9FF" w:color="82C9FF" w:themeFill="accent2" w:themeFillTint="66"/>
      </w:tcPr>
    </w:tblStylePr>
    <w:tblStylePr w:type="firstCol">
      <w:rPr>
        <w:color w:val="FFFFFF" w:themeColor="background1"/>
      </w:rPr>
      <w:tcPr>
        <w:shd w:val="clear" w:fill="004477" w:color="004477" w:themeFill="accent2" w:themeFillShade="99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single" w:color="004477" w:sz="4" w:space="0" w:themeColor="accent2" w:themeShade="99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72C7" w:sz="24" w:space="0" w:themeColor="accent2"/>
          <w:insideV w:val="none" w:color="000000" w:sz="4" w:space="0"/>
          <w:insideH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fill="004477" w:color="004477" w:themeFill="accent2" w:themeFillShade="99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004477" w:color="004477" w:themeFill="accent2" w:themeFillShade="99"/>
        <w:tcBorders>
          <w:top w:val="single" w:color="FFFFFF" w:sz="6" w:space="0" w:themeColor="background1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220">
    <w:name w:val="Colorful Shading Accent 3"/>
    <w:basedOn w:val="1094"/>
    <w:uiPriority w:val="71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0D1D51" w:sz="4" w:space="0" w:themeColor="accent3"/>
        <w:top w:val="single" w:color="666666" w:sz="24" w:space="0" w:themeColor="accent4"/>
        <w:right w:val="single" w:color="0D1D51" w:sz="4" w:space="0" w:themeColor="accent3"/>
        <w:bottom w:val="single" w:color="0D1D51" w:sz="4" w:space="0" w:themeColor="accent3"/>
        <w:insideV w:val="single" w:color="FFFFFF" w:sz="4" w:space="0" w:themeColor="background1"/>
        <w:insideH w:val="single" w:color="FFFFFF" w:sz="4" w:space="0" w:themeColor="background1"/>
      </w:tblBorders>
    </w:tblPr>
    <w:tcPr>
      <w:shd w:val="clear" w:fill="DBE2F9" w:color="DBE2F9" w:themeFill="accent3" w:themeFillTint="19"/>
    </w:tcPr>
    <w:tblStylePr w:type="band1Horz">
      <w:tcPr>
        <w:shd w:val="clear" w:fill="4C6FE2" w:color="4C6FE2" w:themeFill="accent3" w:themeFillTint="7F"/>
      </w:tcPr>
    </w:tblStylePr>
    <w:tblStylePr w:type="band1Vert">
      <w:tcPr>
        <w:shd w:val="clear" w:fill="6F8BE8" w:color="6F8BE8" w:themeFill="accent3" w:themeFillTint="66"/>
      </w:tcPr>
    </w:tblStylePr>
    <w:tblStylePr w:type="firstCol">
      <w:rPr>
        <w:color w:val="FFFFFF" w:themeColor="background1"/>
      </w:rPr>
      <w:tcPr>
        <w:shd w:val="clear" w:fill="071130" w:color="071130" w:themeFill="accent3" w:themeFillShade="99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single" w:color="071130" w:sz="4" w:space="0" w:themeColor="accent3" w:themeShade="99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66666" w:sz="24" w:space="0" w:themeColor="accent4"/>
          <w:insideV w:val="none" w:color="000000" w:sz="4" w:space="0"/>
          <w:insideH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fill="071130" w:color="071130" w:themeFill="accent3" w:themeFillShade="99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071130" w:color="071130" w:themeFill="accent3" w:themeFillShade="99"/>
        <w:tcBorders>
          <w:top w:val="single" w:color="FFFFFF" w:sz="6" w:space="0" w:themeColor="background1"/>
        </w:tcBorders>
      </w:tcPr>
    </w:tblStylePr>
  </w:style>
  <w:style w:type="table" w:styleId="1221">
    <w:name w:val="Colorful Shading Accent 4"/>
    <w:basedOn w:val="1094"/>
    <w:uiPriority w:val="71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666666" w:sz="4" w:space="0" w:themeColor="accent4"/>
        <w:top w:val="single" w:color="0D1D51" w:sz="24" w:space="0" w:themeColor="accent3"/>
        <w:right w:val="single" w:color="666666" w:sz="4" w:space="0" w:themeColor="accent4"/>
        <w:bottom w:val="single" w:color="666666" w:sz="4" w:space="0" w:themeColor="accent4"/>
        <w:insideV w:val="single" w:color="FFFFFF" w:sz="4" w:space="0" w:themeColor="background1"/>
        <w:insideH w:val="single" w:color="FFFFFF" w:sz="4" w:space="0" w:themeColor="background1"/>
      </w:tblBorders>
    </w:tblPr>
    <w:tcPr>
      <w:shd w:val="clear" w:fill="F0F0F0" w:color="F0F0F0" w:themeFill="accent4" w:themeFillTint="19"/>
    </w:tcPr>
    <w:tblStylePr w:type="band1Horz">
      <w:tcPr>
        <w:shd w:val="clear" w:fill="B2B2B2" w:color="B2B2B2" w:themeFill="accent4" w:themeFillTint="7F"/>
      </w:tcPr>
    </w:tblStylePr>
    <w:tblStylePr w:type="band1Vert">
      <w:tcPr>
        <w:shd w:val="clear" w:fill="C1C1C1" w:color="C1C1C1" w:themeFill="accent4" w:themeFillTint="66"/>
      </w:tcPr>
    </w:tblStylePr>
    <w:tblStylePr w:type="firstCol">
      <w:rPr>
        <w:color w:val="FFFFFF" w:themeColor="background1"/>
      </w:rPr>
      <w:tcPr>
        <w:shd w:val="clear" w:fill="3D3D3D" w:color="3D3D3D" w:themeFill="accent4" w:themeFillShade="99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single" w:color="3D3D3D" w:sz="4" w:space="0" w:themeColor="accent4" w:themeShade="99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D1D51" w:sz="24" w:space="0" w:themeColor="accent3"/>
          <w:insideV w:val="none" w:color="000000" w:sz="4" w:space="0"/>
          <w:insideH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fill="3D3D3D" w:color="3D3D3D" w:themeFill="accent4" w:themeFillShade="99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3D3D3D" w:color="3D3D3D" w:themeFill="accent4" w:themeFillShade="99"/>
        <w:tcBorders>
          <w:top w:val="single" w:color="FFFFFF" w:sz="6" w:space="0" w:themeColor="background1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222">
    <w:name w:val="Colorful Shading Accent 5"/>
    <w:basedOn w:val="1094"/>
    <w:uiPriority w:val="71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3C76A6" w:sz="4" w:space="0" w:themeColor="accent5"/>
        <w:top w:val="single" w:color="1E44BC" w:sz="24" w:space="0" w:themeColor="accent6"/>
        <w:right w:val="single" w:color="3C76A6" w:sz="4" w:space="0" w:themeColor="accent5"/>
        <w:bottom w:val="single" w:color="3C76A6" w:sz="4" w:space="0" w:themeColor="accent5"/>
        <w:insideV w:val="single" w:color="FFFFFF" w:sz="4" w:space="0" w:themeColor="background1"/>
        <w:insideH w:val="single" w:color="FFFFFF" w:sz="4" w:space="0" w:themeColor="background1"/>
      </w:tblBorders>
    </w:tblPr>
    <w:tcPr>
      <w:shd w:val="clear" w:fill="EAF1F7" w:color="EAF1F7" w:themeFill="accent5" w:themeFillTint="19"/>
    </w:tcPr>
    <w:tblStylePr w:type="band1Horz">
      <w:tcPr>
        <w:shd w:val="clear" w:fill="96BBD9" w:color="96BBD9" w:themeFill="accent5" w:themeFillTint="7F"/>
      </w:tcPr>
    </w:tblStylePr>
    <w:tblStylePr w:type="band1Vert">
      <w:tcPr>
        <w:shd w:val="clear" w:fill="ABC8E0" w:color="ABC8E0" w:themeFill="accent5" w:themeFillTint="66"/>
      </w:tcPr>
    </w:tblStylePr>
    <w:tblStylePr w:type="firstCol">
      <w:rPr>
        <w:color w:val="FFFFFF" w:themeColor="background1"/>
      </w:rPr>
      <w:tcPr>
        <w:shd w:val="clear" w:fill="244663" w:color="244663" w:themeFill="accent5" w:themeFillShade="99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single" w:color="244663" w:sz="4" w:space="0" w:themeColor="accent5" w:themeShade="99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1E44BC" w:sz="24" w:space="0" w:themeColor="accent6"/>
          <w:insideV w:val="none" w:color="000000" w:sz="4" w:space="0"/>
          <w:insideH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fill="244663" w:color="244663" w:themeFill="accent5" w:themeFillShade="99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244663" w:color="244663" w:themeFill="accent5" w:themeFillShade="99"/>
        <w:tcBorders>
          <w:top w:val="single" w:color="FFFFFF" w:sz="6" w:space="0" w:themeColor="background1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223">
    <w:name w:val="Colorful Shading Accent 6"/>
    <w:basedOn w:val="1094"/>
    <w:uiPriority w:val="71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1E44BC" w:sz="4" w:space="0" w:themeColor="accent6"/>
        <w:top w:val="single" w:color="3C76A6" w:sz="24" w:space="0" w:themeColor="accent5"/>
        <w:right w:val="single" w:color="1E44BC" w:sz="4" w:space="0" w:themeColor="accent6"/>
        <w:bottom w:val="single" w:color="1E44BC" w:sz="4" w:space="0" w:themeColor="accent6"/>
        <w:insideV w:val="single" w:color="FFFFFF" w:sz="4" w:space="0" w:themeColor="background1"/>
        <w:insideH w:val="single" w:color="FFFFFF" w:sz="4" w:space="0" w:themeColor="background1"/>
      </w:tblBorders>
    </w:tblPr>
    <w:tcPr>
      <w:shd w:val="clear" w:fill="E6EBFB" w:color="E6EBFB" w:themeFill="accent6" w:themeFillTint="19"/>
    </w:tcPr>
    <w:tblStylePr w:type="band1Horz">
      <w:tcPr>
        <w:shd w:val="clear" w:fill="819AEB" w:color="819AEB" w:themeFill="accent6" w:themeFillTint="7F"/>
      </w:tcPr>
    </w:tblStylePr>
    <w:tblStylePr w:type="band1Vert">
      <w:tcPr>
        <w:shd w:val="clear" w:fill="9AAEEF" w:color="9AAEEF" w:themeFill="accent6" w:themeFillTint="66"/>
      </w:tcPr>
    </w:tblStylePr>
    <w:tblStylePr w:type="firstCol">
      <w:rPr>
        <w:color w:val="FFFFFF" w:themeColor="background1"/>
      </w:rPr>
      <w:tcPr>
        <w:shd w:val="clear" w:fill="122870" w:color="122870" w:themeFill="accent6" w:themeFillShade="99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single" w:color="122870" w:sz="4" w:space="0" w:themeColor="accent6" w:themeShade="99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3C76A6" w:sz="24" w:space="0" w:themeColor="accent5"/>
          <w:insideV w:val="none" w:color="000000" w:sz="4" w:space="0"/>
          <w:insideH w:val="none" w:color="000000" w:sz="4" w:space="0"/>
        </w:tcBorders>
      </w:tcPr>
    </w:tblStylePr>
    <w:tblStylePr w:type="lastCol">
      <w:rPr>
        <w:color w:val="FFFFFF" w:themeColor="background1"/>
      </w:rPr>
      <w:tcPr>
        <w:shd w:val="clear" w:fill="122870" w:color="122870" w:themeFill="accent6" w:themeFillShade="99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122870" w:color="122870" w:themeFill="accent6" w:themeFillShade="99"/>
        <w:tcBorders>
          <w:top w:val="single" w:color="FFFFFF" w:sz="6" w:space="0" w:themeColor="background1"/>
        </w:tcBorders>
      </w:tcPr>
    </w:tblStylePr>
    <w:tblStylePr w:type="nwCell">
      <w:rPr>
        <w:color w:val="000000" w:themeColor="text1"/>
      </w:rPr>
    </w:tblStylePr>
    <w:tblStylePr w:type="neCell">
      <w:rPr>
        <w:color w:val="000000" w:themeColor="text1"/>
      </w:rPr>
    </w:tblStylePr>
  </w:style>
  <w:style w:type="table" w:styleId="1224">
    <w:name w:val="Dark List"/>
    <w:basedOn w:val="1094"/>
    <w:uiPriority w:val="70"/>
    <w:semiHidden/>
    <w:unhideWhenUsed/>
    <w:rPr>
      <w:color w:val="FFFFFF" w:themeColor="background1"/>
    </w:rPr>
    <w:pPr>
      <w:spacing w:lineRule="auto" w:line="240" w:after="0"/>
    </w:pPr>
    <w:tblPr>
      <w:tblStyleRowBandSize w:val="1"/>
      <w:tblStyleColBandSize w:val="1"/>
    </w:tblPr>
    <w:tcPr>
      <w:shd w:val="clear" w:fill="000000" w:color="000000" w:themeFill="text1"/>
    </w:tcPr>
    <w:tblStylePr w:type="band1Horz">
      <w:tcPr>
        <w:shd w:val="clear" w:fill="000000" w:color="000000" w:themeFill="text1" w:themeFillShade="B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000000" w:color="000000" w:themeFill="text1" w:themeFillShade="B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000000" w:color="000000" w:themeFill="text1" w:themeFillShade="BF"/>
        <w:tcBorders>
          <w:left w:val="none" w:color="000000" w:sz="4" w:space="0"/>
          <w:top w:val="none" w:color="000000" w:sz="4" w:space="0"/>
          <w:right w:val="single" w:color="FFFFFF" w:sz="18" w:space="0" w:themeColor="background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000000" w:color="000000" w:themeFill="tex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FFFF" w:sz="18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000000" w:color="000000" w:themeFill="text1" w:themeFillShade="BF"/>
        <w:tcBorders>
          <w:left w:val="single" w:color="FFFFFF" w:sz="18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000000" w:color="000000" w:themeFill="text1" w:themeFillShade="7F"/>
        <w:tcBorders>
          <w:left w:val="none" w:color="000000" w:sz="4" w:space="0"/>
          <w:top w:val="single" w:color="FFFFFF" w:sz="18" w:space="0" w:themeColor="background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225">
    <w:name w:val="Dark List Accent 1"/>
    <w:basedOn w:val="1094"/>
    <w:uiPriority w:val="70"/>
    <w:semiHidden/>
    <w:unhideWhenUsed/>
    <w:rPr>
      <w:color w:val="FFFFFF" w:themeColor="background1"/>
    </w:rPr>
    <w:pPr>
      <w:spacing w:lineRule="auto" w:line="240" w:after="0"/>
    </w:pPr>
    <w:tblPr>
      <w:tblStyleRowBandSize w:val="1"/>
      <w:tblStyleColBandSize w:val="1"/>
    </w:tblPr>
    <w:tcPr>
      <w:shd w:val="clear" w:fill="2C567A" w:color="2C567A" w:themeFill="accent1"/>
    </w:tcPr>
    <w:tblStylePr w:type="band1Horz">
      <w:tcPr>
        <w:shd w:val="clear" w:fill="21405B" w:color="21405B" w:themeFill="accent1" w:themeFillShade="B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21405B" w:color="21405B" w:themeFill="accent1" w:themeFillShade="B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21405B" w:color="21405B" w:themeFill="accent1" w:themeFillShade="BF"/>
        <w:tcBorders>
          <w:left w:val="none" w:color="000000" w:sz="4" w:space="0"/>
          <w:top w:val="none" w:color="000000" w:sz="4" w:space="0"/>
          <w:right w:val="single" w:color="FFFFFF" w:sz="18" w:space="0" w:themeColor="background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000000" w:color="000000" w:themeFill="tex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FFFF" w:sz="18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21405B" w:color="21405B" w:themeFill="accent1" w:themeFillShade="BF"/>
        <w:tcBorders>
          <w:left w:val="single" w:color="FFFFFF" w:sz="18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162A3C" w:color="162A3C" w:themeFill="accent1" w:themeFillShade="7F"/>
        <w:tcBorders>
          <w:left w:val="none" w:color="000000" w:sz="4" w:space="0"/>
          <w:top w:val="single" w:color="FFFFFF" w:sz="18" w:space="0" w:themeColor="background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226">
    <w:name w:val="Dark List Accent 2"/>
    <w:basedOn w:val="1094"/>
    <w:uiPriority w:val="70"/>
    <w:semiHidden/>
    <w:unhideWhenUsed/>
    <w:rPr>
      <w:color w:val="FFFFFF" w:themeColor="background1"/>
    </w:rPr>
    <w:pPr>
      <w:spacing w:lineRule="auto" w:line="240" w:after="0"/>
    </w:pPr>
    <w:tblPr>
      <w:tblStyleRowBandSize w:val="1"/>
      <w:tblStyleColBandSize w:val="1"/>
    </w:tblPr>
    <w:tcPr>
      <w:shd w:val="clear" w:fill="0072C7" w:color="0072C7" w:themeFill="accent2"/>
    </w:tcPr>
    <w:tblStylePr w:type="band1Horz">
      <w:tcPr>
        <w:shd w:val="clear" w:fill="005595" w:color="005595" w:themeFill="accent2" w:themeFillShade="B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005595" w:color="005595" w:themeFill="accent2" w:themeFillShade="B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005595" w:color="005595" w:themeFill="accent2" w:themeFillShade="BF"/>
        <w:tcBorders>
          <w:left w:val="none" w:color="000000" w:sz="4" w:space="0"/>
          <w:top w:val="none" w:color="000000" w:sz="4" w:space="0"/>
          <w:right w:val="single" w:color="FFFFFF" w:sz="18" w:space="0" w:themeColor="background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000000" w:color="000000" w:themeFill="tex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FFFF" w:sz="18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005595" w:color="005595" w:themeFill="accent2" w:themeFillShade="BF"/>
        <w:tcBorders>
          <w:left w:val="single" w:color="FFFFFF" w:sz="18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003863" w:color="003863" w:themeFill="accent2" w:themeFillShade="7F"/>
        <w:tcBorders>
          <w:left w:val="none" w:color="000000" w:sz="4" w:space="0"/>
          <w:top w:val="single" w:color="FFFFFF" w:sz="18" w:space="0" w:themeColor="background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227">
    <w:name w:val="Dark List Accent 3"/>
    <w:basedOn w:val="1094"/>
    <w:uiPriority w:val="70"/>
    <w:semiHidden/>
    <w:unhideWhenUsed/>
    <w:rPr>
      <w:color w:val="FFFFFF" w:themeColor="background1"/>
    </w:rPr>
    <w:pPr>
      <w:spacing w:lineRule="auto" w:line="240" w:after="0"/>
    </w:pPr>
    <w:tblPr>
      <w:tblStyleRowBandSize w:val="1"/>
      <w:tblStyleColBandSize w:val="1"/>
    </w:tblPr>
    <w:tcPr>
      <w:shd w:val="clear" w:fill="0D1D51" w:color="0D1D51" w:themeFill="accent3"/>
    </w:tcPr>
    <w:tblStylePr w:type="band1Horz">
      <w:tcPr>
        <w:shd w:val="clear" w:fill="09153C" w:color="09153C" w:themeFill="accent3" w:themeFillShade="B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09153C" w:color="09153C" w:themeFill="accent3" w:themeFillShade="B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09153C" w:color="09153C" w:themeFill="accent3" w:themeFillShade="BF"/>
        <w:tcBorders>
          <w:left w:val="none" w:color="000000" w:sz="4" w:space="0"/>
          <w:top w:val="none" w:color="000000" w:sz="4" w:space="0"/>
          <w:right w:val="single" w:color="FFFFFF" w:sz="18" w:space="0" w:themeColor="background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000000" w:color="000000" w:themeFill="tex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FFFF" w:sz="18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09153C" w:color="09153C" w:themeFill="accent3" w:themeFillShade="BF"/>
        <w:tcBorders>
          <w:left w:val="single" w:color="FFFFFF" w:sz="18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060E28" w:color="060E28" w:themeFill="accent3" w:themeFillShade="7F"/>
        <w:tcBorders>
          <w:left w:val="none" w:color="000000" w:sz="4" w:space="0"/>
          <w:top w:val="single" w:color="FFFFFF" w:sz="18" w:space="0" w:themeColor="background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228">
    <w:name w:val="Dark List Accent 4"/>
    <w:basedOn w:val="1094"/>
    <w:uiPriority w:val="70"/>
    <w:semiHidden/>
    <w:unhideWhenUsed/>
    <w:rPr>
      <w:color w:val="FFFFFF" w:themeColor="background1"/>
    </w:rPr>
    <w:pPr>
      <w:spacing w:lineRule="auto" w:line="240" w:after="0"/>
    </w:pPr>
    <w:tblPr>
      <w:tblStyleRowBandSize w:val="1"/>
      <w:tblStyleColBandSize w:val="1"/>
    </w:tblPr>
    <w:tcPr>
      <w:shd w:val="clear" w:fill="666666" w:color="666666" w:themeFill="accent4"/>
    </w:tcPr>
    <w:tblStylePr w:type="band1Horz">
      <w:tcPr>
        <w:shd w:val="clear" w:fill="4C4C4C" w:color="4C4C4C" w:themeFill="accent4" w:themeFillShade="B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4C4C4C" w:color="4C4C4C" w:themeFill="accent4" w:themeFillShade="B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4C4C4C" w:color="4C4C4C" w:themeFill="accent4" w:themeFillShade="BF"/>
        <w:tcBorders>
          <w:left w:val="none" w:color="000000" w:sz="4" w:space="0"/>
          <w:top w:val="none" w:color="000000" w:sz="4" w:space="0"/>
          <w:right w:val="single" w:color="FFFFFF" w:sz="18" w:space="0" w:themeColor="background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000000" w:color="000000" w:themeFill="tex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FFFF" w:sz="18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4C4C4C" w:color="4C4C4C" w:themeFill="accent4" w:themeFillShade="BF"/>
        <w:tcBorders>
          <w:left w:val="single" w:color="FFFFFF" w:sz="18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323232" w:color="323232" w:themeFill="accent4" w:themeFillShade="7F"/>
        <w:tcBorders>
          <w:left w:val="none" w:color="000000" w:sz="4" w:space="0"/>
          <w:top w:val="single" w:color="FFFFFF" w:sz="18" w:space="0" w:themeColor="background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229">
    <w:name w:val="Dark List Accent 5"/>
    <w:basedOn w:val="1094"/>
    <w:uiPriority w:val="70"/>
    <w:semiHidden/>
    <w:unhideWhenUsed/>
    <w:rPr>
      <w:color w:val="FFFFFF" w:themeColor="background1"/>
    </w:rPr>
    <w:pPr>
      <w:spacing w:lineRule="auto" w:line="240" w:after="0"/>
    </w:pPr>
    <w:tblPr>
      <w:tblStyleRowBandSize w:val="1"/>
      <w:tblStyleColBandSize w:val="1"/>
    </w:tblPr>
    <w:tcPr>
      <w:shd w:val="clear" w:fill="3C76A6" w:color="3C76A6" w:themeFill="accent5"/>
    </w:tcPr>
    <w:tblStylePr w:type="band1Horz">
      <w:tcPr>
        <w:shd w:val="clear" w:fill="2D587C" w:color="2D587C" w:themeFill="accent5" w:themeFillShade="B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2D587C" w:color="2D587C" w:themeFill="accent5" w:themeFillShade="B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2D587C" w:color="2D587C" w:themeFill="accent5" w:themeFillShade="BF"/>
        <w:tcBorders>
          <w:left w:val="none" w:color="000000" w:sz="4" w:space="0"/>
          <w:top w:val="none" w:color="000000" w:sz="4" w:space="0"/>
          <w:right w:val="single" w:color="FFFFFF" w:sz="18" w:space="0" w:themeColor="background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000000" w:color="000000" w:themeFill="tex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FFFF" w:sz="18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2D587C" w:color="2D587C" w:themeFill="accent5" w:themeFillShade="BF"/>
        <w:tcBorders>
          <w:left w:val="single" w:color="FFFFFF" w:sz="18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1E3A52" w:color="1E3A52" w:themeFill="accent5" w:themeFillShade="7F"/>
        <w:tcBorders>
          <w:left w:val="none" w:color="000000" w:sz="4" w:space="0"/>
          <w:top w:val="single" w:color="FFFFFF" w:sz="18" w:space="0" w:themeColor="background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230">
    <w:name w:val="Dark List Accent 6"/>
    <w:basedOn w:val="1094"/>
    <w:uiPriority w:val="70"/>
    <w:semiHidden/>
    <w:unhideWhenUsed/>
    <w:rPr>
      <w:color w:val="FFFFFF" w:themeColor="background1"/>
    </w:rPr>
    <w:pPr>
      <w:spacing w:lineRule="auto" w:line="240" w:after="0"/>
    </w:pPr>
    <w:tblPr>
      <w:tblStyleRowBandSize w:val="1"/>
      <w:tblStyleColBandSize w:val="1"/>
    </w:tblPr>
    <w:tcPr>
      <w:shd w:val="clear" w:fill="1E44BC" w:color="1E44BC" w:themeFill="accent6"/>
    </w:tcPr>
    <w:tblStylePr w:type="band1Horz">
      <w:tcPr>
        <w:shd w:val="clear" w:fill="16328C" w:color="16328C" w:themeFill="accent6" w:themeFillShade="B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16328C" w:color="16328C" w:themeFill="accent6" w:themeFillShade="B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16328C" w:color="16328C" w:themeFill="accent6" w:themeFillShade="BF"/>
        <w:tcBorders>
          <w:left w:val="none" w:color="000000" w:sz="4" w:space="0"/>
          <w:top w:val="none" w:color="000000" w:sz="4" w:space="0"/>
          <w:right w:val="single" w:color="FFFFFF" w:sz="18" w:space="0" w:themeColor="background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000000" w:color="000000" w:themeFill="tex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FFFF" w:sz="18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16328C" w:color="16328C" w:themeFill="accent6" w:themeFillShade="BF"/>
        <w:tcBorders>
          <w:left w:val="single" w:color="FFFFFF" w:sz="18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0F215D" w:color="0F215D" w:themeFill="accent6" w:themeFillShade="7F"/>
        <w:tcBorders>
          <w:left w:val="none" w:color="000000" w:sz="4" w:space="0"/>
          <w:top w:val="single" w:color="FFFFFF" w:sz="18" w:space="0" w:themeColor="background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paragraph" w:styleId="1231">
    <w:name w:val="E-mail Signature"/>
    <w:basedOn w:val="1083"/>
    <w:link w:val="1232"/>
    <w:uiPriority w:val="99"/>
    <w:semiHidden/>
    <w:unhideWhenUsed/>
    <w:pPr>
      <w:spacing w:lineRule="auto" w:line="240" w:after="0"/>
    </w:pPr>
  </w:style>
  <w:style w:type="character" w:styleId="1232" w:customStyle="1">
    <w:name w:val="E-Mail-Signatur Zchn"/>
    <w:basedOn w:val="1093"/>
    <w:link w:val="1231"/>
    <w:uiPriority w:val="99"/>
    <w:semiHidden/>
    <w:rPr>
      <w:rFonts w:ascii="Calibri" w:hAnsi="Calibri" w:cs="Calibri"/>
    </w:rPr>
  </w:style>
  <w:style w:type="table" w:styleId="1233">
    <w:name w:val="Grid Table 1 Light"/>
    <w:basedOn w:val="1094"/>
    <w:uiPriority w:val="46"/>
    <w:pPr>
      <w:spacing w:lineRule="auto" w:line="240" w:after="0"/>
    </w:pPr>
    <w:tblPr>
      <w:tblStyleRowBandSize w:val="1"/>
      <w:tblStyleColBandSize w:val="1"/>
      <w:tblBorders>
        <w:left w:val="single" w:color="999999" w:sz="4" w:space="0" w:themeColor="text1" w:themeTint="66"/>
        <w:top w:val="single" w:color="999999" w:sz="4" w:space="0" w:themeColor="text1" w:themeTint="66"/>
        <w:right w:val="single" w:color="999999" w:sz="4" w:space="0" w:themeColor="text1" w:themeTint="66"/>
        <w:bottom w:val="single" w:color="999999" w:sz="4" w:space="0" w:themeColor="text1" w:themeTint="66"/>
        <w:insideV w:val="single" w:color="999999" w:sz="4" w:space="0" w:themeColor="text1" w:themeTint="66"/>
        <w:insideH w:val="single" w:color="999999" w:sz="4" w:space="0" w:themeColor="text1" w:themeTint="66"/>
      </w:tblBorders>
    </w:tbl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66666" w:sz="12" w:space="0" w:themeColor="text1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66666" w:sz="2" w:space="0" w:themeColor="text1" w:themeTint="99"/>
        </w:tcBorders>
      </w:tcPr>
    </w:tblStylePr>
  </w:style>
  <w:style w:type="table" w:styleId="1234">
    <w:name w:val="Grid Table 1 Light Accent 1"/>
    <w:basedOn w:val="1094"/>
    <w:uiPriority w:val="46"/>
    <w:pPr>
      <w:spacing w:lineRule="auto" w:line="240" w:after="0"/>
    </w:pPr>
    <w:tblPr>
      <w:tblStyleRowBandSize w:val="1"/>
      <w:tblStyleColBandSize w:val="1"/>
      <w:tblBorders>
        <w:left w:val="single" w:color="99BCDA" w:sz="4" w:space="0" w:themeColor="accent1" w:themeTint="66"/>
        <w:top w:val="single" w:color="99BCDA" w:sz="4" w:space="0" w:themeColor="accent1" w:themeTint="66"/>
        <w:right w:val="single" w:color="99BCDA" w:sz="4" w:space="0" w:themeColor="accent1" w:themeTint="66"/>
        <w:bottom w:val="single" w:color="99BCDA" w:sz="4" w:space="0" w:themeColor="accent1" w:themeTint="66"/>
        <w:insideV w:val="single" w:color="99BCDA" w:sz="4" w:space="0" w:themeColor="accent1" w:themeTint="66"/>
        <w:insideH w:val="single" w:color="99BCDA" w:sz="4" w:space="0" w:themeColor="accent1" w:themeTint="66"/>
      </w:tblBorders>
    </w:tbl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79BC8" w:sz="12" w:space="0" w:themeColor="accent1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79BC8" w:sz="2" w:space="0" w:themeColor="accent1" w:themeTint="99"/>
        </w:tcBorders>
      </w:tcPr>
    </w:tblStylePr>
  </w:style>
  <w:style w:type="table" w:styleId="1235">
    <w:name w:val="Grid Table 1 Light Accent 2"/>
    <w:basedOn w:val="1094"/>
    <w:uiPriority w:val="46"/>
    <w:pPr>
      <w:spacing w:lineRule="auto" w:line="240" w:after="0"/>
    </w:pPr>
    <w:tblPr>
      <w:tblStyleRowBandSize w:val="1"/>
      <w:tblStyleColBandSize w:val="1"/>
      <w:tblBorders>
        <w:left w:val="single" w:color="82C9FF" w:sz="4" w:space="0" w:themeColor="accent2" w:themeTint="66"/>
        <w:top w:val="single" w:color="82C9FF" w:sz="4" w:space="0" w:themeColor="accent2" w:themeTint="66"/>
        <w:right w:val="single" w:color="82C9FF" w:sz="4" w:space="0" w:themeColor="accent2" w:themeTint="66"/>
        <w:bottom w:val="single" w:color="82C9FF" w:sz="4" w:space="0" w:themeColor="accent2" w:themeTint="66"/>
        <w:insideV w:val="single" w:color="82C9FF" w:sz="4" w:space="0" w:themeColor="accent2" w:themeTint="66"/>
        <w:insideH w:val="single" w:color="82C9FF" w:sz="4" w:space="0" w:themeColor="accent2" w:themeTint="66"/>
      </w:tblBorders>
    </w:tbl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44AFFF" w:sz="12" w:space="0" w:themeColor="accent2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4AFFF" w:sz="2" w:space="0" w:themeColor="accent2" w:themeTint="99"/>
        </w:tcBorders>
      </w:tcPr>
    </w:tblStylePr>
  </w:style>
  <w:style w:type="table" w:styleId="1236">
    <w:name w:val="Grid Table 1 Light Accent 3"/>
    <w:basedOn w:val="1094"/>
    <w:uiPriority w:val="46"/>
    <w:pPr>
      <w:spacing w:lineRule="auto" w:line="240" w:after="0"/>
    </w:pPr>
    <w:tblPr>
      <w:tblStyleRowBandSize w:val="1"/>
      <w:tblStyleColBandSize w:val="1"/>
      <w:tblBorders>
        <w:left w:val="single" w:color="6F8BE8" w:sz="4" w:space="0" w:themeColor="accent3" w:themeTint="66"/>
        <w:top w:val="single" w:color="6F8BE8" w:sz="4" w:space="0" w:themeColor="accent3" w:themeTint="66"/>
        <w:right w:val="single" w:color="6F8BE8" w:sz="4" w:space="0" w:themeColor="accent3" w:themeTint="66"/>
        <w:bottom w:val="single" w:color="6F8BE8" w:sz="4" w:space="0" w:themeColor="accent3" w:themeTint="66"/>
        <w:insideV w:val="single" w:color="6F8BE8" w:sz="4" w:space="0" w:themeColor="accent3" w:themeTint="66"/>
        <w:insideH w:val="single" w:color="6F8BE8" w:sz="4" w:space="0" w:themeColor="accent3" w:themeTint="66"/>
      </w:tblBorders>
    </w:tbl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2752DC" w:sz="12" w:space="0" w:themeColor="accent3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2752DC" w:sz="2" w:space="0" w:themeColor="accent3" w:themeTint="99"/>
        </w:tcBorders>
      </w:tcPr>
    </w:tblStylePr>
  </w:style>
  <w:style w:type="table" w:styleId="1237">
    <w:name w:val="Grid Table 1 Light Accent 4"/>
    <w:basedOn w:val="1094"/>
    <w:uiPriority w:val="46"/>
    <w:pPr>
      <w:spacing w:lineRule="auto" w:line="240" w:after="0"/>
    </w:pPr>
    <w:tblPr>
      <w:tblStyleRowBandSize w:val="1"/>
      <w:tblStyleColBandSize w:val="1"/>
      <w:tblBorders>
        <w:left w:val="single" w:color="C1C1C1" w:sz="4" w:space="0" w:themeColor="accent4" w:themeTint="66"/>
        <w:top w:val="single" w:color="C1C1C1" w:sz="4" w:space="0" w:themeColor="accent4" w:themeTint="66"/>
        <w:right w:val="single" w:color="C1C1C1" w:sz="4" w:space="0" w:themeColor="accent4" w:themeTint="66"/>
        <w:bottom w:val="single" w:color="C1C1C1" w:sz="4" w:space="0" w:themeColor="accent4" w:themeTint="66"/>
        <w:insideV w:val="single" w:color="C1C1C1" w:sz="4" w:space="0" w:themeColor="accent4" w:themeTint="66"/>
        <w:insideH w:val="single" w:color="C1C1C1" w:sz="4" w:space="0" w:themeColor="accent4" w:themeTint="66"/>
      </w:tblBorders>
    </w:tbl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A3A3A3" w:sz="12" w:space="0" w:themeColor="accent4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A3A3A3" w:sz="2" w:space="0" w:themeColor="accent4" w:themeTint="99"/>
        </w:tcBorders>
      </w:tcPr>
    </w:tblStylePr>
  </w:style>
  <w:style w:type="table" w:styleId="1238">
    <w:name w:val="Grid Table 1 Light Accent 5"/>
    <w:basedOn w:val="1094"/>
    <w:uiPriority w:val="46"/>
    <w:pPr>
      <w:spacing w:lineRule="auto" w:line="240" w:after="0"/>
    </w:pPr>
    <w:tblPr>
      <w:tblStyleRowBandSize w:val="1"/>
      <w:tblStyleColBandSize w:val="1"/>
      <w:tblBorders>
        <w:left w:val="single" w:color="ABC8E0" w:sz="4" w:space="0" w:themeColor="accent5" w:themeTint="66"/>
        <w:top w:val="single" w:color="ABC8E0" w:sz="4" w:space="0" w:themeColor="accent5" w:themeTint="66"/>
        <w:right w:val="single" w:color="ABC8E0" w:sz="4" w:space="0" w:themeColor="accent5" w:themeTint="66"/>
        <w:bottom w:val="single" w:color="ABC8E0" w:sz="4" w:space="0" w:themeColor="accent5" w:themeTint="66"/>
        <w:insideV w:val="single" w:color="ABC8E0" w:sz="4" w:space="0" w:themeColor="accent5" w:themeTint="66"/>
        <w:insideH w:val="single" w:color="ABC8E0" w:sz="4" w:space="0" w:themeColor="accent5" w:themeTint="66"/>
      </w:tblBorders>
    </w:tbl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81ADD1" w:sz="12" w:space="0" w:themeColor="accent5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1ADD1" w:sz="2" w:space="0" w:themeColor="accent5" w:themeTint="99"/>
        </w:tcBorders>
      </w:tcPr>
    </w:tblStylePr>
  </w:style>
  <w:style w:type="table" w:styleId="1239">
    <w:name w:val="Grid Table 1 Light Accent 6"/>
    <w:basedOn w:val="1094"/>
    <w:uiPriority w:val="46"/>
    <w:pPr>
      <w:spacing w:lineRule="auto" w:line="240" w:after="0"/>
    </w:pPr>
    <w:tblPr>
      <w:tblStyleRowBandSize w:val="1"/>
      <w:tblStyleColBandSize w:val="1"/>
      <w:tblBorders>
        <w:left w:val="single" w:color="9AAEEF" w:sz="4" w:space="0" w:themeColor="accent6" w:themeTint="66"/>
        <w:top w:val="single" w:color="9AAEEF" w:sz="4" w:space="0" w:themeColor="accent6" w:themeTint="66"/>
        <w:right w:val="single" w:color="9AAEEF" w:sz="4" w:space="0" w:themeColor="accent6" w:themeTint="66"/>
        <w:bottom w:val="single" w:color="9AAEEF" w:sz="4" w:space="0" w:themeColor="accent6" w:themeTint="66"/>
        <w:insideV w:val="single" w:color="9AAEEF" w:sz="4" w:space="0" w:themeColor="accent6" w:themeTint="66"/>
        <w:insideH w:val="single" w:color="9AAEEF" w:sz="4" w:space="0" w:themeColor="accent6" w:themeTint="66"/>
      </w:tblBorders>
    </w:tbl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786E6" w:sz="12" w:space="0" w:themeColor="accent6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786E6" w:sz="2" w:space="0" w:themeColor="accent6" w:themeTint="99"/>
        </w:tcBorders>
      </w:tcPr>
    </w:tblStylePr>
  </w:style>
  <w:style w:type="table" w:styleId="1240">
    <w:name w:val="Grid Table 2"/>
    <w:basedOn w:val="1094"/>
    <w:uiPriority w:val="47"/>
    <w:pPr>
      <w:spacing w:lineRule="auto" w:line="240" w:after="0"/>
    </w:pPr>
    <w:tblPr>
      <w:tblStyleRowBandSize w:val="1"/>
      <w:tblStyleColBandSize w:val="1"/>
      <w:tblBorders>
        <w:top w:val="single" w:color="666666" w:sz="2" w:space="0" w:themeColor="text1" w:themeTint="99"/>
        <w:bottom w:val="single" w:color="666666" w:sz="2" w:space="0" w:themeColor="text1" w:themeTint="99"/>
        <w:insideV w:val="single" w:color="666666" w:sz="2" w:space="0" w:themeColor="text1" w:themeTint="99"/>
        <w:insideH w:val="single" w:color="666666" w:sz="2" w:space="0" w:themeColor="text1" w:themeTint="99"/>
      </w:tblBorders>
    </w:tblPr>
    <w:tblStylePr w:type="band1Horz">
      <w:tcPr>
        <w:shd w:val="clear" w:fill="CCCCCC" w:color="CCCCCC" w:themeFill="text1" w:themeFillTint="33"/>
      </w:tcPr>
    </w:tblStylePr>
    <w:tblStylePr w:type="band1Vert">
      <w:tcPr>
        <w:shd w:val="clear" w:fill="CCCCCC" w:color="CCCCCC" w:themeFill="tex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clear" w:fill="FFFFFF" w:color="FFFFFF" w:themeFill="background1"/>
        <w:tcBorders>
          <w:top w:val="none" w:color="000000" w:sz="4" w:space="0"/>
          <w:bottom w:val="single" w:color="666666" w:sz="12" w:space="0" w:themeColor="text1" w:themeTint="99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shd w:val="clear" w:fill="FFFFFF" w:color="FFFFFF" w:themeFill="background1"/>
        <w:tcBorders>
          <w:top w:val="single" w:color="666666" w:sz="2" w:space="0" w:themeColor="text1" w:themeTint="99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241">
    <w:name w:val="Grid Table 2 Accent 1"/>
    <w:basedOn w:val="1094"/>
    <w:uiPriority w:val="47"/>
    <w:pPr>
      <w:spacing w:lineRule="auto" w:line="240" w:after="0"/>
    </w:pPr>
    <w:tblPr>
      <w:tblStyleRowBandSize w:val="1"/>
      <w:tblStyleColBandSize w:val="1"/>
      <w:tblBorders>
        <w:top w:val="single" w:color="679BC8" w:sz="2" w:space="0" w:themeColor="accent1" w:themeTint="99"/>
        <w:bottom w:val="single" w:color="679BC8" w:sz="2" w:space="0" w:themeColor="accent1" w:themeTint="99"/>
        <w:insideV w:val="single" w:color="679BC8" w:sz="2" w:space="0" w:themeColor="accent1" w:themeTint="99"/>
        <w:insideH w:val="single" w:color="679BC8" w:sz="2" w:space="0" w:themeColor="accent1" w:themeTint="99"/>
      </w:tblBorders>
    </w:tblPr>
    <w:tblStylePr w:type="band1Horz">
      <w:tcPr>
        <w:shd w:val="clear" w:fill="CCDDEC" w:color="CCDDEC" w:themeFill="accent1" w:themeFillTint="33"/>
      </w:tcPr>
    </w:tblStylePr>
    <w:tblStylePr w:type="band1Vert">
      <w:tcPr>
        <w:shd w:val="clear" w:fill="CCDDEC" w:color="CCDDEC" w:themeFill="accen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clear" w:fill="FFFFFF" w:color="FFFFFF" w:themeFill="background1"/>
        <w:tcBorders>
          <w:top w:val="none" w:color="000000" w:sz="4" w:space="0"/>
          <w:bottom w:val="single" w:color="679BC8" w:sz="12" w:space="0" w:themeColor="accent1" w:themeTint="99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shd w:val="clear" w:fill="FFFFFF" w:color="FFFFFF" w:themeFill="background1"/>
        <w:tcBorders>
          <w:top w:val="single" w:color="679BC8" w:sz="2" w:space="0" w:themeColor="accent1" w:themeTint="99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242">
    <w:name w:val="Grid Table 2 Accent 2"/>
    <w:basedOn w:val="1094"/>
    <w:uiPriority w:val="47"/>
    <w:pPr>
      <w:spacing w:lineRule="auto" w:line="240" w:after="0"/>
    </w:pPr>
    <w:tblPr>
      <w:tblStyleRowBandSize w:val="1"/>
      <w:tblStyleColBandSize w:val="1"/>
      <w:tblBorders>
        <w:top w:val="single" w:color="44AFFF" w:sz="2" w:space="0" w:themeColor="accent2" w:themeTint="99"/>
        <w:bottom w:val="single" w:color="44AFFF" w:sz="2" w:space="0" w:themeColor="accent2" w:themeTint="99"/>
        <w:insideV w:val="single" w:color="44AFFF" w:sz="2" w:space="0" w:themeColor="accent2" w:themeTint="99"/>
        <w:insideH w:val="single" w:color="44AFFF" w:sz="2" w:space="0" w:themeColor="accent2" w:themeTint="99"/>
      </w:tblBorders>
    </w:tblPr>
    <w:tblStylePr w:type="band1Horz">
      <w:tcPr>
        <w:shd w:val="clear" w:fill="C0E4FF" w:color="C0E4FF" w:themeFill="accent2" w:themeFillTint="33"/>
      </w:tcPr>
    </w:tblStylePr>
    <w:tblStylePr w:type="band1Vert">
      <w:tcPr>
        <w:shd w:val="clear" w:fill="C0E4FF" w:color="C0E4FF" w:themeFill="accent2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clear" w:fill="FFFFFF" w:color="FFFFFF" w:themeFill="background1"/>
        <w:tcBorders>
          <w:top w:val="none" w:color="000000" w:sz="4" w:space="0"/>
          <w:bottom w:val="single" w:color="44AFFF" w:sz="12" w:space="0" w:themeColor="accent2" w:themeTint="99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shd w:val="clear" w:fill="FFFFFF" w:color="FFFFFF" w:themeFill="background1"/>
        <w:tcBorders>
          <w:top w:val="single" w:color="44AFFF" w:sz="2" w:space="0" w:themeColor="accent2" w:themeTint="99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243">
    <w:name w:val="Grid Table 2 Accent 3"/>
    <w:basedOn w:val="1094"/>
    <w:uiPriority w:val="47"/>
    <w:pPr>
      <w:spacing w:lineRule="auto" w:line="240" w:after="0"/>
    </w:pPr>
    <w:tblPr>
      <w:tblStyleRowBandSize w:val="1"/>
      <w:tblStyleColBandSize w:val="1"/>
      <w:tblBorders>
        <w:top w:val="single" w:color="2752DC" w:sz="2" w:space="0" w:themeColor="accent3" w:themeTint="99"/>
        <w:bottom w:val="single" w:color="2752DC" w:sz="2" w:space="0" w:themeColor="accent3" w:themeTint="99"/>
        <w:insideV w:val="single" w:color="2752DC" w:sz="2" w:space="0" w:themeColor="accent3" w:themeTint="99"/>
        <w:insideH w:val="single" w:color="2752DC" w:sz="2" w:space="0" w:themeColor="accent3" w:themeTint="99"/>
      </w:tblBorders>
    </w:tblPr>
    <w:tblStylePr w:type="band1Horz">
      <w:tcPr>
        <w:shd w:val="clear" w:fill="B7C5F3" w:color="B7C5F3" w:themeFill="accent3" w:themeFillTint="33"/>
      </w:tcPr>
    </w:tblStylePr>
    <w:tblStylePr w:type="band1Vert">
      <w:tcPr>
        <w:shd w:val="clear" w:fill="B7C5F3" w:color="B7C5F3" w:themeFill="accent3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clear" w:fill="FFFFFF" w:color="FFFFFF" w:themeFill="background1"/>
        <w:tcBorders>
          <w:top w:val="none" w:color="000000" w:sz="4" w:space="0"/>
          <w:bottom w:val="single" w:color="2752DC" w:sz="12" w:space="0" w:themeColor="accent3" w:themeTint="99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shd w:val="clear" w:fill="FFFFFF" w:color="FFFFFF" w:themeFill="background1"/>
        <w:tcBorders>
          <w:top w:val="single" w:color="2752DC" w:sz="2" w:space="0" w:themeColor="accent3" w:themeTint="99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244">
    <w:name w:val="Grid Table 2 Accent 4"/>
    <w:basedOn w:val="1094"/>
    <w:uiPriority w:val="47"/>
    <w:pPr>
      <w:spacing w:lineRule="auto" w:line="240" w:after="0"/>
    </w:pPr>
    <w:tblPr>
      <w:tblStyleRowBandSize w:val="1"/>
      <w:tblStyleColBandSize w:val="1"/>
      <w:tblBorders>
        <w:top w:val="single" w:color="A3A3A3" w:sz="2" w:space="0" w:themeColor="accent4" w:themeTint="99"/>
        <w:bottom w:val="single" w:color="A3A3A3" w:sz="2" w:space="0" w:themeColor="accent4" w:themeTint="99"/>
        <w:insideV w:val="single" w:color="A3A3A3" w:sz="2" w:space="0" w:themeColor="accent4" w:themeTint="99"/>
        <w:insideH w:val="single" w:color="A3A3A3" w:sz="2" w:space="0" w:themeColor="accent4" w:themeTint="99"/>
      </w:tblBorders>
    </w:tblPr>
    <w:tblStylePr w:type="band1Horz">
      <w:tcPr>
        <w:shd w:val="clear" w:fill="E0E0E0" w:color="E0E0E0" w:themeFill="accent4" w:themeFillTint="33"/>
      </w:tcPr>
    </w:tblStylePr>
    <w:tblStylePr w:type="band1Vert">
      <w:tcPr>
        <w:shd w:val="clear" w:fill="E0E0E0" w:color="E0E0E0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clear" w:fill="FFFFFF" w:color="FFFFFF" w:themeFill="background1"/>
        <w:tcBorders>
          <w:top w:val="none" w:color="000000" w:sz="4" w:space="0"/>
          <w:bottom w:val="single" w:color="A3A3A3" w:sz="12" w:space="0" w:themeColor="accent4" w:themeTint="99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shd w:val="clear" w:fill="FFFFFF" w:color="FFFFFF" w:themeFill="background1"/>
        <w:tcBorders>
          <w:top w:val="single" w:color="A3A3A3" w:sz="2" w:space="0" w:themeColor="accent4" w:themeTint="99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245">
    <w:name w:val="Grid Table 2 Accent 5"/>
    <w:basedOn w:val="1094"/>
    <w:uiPriority w:val="47"/>
    <w:pPr>
      <w:spacing w:lineRule="auto" w:line="240" w:after="0"/>
    </w:pPr>
    <w:tblPr>
      <w:tblStyleRowBandSize w:val="1"/>
      <w:tblStyleColBandSize w:val="1"/>
      <w:tblBorders>
        <w:top w:val="single" w:color="81ADD1" w:sz="2" w:space="0" w:themeColor="accent5" w:themeTint="99"/>
        <w:bottom w:val="single" w:color="81ADD1" w:sz="2" w:space="0" w:themeColor="accent5" w:themeTint="99"/>
        <w:insideV w:val="single" w:color="81ADD1" w:sz="2" w:space="0" w:themeColor="accent5" w:themeTint="99"/>
        <w:insideH w:val="single" w:color="81ADD1" w:sz="2" w:space="0" w:themeColor="accent5" w:themeTint="99"/>
      </w:tblBorders>
    </w:tblPr>
    <w:tblStylePr w:type="band1Horz">
      <w:tcPr>
        <w:shd w:val="clear" w:fill="D5E3F0" w:color="D5E3F0" w:themeFill="accent5" w:themeFillTint="33"/>
      </w:tcPr>
    </w:tblStylePr>
    <w:tblStylePr w:type="band1Vert">
      <w:tcPr>
        <w:shd w:val="clear" w:fill="D5E3F0" w:color="D5E3F0" w:themeFill="accent5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clear" w:fill="FFFFFF" w:color="FFFFFF" w:themeFill="background1"/>
        <w:tcBorders>
          <w:top w:val="none" w:color="000000" w:sz="4" w:space="0"/>
          <w:bottom w:val="single" w:color="81ADD1" w:sz="12" w:space="0" w:themeColor="accent5" w:themeTint="99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shd w:val="clear" w:fill="FFFFFF" w:color="FFFFFF" w:themeFill="background1"/>
        <w:tcBorders>
          <w:top w:val="single" w:color="81ADD1" w:sz="2" w:space="0" w:themeColor="accent5" w:themeTint="99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246">
    <w:name w:val="Grid Table 2 Accent 6"/>
    <w:basedOn w:val="1094"/>
    <w:uiPriority w:val="47"/>
    <w:pPr>
      <w:spacing w:lineRule="auto" w:line="240" w:after="0"/>
    </w:pPr>
    <w:tblPr>
      <w:tblStyleRowBandSize w:val="1"/>
      <w:tblStyleColBandSize w:val="1"/>
      <w:tblBorders>
        <w:top w:val="single" w:color="6786E6" w:sz="2" w:space="0" w:themeColor="accent6" w:themeTint="99"/>
        <w:bottom w:val="single" w:color="6786E6" w:sz="2" w:space="0" w:themeColor="accent6" w:themeTint="99"/>
        <w:insideV w:val="single" w:color="6786E6" w:sz="2" w:space="0" w:themeColor="accent6" w:themeTint="99"/>
        <w:insideH w:val="single" w:color="6786E6" w:sz="2" w:space="0" w:themeColor="accent6" w:themeTint="99"/>
      </w:tblBorders>
    </w:tblPr>
    <w:tblStylePr w:type="band1Horz">
      <w:tcPr>
        <w:shd w:val="clear" w:fill="CCD6F7" w:color="CCD6F7" w:themeFill="accent6" w:themeFillTint="33"/>
      </w:tcPr>
    </w:tblStylePr>
    <w:tblStylePr w:type="band1Vert">
      <w:tcPr>
        <w:shd w:val="clear" w:fill="CCD6F7" w:color="CCD6F7" w:themeFill="accent6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clear" w:fill="FFFFFF" w:color="FFFFFF" w:themeFill="background1"/>
        <w:tcBorders>
          <w:top w:val="none" w:color="000000" w:sz="4" w:space="0"/>
          <w:bottom w:val="single" w:color="6786E6" w:sz="12" w:space="0" w:themeColor="accent6" w:themeTint="99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shd w:val="clear" w:fill="FFFFFF" w:color="FFFFFF" w:themeFill="background1"/>
        <w:tcBorders>
          <w:top w:val="single" w:color="6786E6" w:sz="2" w:space="0" w:themeColor="accent6" w:themeTint="99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247">
    <w:name w:val="Grid Table 3"/>
    <w:basedOn w:val="1094"/>
    <w:uiPriority w:val="48"/>
    <w:pPr>
      <w:spacing w:lineRule="auto" w:line="240" w:after="0"/>
    </w:pPr>
    <w:tblPr>
      <w:tblStyleRowBandSize w:val="1"/>
      <w:tblStyleColBandSize w:val="1"/>
      <w:tblBorders>
        <w:left w:val="single" w:color="666666" w:sz="4" w:space="0" w:themeColor="text1" w:themeTint="99"/>
        <w:top w:val="single" w:color="666666" w:sz="4" w:space="0" w:themeColor="text1" w:themeTint="99"/>
        <w:right w:val="single" w:color="666666" w:sz="4" w:space="0" w:themeColor="text1" w:themeTint="99"/>
        <w:bottom w:val="single" w:color="666666" w:sz="4" w:space="0" w:themeColor="text1" w:themeTint="99"/>
        <w:insideV w:val="single" w:color="666666" w:sz="4" w:space="0" w:themeColor="text1" w:themeTint="99"/>
        <w:insideH w:val="single" w:color="666666" w:sz="4" w:space="0" w:themeColor="text1" w:themeTint="99"/>
      </w:tblBorders>
    </w:tblPr>
    <w:tblStylePr w:type="band1Horz">
      <w:tcPr>
        <w:shd w:val="clear" w:fill="CCCCCC" w:color="CCCCCC" w:themeFill="text1" w:themeFillTint="33"/>
      </w:tcPr>
    </w:tblStylePr>
    <w:tblStylePr w:type="band1Vert">
      <w:tcPr>
        <w:shd w:val="clear" w:fill="CCCCCC" w:color="CCCCCC" w:themeFill="text1" w:themeFillTint="33"/>
      </w:tcPr>
    </w:tblStylePr>
    <w:tblStylePr w:type="firstCol">
      <w:rPr>
        <w:i/>
        <w:iCs/>
      </w:rPr>
      <w:pPr>
        <w:jc w:val="right"/>
      </w:p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Col">
      <w:rPr>
        <w:i/>
        <w:iCs/>
      </w:rPr>
      <w:tcPr>
        <w:shd w:val="clear" w:fill="FFFFFF" w:color="FFFFFF" w:themeFill="background1"/>
        <w:tcBorders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tcBorders>
          <w:bottom w:val="single" w:color="666666" w:sz="4" w:space="0" w:themeColor="text1" w:themeTint="99"/>
        </w:tcBorders>
      </w:tcPr>
    </w:tblStylePr>
    <w:tblStylePr w:type="neCell">
      <w:tcPr>
        <w:tcBorders>
          <w:bottom w:val="single" w:color="666666" w:sz="4" w:space="0" w:themeColor="text1" w:themeTint="99"/>
        </w:tcBorders>
      </w:tcPr>
    </w:tblStylePr>
    <w:tblStylePr w:type="swCell">
      <w:tcPr>
        <w:tcBorders>
          <w:top w:val="single" w:color="666666" w:sz="4" w:space="0" w:themeColor="text1" w:themeTint="99"/>
        </w:tcBorders>
      </w:tcPr>
    </w:tblStylePr>
    <w:tblStylePr w:type="seCell">
      <w:tcPr>
        <w:tcBorders>
          <w:top w:val="single" w:color="666666" w:sz="4" w:space="0" w:themeColor="text1" w:themeTint="99"/>
        </w:tcBorders>
      </w:tcPr>
    </w:tblStylePr>
  </w:style>
  <w:style w:type="table" w:styleId="1248">
    <w:name w:val="Grid Table 3 Accent 1"/>
    <w:basedOn w:val="1094"/>
    <w:uiPriority w:val="48"/>
    <w:pPr>
      <w:spacing w:lineRule="auto" w:line="240" w:after="0"/>
    </w:pPr>
    <w:tblPr>
      <w:tblStyleRowBandSize w:val="1"/>
      <w:tblStyleColBandSize w:val="1"/>
      <w:tblBorders>
        <w:left w:val="single" w:color="679BC8" w:sz="4" w:space="0" w:themeColor="accent1" w:themeTint="99"/>
        <w:top w:val="single" w:color="679BC8" w:sz="4" w:space="0" w:themeColor="accent1" w:themeTint="99"/>
        <w:right w:val="single" w:color="679BC8" w:sz="4" w:space="0" w:themeColor="accent1" w:themeTint="99"/>
        <w:bottom w:val="single" w:color="679BC8" w:sz="4" w:space="0" w:themeColor="accent1" w:themeTint="99"/>
        <w:insideV w:val="single" w:color="679BC8" w:sz="4" w:space="0" w:themeColor="accent1" w:themeTint="99"/>
        <w:insideH w:val="single" w:color="679BC8" w:sz="4" w:space="0" w:themeColor="accent1" w:themeTint="99"/>
      </w:tblBorders>
    </w:tblPr>
    <w:tblStylePr w:type="band1Horz">
      <w:tcPr>
        <w:shd w:val="clear" w:fill="CCDDEC" w:color="CCDDEC" w:themeFill="accent1" w:themeFillTint="33"/>
      </w:tcPr>
    </w:tblStylePr>
    <w:tblStylePr w:type="band1Vert">
      <w:tcPr>
        <w:shd w:val="clear" w:fill="CCDDEC" w:color="CCDDEC" w:themeFill="accent1" w:themeFillTint="33"/>
      </w:tcPr>
    </w:tblStylePr>
    <w:tblStylePr w:type="firstCol">
      <w:rPr>
        <w:i/>
        <w:iCs/>
      </w:rPr>
      <w:pPr>
        <w:jc w:val="right"/>
      </w:p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Col">
      <w:rPr>
        <w:i/>
        <w:iCs/>
      </w:rPr>
      <w:tcPr>
        <w:shd w:val="clear" w:fill="FFFFFF" w:color="FFFFFF" w:themeFill="background1"/>
        <w:tcBorders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tcBorders>
          <w:bottom w:val="single" w:color="679BC8" w:sz="4" w:space="0" w:themeColor="accent1" w:themeTint="99"/>
        </w:tcBorders>
      </w:tcPr>
    </w:tblStylePr>
    <w:tblStylePr w:type="neCell">
      <w:tcPr>
        <w:tcBorders>
          <w:bottom w:val="single" w:color="679BC8" w:sz="4" w:space="0" w:themeColor="accent1" w:themeTint="99"/>
        </w:tcBorders>
      </w:tcPr>
    </w:tblStylePr>
    <w:tblStylePr w:type="swCell">
      <w:tcPr>
        <w:tcBorders>
          <w:top w:val="single" w:color="679BC8" w:sz="4" w:space="0" w:themeColor="accent1" w:themeTint="99"/>
        </w:tcBorders>
      </w:tcPr>
    </w:tblStylePr>
    <w:tblStylePr w:type="seCell">
      <w:tcPr>
        <w:tcBorders>
          <w:top w:val="single" w:color="679BC8" w:sz="4" w:space="0" w:themeColor="accent1" w:themeTint="99"/>
        </w:tcBorders>
      </w:tcPr>
    </w:tblStylePr>
  </w:style>
  <w:style w:type="table" w:styleId="1249">
    <w:name w:val="Grid Table 3 Accent 2"/>
    <w:basedOn w:val="1094"/>
    <w:uiPriority w:val="48"/>
    <w:pPr>
      <w:spacing w:lineRule="auto" w:line="240" w:after="0"/>
    </w:pPr>
    <w:tblPr>
      <w:tblStyleRowBandSize w:val="1"/>
      <w:tblStyleColBandSize w:val="1"/>
      <w:tblBorders>
        <w:left w:val="single" w:color="44AFFF" w:sz="4" w:space="0" w:themeColor="accent2" w:themeTint="99"/>
        <w:top w:val="single" w:color="44AFFF" w:sz="4" w:space="0" w:themeColor="accent2" w:themeTint="99"/>
        <w:right w:val="single" w:color="44AFFF" w:sz="4" w:space="0" w:themeColor="accent2" w:themeTint="99"/>
        <w:bottom w:val="single" w:color="44AFFF" w:sz="4" w:space="0" w:themeColor="accent2" w:themeTint="99"/>
        <w:insideV w:val="single" w:color="44AFFF" w:sz="4" w:space="0" w:themeColor="accent2" w:themeTint="99"/>
        <w:insideH w:val="single" w:color="44AFFF" w:sz="4" w:space="0" w:themeColor="accent2" w:themeTint="99"/>
      </w:tblBorders>
    </w:tblPr>
    <w:tblStylePr w:type="band1Horz">
      <w:tcPr>
        <w:shd w:val="clear" w:fill="C0E4FF" w:color="C0E4FF" w:themeFill="accent2" w:themeFillTint="33"/>
      </w:tcPr>
    </w:tblStylePr>
    <w:tblStylePr w:type="band1Vert">
      <w:tcPr>
        <w:shd w:val="clear" w:fill="C0E4FF" w:color="C0E4FF" w:themeFill="accent2" w:themeFillTint="33"/>
      </w:tcPr>
    </w:tblStylePr>
    <w:tblStylePr w:type="firstCol">
      <w:rPr>
        <w:i/>
        <w:iCs/>
      </w:rPr>
      <w:pPr>
        <w:jc w:val="right"/>
      </w:p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Col">
      <w:rPr>
        <w:i/>
        <w:iCs/>
      </w:rPr>
      <w:tcPr>
        <w:shd w:val="clear" w:fill="FFFFFF" w:color="FFFFFF" w:themeFill="background1"/>
        <w:tcBorders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tcBorders>
          <w:bottom w:val="single" w:color="44AFFF" w:sz="4" w:space="0" w:themeColor="accent2" w:themeTint="99"/>
        </w:tcBorders>
      </w:tcPr>
    </w:tblStylePr>
    <w:tblStylePr w:type="neCell">
      <w:tcPr>
        <w:tcBorders>
          <w:bottom w:val="single" w:color="44AFFF" w:sz="4" w:space="0" w:themeColor="accent2" w:themeTint="99"/>
        </w:tcBorders>
      </w:tcPr>
    </w:tblStylePr>
    <w:tblStylePr w:type="swCell">
      <w:tcPr>
        <w:tcBorders>
          <w:top w:val="single" w:color="44AFFF" w:sz="4" w:space="0" w:themeColor="accent2" w:themeTint="99"/>
        </w:tcBorders>
      </w:tcPr>
    </w:tblStylePr>
    <w:tblStylePr w:type="seCell">
      <w:tcPr>
        <w:tcBorders>
          <w:top w:val="single" w:color="44AFFF" w:sz="4" w:space="0" w:themeColor="accent2" w:themeTint="99"/>
        </w:tcBorders>
      </w:tcPr>
    </w:tblStylePr>
  </w:style>
  <w:style w:type="table" w:styleId="1250">
    <w:name w:val="Grid Table 3 Accent 3"/>
    <w:basedOn w:val="1094"/>
    <w:uiPriority w:val="48"/>
    <w:pPr>
      <w:spacing w:lineRule="auto" w:line="240" w:after="0"/>
    </w:pPr>
    <w:tblPr>
      <w:tblStyleRowBandSize w:val="1"/>
      <w:tblStyleColBandSize w:val="1"/>
      <w:tblBorders>
        <w:left w:val="single" w:color="2752DC" w:sz="4" w:space="0" w:themeColor="accent3" w:themeTint="99"/>
        <w:top w:val="single" w:color="2752DC" w:sz="4" w:space="0" w:themeColor="accent3" w:themeTint="99"/>
        <w:right w:val="single" w:color="2752DC" w:sz="4" w:space="0" w:themeColor="accent3" w:themeTint="99"/>
        <w:bottom w:val="single" w:color="2752DC" w:sz="4" w:space="0" w:themeColor="accent3" w:themeTint="99"/>
        <w:insideV w:val="single" w:color="2752DC" w:sz="4" w:space="0" w:themeColor="accent3" w:themeTint="99"/>
        <w:insideH w:val="single" w:color="2752DC" w:sz="4" w:space="0" w:themeColor="accent3" w:themeTint="99"/>
      </w:tblBorders>
    </w:tblPr>
    <w:tblStylePr w:type="band1Horz">
      <w:tcPr>
        <w:shd w:val="clear" w:fill="B7C5F3" w:color="B7C5F3" w:themeFill="accent3" w:themeFillTint="33"/>
      </w:tcPr>
    </w:tblStylePr>
    <w:tblStylePr w:type="band1Vert">
      <w:tcPr>
        <w:shd w:val="clear" w:fill="B7C5F3" w:color="B7C5F3" w:themeFill="accent3" w:themeFillTint="33"/>
      </w:tcPr>
    </w:tblStylePr>
    <w:tblStylePr w:type="firstCol">
      <w:rPr>
        <w:i/>
        <w:iCs/>
      </w:rPr>
      <w:pPr>
        <w:jc w:val="right"/>
      </w:p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Col">
      <w:rPr>
        <w:i/>
        <w:iCs/>
      </w:rPr>
      <w:tcPr>
        <w:shd w:val="clear" w:fill="FFFFFF" w:color="FFFFFF" w:themeFill="background1"/>
        <w:tcBorders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tcBorders>
          <w:bottom w:val="single" w:color="2752DC" w:sz="4" w:space="0" w:themeColor="accent3" w:themeTint="99"/>
        </w:tcBorders>
      </w:tcPr>
    </w:tblStylePr>
    <w:tblStylePr w:type="neCell">
      <w:tcPr>
        <w:tcBorders>
          <w:bottom w:val="single" w:color="2752DC" w:sz="4" w:space="0" w:themeColor="accent3" w:themeTint="99"/>
        </w:tcBorders>
      </w:tcPr>
    </w:tblStylePr>
    <w:tblStylePr w:type="swCell">
      <w:tcPr>
        <w:tcBorders>
          <w:top w:val="single" w:color="2752DC" w:sz="4" w:space="0" w:themeColor="accent3" w:themeTint="99"/>
        </w:tcBorders>
      </w:tcPr>
    </w:tblStylePr>
    <w:tblStylePr w:type="seCell">
      <w:tcPr>
        <w:tcBorders>
          <w:top w:val="single" w:color="2752DC" w:sz="4" w:space="0" w:themeColor="accent3" w:themeTint="99"/>
        </w:tcBorders>
      </w:tcPr>
    </w:tblStylePr>
  </w:style>
  <w:style w:type="table" w:styleId="1251">
    <w:name w:val="Grid Table 3 Accent 4"/>
    <w:basedOn w:val="1094"/>
    <w:uiPriority w:val="48"/>
    <w:pPr>
      <w:spacing w:lineRule="auto" w:line="240" w:after="0"/>
    </w:pPr>
    <w:tblPr>
      <w:tblStyleRowBandSize w:val="1"/>
      <w:tblStyleColBandSize w:val="1"/>
      <w:tblBorders>
        <w:left w:val="single" w:color="A3A3A3" w:sz="4" w:space="0" w:themeColor="accent4" w:themeTint="99"/>
        <w:top w:val="single" w:color="A3A3A3" w:sz="4" w:space="0" w:themeColor="accent4" w:themeTint="99"/>
        <w:right w:val="single" w:color="A3A3A3" w:sz="4" w:space="0" w:themeColor="accent4" w:themeTint="99"/>
        <w:bottom w:val="single" w:color="A3A3A3" w:sz="4" w:space="0" w:themeColor="accent4" w:themeTint="99"/>
        <w:insideV w:val="single" w:color="A3A3A3" w:sz="4" w:space="0" w:themeColor="accent4" w:themeTint="99"/>
        <w:insideH w:val="single" w:color="A3A3A3" w:sz="4" w:space="0" w:themeColor="accent4" w:themeTint="99"/>
      </w:tblBorders>
    </w:tblPr>
    <w:tblStylePr w:type="band1Horz">
      <w:tcPr>
        <w:shd w:val="clear" w:fill="E0E0E0" w:color="E0E0E0" w:themeFill="accent4" w:themeFillTint="33"/>
      </w:tcPr>
    </w:tblStylePr>
    <w:tblStylePr w:type="band1Vert">
      <w:tcPr>
        <w:shd w:val="clear" w:fill="E0E0E0" w:color="E0E0E0" w:themeFill="accent4" w:themeFillTint="33"/>
      </w:tcPr>
    </w:tblStylePr>
    <w:tblStylePr w:type="firstCol">
      <w:rPr>
        <w:i/>
        <w:iCs/>
      </w:rPr>
      <w:pPr>
        <w:jc w:val="right"/>
      </w:p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Col">
      <w:rPr>
        <w:i/>
        <w:iCs/>
      </w:rPr>
      <w:tcPr>
        <w:shd w:val="clear" w:fill="FFFFFF" w:color="FFFFFF" w:themeFill="background1"/>
        <w:tcBorders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tcBorders>
          <w:bottom w:val="single" w:color="A3A3A3" w:sz="4" w:space="0" w:themeColor="accent4" w:themeTint="99"/>
        </w:tcBorders>
      </w:tcPr>
    </w:tblStylePr>
    <w:tblStylePr w:type="neCell">
      <w:tcPr>
        <w:tcBorders>
          <w:bottom w:val="single" w:color="A3A3A3" w:sz="4" w:space="0" w:themeColor="accent4" w:themeTint="99"/>
        </w:tcBorders>
      </w:tcPr>
    </w:tblStylePr>
    <w:tblStylePr w:type="swCell">
      <w:tcPr>
        <w:tcBorders>
          <w:top w:val="single" w:color="A3A3A3" w:sz="4" w:space="0" w:themeColor="accent4" w:themeTint="99"/>
        </w:tcBorders>
      </w:tcPr>
    </w:tblStylePr>
    <w:tblStylePr w:type="seCell">
      <w:tcPr>
        <w:tcBorders>
          <w:top w:val="single" w:color="A3A3A3" w:sz="4" w:space="0" w:themeColor="accent4" w:themeTint="99"/>
        </w:tcBorders>
      </w:tcPr>
    </w:tblStylePr>
  </w:style>
  <w:style w:type="table" w:styleId="1252">
    <w:name w:val="Grid Table 3 Accent 5"/>
    <w:basedOn w:val="1094"/>
    <w:uiPriority w:val="48"/>
    <w:pPr>
      <w:spacing w:lineRule="auto" w:line="240" w:after="0"/>
    </w:pPr>
    <w:tblPr>
      <w:tblStyleRowBandSize w:val="1"/>
      <w:tblStyleColBandSize w:val="1"/>
      <w:tblBorders>
        <w:left w:val="single" w:color="81ADD1" w:sz="4" w:space="0" w:themeColor="accent5" w:themeTint="99"/>
        <w:top w:val="single" w:color="81ADD1" w:sz="4" w:space="0" w:themeColor="accent5" w:themeTint="99"/>
        <w:right w:val="single" w:color="81ADD1" w:sz="4" w:space="0" w:themeColor="accent5" w:themeTint="99"/>
        <w:bottom w:val="single" w:color="81ADD1" w:sz="4" w:space="0" w:themeColor="accent5" w:themeTint="99"/>
        <w:insideV w:val="single" w:color="81ADD1" w:sz="4" w:space="0" w:themeColor="accent5" w:themeTint="99"/>
        <w:insideH w:val="single" w:color="81ADD1" w:sz="4" w:space="0" w:themeColor="accent5" w:themeTint="99"/>
      </w:tblBorders>
    </w:tblPr>
    <w:tblStylePr w:type="band1Horz">
      <w:tcPr>
        <w:shd w:val="clear" w:fill="D5E3F0" w:color="D5E3F0" w:themeFill="accent5" w:themeFillTint="33"/>
      </w:tcPr>
    </w:tblStylePr>
    <w:tblStylePr w:type="band1Vert">
      <w:tcPr>
        <w:shd w:val="clear" w:fill="D5E3F0" w:color="D5E3F0" w:themeFill="accent5" w:themeFillTint="33"/>
      </w:tcPr>
    </w:tblStylePr>
    <w:tblStylePr w:type="firstCol">
      <w:rPr>
        <w:i/>
        <w:iCs/>
      </w:rPr>
      <w:pPr>
        <w:jc w:val="right"/>
      </w:p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Col">
      <w:rPr>
        <w:i/>
        <w:iCs/>
      </w:rPr>
      <w:tcPr>
        <w:shd w:val="clear" w:fill="FFFFFF" w:color="FFFFFF" w:themeFill="background1"/>
        <w:tcBorders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tcBorders>
          <w:bottom w:val="single" w:color="81ADD1" w:sz="4" w:space="0" w:themeColor="accent5" w:themeTint="99"/>
        </w:tcBorders>
      </w:tcPr>
    </w:tblStylePr>
    <w:tblStylePr w:type="neCell">
      <w:tcPr>
        <w:tcBorders>
          <w:bottom w:val="single" w:color="81ADD1" w:sz="4" w:space="0" w:themeColor="accent5" w:themeTint="99"/>
        </w:tcBorders>
      </w:tcPr>
    </w:tblStylePr>
    <w:tblStylePr w:type="swCell">
      <w:tcPr>
        <w:tcBorders>
          <w:top w:val="single" w:color="81ADD1" w:sz="4" w:space="0" w:themeColor="accent5" w:themeTint="99"/>
        </w:tcBorders>
      </w:tcPr>
    </w:tblStylePr>
    <w:tblStylePr w:type="seCell">
      <w:tcPr>
        <w:tcBorders>
          <w:top w:val="single" w:color="81ADD1" w:sz="4" w:space="0" w:themeColor="accent5" w:themeTint="99"/>
        </w:tcBorders>
      </w:tcPr>
    </w:tblStylePr>
  </w:style>
  <w:style w:type="table" w:styleId="1253">
    <w:name w:val="Grid Table 3 Accent 6"/>
    <w:basedOn w:val="1094"/>
    <w:uiPriority w:val="48"/>
    <w:pPr>
      <w:spacing w:lineRule="auto" w:line="240" w:after="0"/>
    </w:pPr>
    <w:tblPr>
      <w:tblStyleRowBandSize w:val="1"/>
      <w:tblStyleColBandSize w:val="1"/>
      <w:tblBorders>
        <w:left w:val="single" w:color="6786E6" w:sz="4" w:space="0" w:themeColor="accent6" w:themeTint="99"/>
        <w:top w:val="single" w:color="6786E6" w:sz="4" w:space="0" w:themeColor="accent6" w:themeTint="99"/>
        <w:right w:val="single" w:color="6786E6" w:sz="4" w:space="0" w:themeColor="accent6" w:themeTint="99"/>
        <w:bottom w:val="single" w:color="6786E6" w:sz="4" w:space="0" w:themeColor="accent6" w:themeTint="99"/>
        <w:insideV w:val="single" w:color="6786E6" w:sz="4" w:space="0" w:themeColor="accent6" w:themeTint="99"/>
        <w:insideH w:val="single" w:color="6786E6" w:sz="4" w:space="0" w:themeColor="accent6" w:themeTint="99"/>
      </w:tblBorders>
    </w:tblPr>
    <w:tblStylePr w:type="band1Horz">
      <w:tcPr>
        <w:shd w:val="clear" w:fill="CCD6F7" w:color="CCD6F7" w:themeFill="accent6" w:themeFillTint="33"/>
      </w:tcPr>
    </w:tblStylePr>
    <w:tblStylePr w:type="band1Vert">
      <w:tcPr>
        <w:shd w:val="clear" w:fill="CCD6F7" w:color="CCD6F7" w:themeFill="accent6" w:themeFillTint="33"/>
      </w:tcPr>
    </w:tblStylePr>
    <w:tblStylePr w:type="firstCol">
      <w:rPr>
        <w:i/>
        <w:iCs/>
      </w:rPr>
      <w:pPr>
        <w:jc w:val="right"/>
      </w:p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Col">
      <w:rPr>
        <w:i/>
        <w:iCs/>
      </w:rPr>
      <w:tcPr>
        <w:shd w:val="clear" w:fill="FFFFFF" w:color="FFFFFF" w:themeFill="background1"/>
        <w:tcBorders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tcBorders>
          <w:bottom w:val="single" w:color="6786E6" w:sz="4" w:space="0" w:themeColor="accent6" w:themeTint="99"/>
        </w:tcBorders>
      </w:tcPr>
    </w:tblStylePr>
    <w:tblStylePr w:type="neCell">
      <w:tcPr>
        <w:tcBorders>
          <w:bottom w:val="single" w:color="6786E6" w:sz="4" w:space="0" w:themeColor="accent6" w:themeTint="99"/>
        </w:tcBorders>
      </w:tcPr>
    </w:tblStylePr>
    <w:tblStylePr w:type="swCell">
      <w:tcPr>
        <w:tcBorders>
          <w:top w:val="single" w:color="6786E6" w:sz="4" w:space="0" w:themeColor="accent6" w:themeTint="99"/>
        </w:tcBorders>
      </w:tcPr>
    </w:tblStylePr>
    <w:tblStylePr w:type="seCell">
      <w:tcPr>
        <w:tcBorders>
          <w:top w:val="single" w:color="6786E6" w:sz="4" w:space="0" w:themeColor="accent6" w:themeTint="99"/>
        </w:tcBorders>
      </w:tcPr>
    </w:tblStylePr>
  </w:style>
  <w:style w:type="table" w:styleId="1254">
    <w:name w:val="Grid Table 4"/>
    <w:basedOn w:val="1094"/>
    <w:uiPriority w:val="49"/>
    <w:pPr>
      <w:spacing w:lineRule="auto" w:line="240" w:after="0"/>
    </w:pPr>
    <w:tblPr>
      <w:tblStyleRowBandSize w:val="1"/>
      <w:tblStyleColBandSize w:val="1"/>
      <w:tblBorders>
        <w:left w:val="single" w:color="666666" w:sz="4" w:space="0" w:themeColor="text1" w:themeTint="99"/>
        <w:top w:val="single" w:color="666666" w:sz="4" w:space="0" w:themeColor="text1" w:themeTint="99"/>
        <w:right w:val="single" w:color="666666" w:sz="4" w:space="0" w:themeColor="text1" w:themeTint="99"/>
        <w:bottom w:val="single" w:color="666666" w:sz="4" w:space="0" w:themeColor="text1" w:themeTint="99"/>
        <w:insideV w:val="single" w:color="666666" w:sz="4" w:space="0" w:themeColor="text1" w:themeTint="99"/>
        <w:insideH w:val="single" w:color="666666" w:sz="4" w:space="0" w:themeColor="text1" w:themeTint="99"/>
      </w:tblBorders>
    </w:tblPr>
    <w:tblStylePr w:type="band1Horz">
      <w:tcPr>
        <w:shd w:val="clear" w:fill="CCCCCC" w:color="CCCCCC" w:themeFill="text1" w:themeFillTint="33"/>
      </w:tcPr>
    </w:tblStylePr>
    <w:tblStylePr w:type="band1Vert">
      <w:tcPr>
        <w:shd w:val="clear" w:fill="CCCCCC" w:color="CCCCCC" w:themeFill="text1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4" w:space="0" w:themeColor="text1"/>
        </w:tcBorders>
      </w:tcPr>
    </w:tblStylePr>
  </w:style>
  <w:style w:type="table" w:styleId="1255">
    <w:name w:val="Grid Table 4 Accent 1"/>
    <w:basedOn w:val="1094"/>
    <w:uiPriority w:val="49"/>
    <w:pPr>
      <w:spacing w:lineRule="auto" w:line="240" w:after="0"/>
    </w:pPr>
    <w:tblPr>
      <w:tblStyleRowBandSize w:val="1"/>
      <w:tblStyleColBandSize w:val="1"/>
      <w:tblBorders>
        <w:left w:val="single" w:color="679BC8" w:sz="4" w:space="0" w:themeColor="accent1" w:themeTint="99"/>
        <w:top w:val="single" w:color="679BC8" w:sz="4" w:space="0" w:themeColor="accent1" w:themeTint="99"/>
        <w:right w:val="single" w:color="679BC8" w:sz="4" w:space="0" w:themeColor="accent1" w:themeTint="99"/>
        <w:bottom w:val="single" w:color="679BC8" w:sz="4" w:space="0" w:themeColor="accent1" w:themeTint="99"/>
        <w:insideV w:val="single" w:color="679BC8" w:sz="4" w:space="0" w:themeColor="accent1" w:themeTint="99"/>
        <w:insideH w:val="single" w:color="679BC8" w:sz="4" w:space="0" w:themeColor="accent1" w:themeTint="99"/>
      </w:tblBorders>
    </w:tblPr>
    <w:tblStylePr w:type="band1Horz">
      <w:tcPr>
        <w:shd w:val="clear" w:fill="CCDDEC" w:color="CCDDEC" w:themeFill="accent1" w:themeFillTint="33"/>
      </w:tcPr>
    </w:tblStylePr>
    <w:tblStylePr w:type="band1Vert">
      <w:tcPr>
        <w:shd w:val="clear" w:fill="CCDDEC" w:color="CCDDEC" w:themeFill="accent1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2C567A" w:color="2C567A" w:themeFill="accent1"/>
        <w:tcBorders>
          <w:left w:val="single" w:color="2C567A" w:sz="4" w:space="0" w:themeColor="accent1"/>
          <w:top w:val="single" w:color="2C567A" w:sz="4" w:space="0" w:themeColor="accent1"/>
          <w:right w:val="single" w:color="2C567A" w:sz="4" w:space="0" w:themeColor="accent1"/>
          <w:bottom w:val="single" w:color="2C567A" w:sz="4" w:space="0" w:themeColor="accent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2C567A" w:sz="4" w:space="0" w:themeColor="accent1"/>
        </w:tcBorders>
      </w:tcPr>
    </w:tblStylePr>
  </w:style>
  <w:style w:type="table" w:styleId="1256">
    <w:name w:val="Grid Table 4 Accent 2"/>
    <w:basedOn w:val="1094"/>
    <w:uiPriority w:val="49"/>
    <w:pPr>
      <w:spacing w:lineRule="auto" w:line="240" w:after="0"/>
    </w:pPr>
    <w:tblPr>
      <w:tblStyleRowBandSize w:val="1"/>
      <w:tblStyleColBandSize w:val="1"/>
      <w:tblBorders>
        <w:left w:val="single" w:color="44AFFF" w:sz="4" w:space="0" w:themeColor="accent2" w:themeTint="99"/>
        <w:top w:val="single" w:color="44AFFF" w:sz="4" w:space="0" w:themeColor="accent2" w:themeTint="99"/>
        <w:right w:val="single" w:color="44AFFF" w:sz="4" w:space="0" w:themeColor="accent2" w:themeTint="99"/>
        <w:bottom w:val="single" w:color="44AFFF" w:sz="4" w:space="0" w:themeColor="accent2" w:themeTint="99"/>
        <w:insideV w:val="single" w:color="44AFFF" w:sz="4" w:space="0" w:themeColor="accent2" w:themeTint="99"/>
        <w:insideH w:val="single" w:color="44AFFF" w:sz="4" w:space="0" w:themeColor="accent2" w:themeTint="99"/>
      </w:tblBorders>
    </w:tblPr>
    <w:tblStylePr w:type="band1Horz">
      <w:tcPr>
        <w:shd w:val="clear" w:fill="C0E4FF" w:color="C0E4FF" w:themeFill="accent2" w:themeFillTint="33"/>
      </w:tcPr>
    </w:tblStylePr>
    <w:tblStylePr w:type="band1Vert">
      <w:tcPr>
        <w:shd w:val="clear" w:fill="C0E4FF" w:color="C0E4FF" w:themeFill="accent2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0072C7" w:color="0072C7" w:themeFill="accent2"/>
        <w:tcBorders>
          <w:left w:val="single" w:color="0072C7" w:sz="4" w:space="0" w:themeColor="accent2"/>
          <w:top w:val="single" w:color="0072C7" w:sz="4" w:space="0" w:themeColor="accent2"/>
          <w:right w:val="single" w:color="0072C7" w:sz="4" w:space="0" w:themeColor="accent2"/>
          <w:bottom w:val="single" w:color="0072C7" w:sz="4" w:space="0" w:themeColor="accent2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72C7" w:sz="4" w:space="0" w:themeColor="accent2"/>
        </w:tcBorders>
      </w:tcPr>
    </w:tblStylePr>
  </w:style>
  <w:style w:type="table" w:styleId="1257">
    <w:name w:val="Grid Table 4 Accent 3"/>
    <w:basedOn w:val="1094"/>
    <w:uiPriority w:val="49"/>
    <w:pPr>
      <w:spacing w:lineRule="auto" w:line="240" w:after="0"/>
    </w:pPr>
    <w:tblPr>
      <w:tblStyleRowBandSize w:val="1"/>
      <w:tblStyleColBandSize w:val="1"/>
      <w:tblBorders>
        <w:left w:val="single" w:color="2752DC" w:sz="4" w:space="0" w:themeColor="accent3" w:themeTint="99"/>
        <w:top w:val="single" w:color="2752DC" w:sz="4" w:space="0" w:themeColor="accent3" w:themeTint="99"/>
        <w:right w:val="single" w:color="2752DC" w:sz="4" w:space="0" w:themeColor="accent3" w:themeTint="99"/>
        <w:bottom w:val="single" w:color="2752DC" w:sz="4" w:space="0" w:themeColor="accent3" w:themeTint="99"/>
        <w:insideV w:val="single" w:color="2752DC" w:sz="4" w:space="0" w:themeColor="accent3" w:themeTint="99"/>
        <w:insideH w:val="single" w:color="2752DC" w:sz="4" w:space="0" w:themeColor="accent3" w:themeTint="99"/>
      </w:tblBorders>
    </w:tblPr>
    <w:tblStylePr w:type="band1Horz">
      <w:tcPr>
        <w:shd w:val="clear" w:fill="B7C5F3" w:color="B7C5F3" w:themeFill="accent3" w:themeFillTint="33"/>
      </w:tcPr>
    </w:tblStylePr>
    <w:tblStylePr w:type="band1Vert">
      <w:tcPr>
        <w:shd w:val="clear" w:fill="B7C5F3" w:color="B7C5F3" w:themeFill="accent3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0D1D51" w:color="0D1D51" w:themeFill="accent3"/>
        <w:tcBorders>
          <w:left w:val="single" w:color="0D1D51" w:sz="4" w:space="0" w:themeColor="accent3"/>
          <w:top w:val="single" w:color="0D1D51" w:sz="4" w:space="0" w:themeColor="accent3"/>
          <w:right w:val="single" w:color="0D1D51" w:sz="4" w:space="0" w:themeColor="accent3"/>
          <w:bottom w:val="single" w:color="0D1D51" w:sz="4" w:space="0" w:themeColor="accent3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D1D51" w:sz="4" w:space="0" w:themeColor="accent3"/>
        </w:tcBorders>
      </w:tcPr>
    </w:tblStylePr>
  </w:style>
  <w:style w:type="table" w:styleId="1258">
    <w:name w:val="Grid Table 4 Accent 4"/>
    <w:basedOn w:val="1094"/>
    <w:uiPriority w:val="49"/>
    <w:pPr>
      <w:spacing w:lineRule="auto" w:line="240" w:after="0"/>
    </w:pPr>
    <w:tblPr>
      <w:tblStyleRowBandSize w:val="1"/>
      <w:tblStyleColBandSize w:val="1"/>
      <w:tblBorders>
        <w:left w:val="single" w:color="A3A3A3" w:sz="4" w:space="0" w:themeColor="accent4" w:themeTint="99"/>
        <w:top w:val="single" w:color="A3A3A3" w:sz="4" w:space="0" w:themeColor="accent4" w:themeTint="99"/>
        <w:right w:val="single" w:color="A3A3A3" w:sz="4" w:space="0" w:themeColor="accent4" w:themeTint="99"/>
        <w:bottom w:val="single" w:color="A3A3A3" w:sz="4" w:space="0" w:themeColor="accent4" w:themeTint="99"/>
        <w:insideV w:val="single" w:color="A3A3A3" w:sz="4" w:space="0" w:themeColor="accent4" w:themeTint="99"/>
        <w:insideH w:val="single" w:color="A3A3A3" w:sz="4" w:space="0" w:themeColor="accent4" w:themeTint="99"/>
      </w:tblBorders>
    </w:tblPr>
    <w:tblStylePr w:type="band1Horz">
      <w:tcPr>
        <w:shd w:val="clear" w:fill="E0E0E0" w:color="E0E0E0" w:themeFill="accent4" w:themeFillTint="33"/>
      </w:tcPr>
    </w:tblStylePr>
    <w:tblStylePr w:type="band1Vert">
      <w:tcPr>
        <w:shd w:val="clear" w:fill="E0E0E0" w:color="E0E0E0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666666" w:color="666666" w:themeFill="accent4"/>
        <w:tcBorders>
          <w:left w:val="single" w:color="666666" w:sz="4" w:space="0" w:themeColor="accent4"/>
          <w:top w:val="single" w:color="666666" w:sz="4" w:space="0" w:themeColor="accent4"/>
          <w:right w:val="single" w:color="666666" w:sz="4" w:space="0" w:themeColor="accent4"/>
          <w:bottom w:val="single" w:color="666666" w:sz="4" w:space="0" w:themeColor="accent4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66666" w:sz="4" w:space="0" w:themeColor="accent4"/>
        </w:tcBorders>
      </w:tcPr>
    </w:tblStylePr>
  </w:style>
  <w:style w:type="table" w:styleId="1259">
    <w:name w:val="Grid Table 4 Accent 5"/>
    <w:basedOn w:val="1094"/>
    <w:uiPriority w:val="49"/>
    <w:pPr>
      <w:spacing w:lineRule="auto" w:line="240" w:after="0"/>
    </w:pPr>
    <w:tblPr>
      <w:tblStyleRowBandSize w:val="1"/>
      <w:tblStyleColBandSize w:val="1"/>
      <w:tblBorders>
        <w:left w:val="single" w:color="81ADD1" w:sz="4" w:space="0" w:themeColor="accent5" w:themeTint="99"/>
        <w:top w:val="single" w:color="81ADD1" w:sz="4" w:space="0" w:themeColor="accent5" w:themeTint="99"/>
        <w:right w:val="single" w:color="81ADD1" w:sz="4" w:space="0" w:themeColor="accent5" w:themeTint="99"/>
        <w:bottom w:val="single" w:color="81ADD1" w:sz="4" w:space="0" w:themeColor="accent5" w:themeTint="99"/>
        <w:insideV w:val="single" w:color="81ADD1" w:sz="4" w:space="0" w:themeColor="accent5" w:themeTint="99"/>
        <w:insideH w:val="single" w:color="81ADD1" w:sz="4" w:space="0" w:themeColor="accent5" w:themeTint="99"/>
      </w:tblBorders>
    </w:tblPr>
    <w:tblStylePr w:type="band1Horz">
      <w:tcPr>
        <w:shd w:val="clear" w:fill="D5E3F0" w:color="D5E3F0" w:themeFill="accent5" w:themeFillTint="33"/>
      </w:tcPr>
    </w:tblStylePr>
    <w:tblStylePr w:type="band1Vert">
      <w:tcPr>
        <w:shd w:val="clear" w:fill="D5E3F0" w:color="D5E3F0" w:themeFill="accent5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3C76A6" w:color="3C76A6" w:themeFill="accent5"/>
        <w:tcBorders>
          <w:left w:val="single" w:color="3C76A6" w:sz="4" w:space="0" w:themeColor="accent5"/>
          <w:top w:val="single" w:color="3C76A6" w:sz="4" w:space="0" w:themeColor="accent5"/>
          <w:right w:val="single" w:color="3C76A6" w:sz="4" w:space="0" w:themeColor="accent5"/>
          <w:bottom w:val="single" w:color="3C76A6" w:sz="4" w:space="0" w:themeColor="accent5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3C76A6" w:sz="4" w:space="0" w:themeColor="accent5"/>
        </w:tcBorders>
      </w:tcPr>
    </w:tblStylePr>
  </w:style>
  <w:style w:type="table" w:styleId="1260">
    <w:name w:val="Grid Table 4 Accent 6"/>
    <w:basedOn w:val="1094"/>
    <w:uiPriority w:val="49"/>
    <w:pPr>
      <w:spacing w:lineRule="auto" w:line="240" w:after="0"/>
    </w:pPr>
    <w:tblPr>
      <w:tblStyleRowBandSize w:val="1"/>
      <w:tblStyleColBandSize w:val="1"/>
      <w:tblBorders>
        <w:left w:val="single" w:color="6786E6" w:sz="4" w:space="0" w:themeColor="accent6" w:themeTint="99"/>
        <w:top w:val="single" w:color="6786E6" w:sz="4" w:space="0" w:themeColor="accent6" w:themeTint="99"/>
        <w:right w:val="single" w:color="6786E6" w:sz="4" w:space="0" w:themeColor="accent6" w:themeTint="99"/>
        <w:bottom w:val="single" w:color="6786E6" w:sz="4" w:space="0" w:themeColor="accent6" w:themeTint="99"/>
        <w:insideV w:val="single" w:color="6786E6" w:sz="4" w:space="0" w:themeColor="accent6" w:themeTint="99"/>
        <w:insideH w:val="single" w:color="6786E6" w:sz="4" w:space="0" w:themeColor="accent6" w:themeTint="99"/>
      </w:tblBorders>
    </w:tblPr>
    <w:tblStylePr w:type="band1Horz">
      <w:tcPr>
        <w:shd w:val="clear" w:fill="CCD6F7" w:color="CCD6F7" w:themeFill="accent6" w:themeFillTint="33"/>
      </w:tcPr>
    </w:tblStylePr>
    <w:tblStylePr w:type="band1Vert">
      <w:tcPr>
        <w:shd w:val="clear" w:fill="CCD6F7" w:color="CCD6F7" w:themeFill="accent6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1E44BC" w:color="1E44BC" w:themeFill="accent6"/>
        <w:tcBorders>
          <w:left w:val="single" w:color="1E44BC" w:sz="4" w:space="0" w:themeColor="accent6"/>
          <w:top w:val="single" w:color="1E44BC" w:sz="4" w:space="0" w:themeColor="accent6"/>
          <w:right w:val="single" w:color="1E44BC" w:sz="4" w:space="0" w:themeColor="accent6"/>
          <w:bottom w:val="single" w:color="1E44BC" w:sz="4" w:space="0" w:themeColor="accent6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1E44BC" w:sz="4" w:space="0" w:themeColor="accent6"/>
        </w:tcBorders>
      </w:tcPr>
    </w:tblStylePr>
  </w:style>
  <w:style w:type="table" w:styleId="1261">
    <w:name w:val="Grid Table 5 Dark"/>
    <w:basedOn w:val="1094"/>
    <w:uiPriority w:val="50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background1"/>
        <w:top w:val="single" w:color="FFFFFF" w:sz="4" w:space="0" w:themeColor="background1"/>
        <w:right w:val="single" w:color="FFFFFF" w:sz="4" w:space="0" w:themeColor="background1"/>
        <w:bottom w:val="single" w:color="FFFFFF" w:sz="4" w:space="0" w:themeColor="background1"/>
        <w:insideV w:val="single" w:color="FFFFFF" w:sz="4" w:space="0" w:themeColor="background1"/>
        <w:insideH w:val="single" w:color="FFFFFF" w:sz="4" w:space="0" w:themeColor="background1"/>
      </w:tblBorders>
    </w:tblPr>
    <w:tcPr>
      <w:shd w:val="clear" w:fill="CCCCCC" w:color="CCCCCC" w:themeFill="text1" w:themeFillTint="33"/>
    </w:tcPr>
    <w:tblStylePr w:type="band1Horz">
      <w:tcPr>
        <w:shd w:val="clear" w:fill="999999" w:color="999999" w:themeFill="text1" w:themeFillTint="66"/>
      </w:tcPr>
    </w:tblStylePr>
    <w:tblStylePr w:type="band1Vert">
      <w:tcPr>
        <w:shd w:val="clear" w:fill="999999" w:color="999999" w:themeFill="text1" w:themeFillTint="66"/>
      </w:tcPr>
    </w:tblStylePr>
    <w:tblStylePr w:type="firstCol">
      <w:rPr>
        <w:b/>
        <w:bCs/>
        <w:color w:val="FFFFFF" w:themeColor="background1"/>
      </w:rPr>
      <w:tcPr>
        <w:shd w:val="clear" w:fill="000000" w:color="000000" w:themeFill="text1"/>
        <w:tcBorders>
          <w:left w:val="single" w:color="FFFFFF" w:sz="4" w:space="0" w:themeColor="background1"/>
          <w:top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fill="000000" w:color="000000" w:themeFill="text1"/>
        <w:tcBorders>
          <w:left w:val="single" w:color="FFFFFF" w:sz="4" w:space="0" w:themeColor="background1"/>
          <w:top w:val="single" w:color="FFFFFF" w:sz="4" w:space="0" w:themeColor="background1"/>
          <w:right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000000" w:color="000000" w:themeFill="text1"/>
        <w:tcBorders>
          <w:top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000000" w:color="000000" w:themeFill="text1"/>
        <w:tcBorders>
          <w:left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</w:style>
  <w:style w:type="table" w:styleId="1262">
    <w:name w:val="Grid Table 5 Dark Accent 1"/>
    <w:basedOn w:val="1094"/>
    <w:uiPriority w:val="50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background1"/>
        <w:top w:val="single" w:color="FFFFFF" w:sz="4" w:space="0" w:themeColor="background1"/>
        <w:right w:val="single" w:color="FFFFFF" w:sz="4" w:space="0" w:themeColor="background1"/>
        <w:bottom w:val="single" w:color="FFFFFF" w:sz="4" w:space="0" w:themeColor="background1"/>
        <w:insideV w:val="single" w:color="FFFFFF" w:sz="4" w:space="0" w:themeColor="background1"/>
        <w:insideH w:val="single" w:color="FFFFFF" w:sz="4" w:space="0" w:themeColor="background1"/>
      </w:tblBorders>
    </w:tblPr>
    <w:tcPr>
      <w:shd w:val="clear" w:fill="CCDDEC" w:color="CCDDEC" w:themeFill="accent1" w:themeFillTint="33"/>
    </w:tcPr>
    <w:tblStylePr w:type="band1Horz">
      <w:tcPr>
        <w:shd w:val="clear" w:fill="99BCDA" w:color="99BCDA" w:themeFill="accent1" w:themeFillTint="66"/>
      </w:tcPr>
    </w:tblStylePr>
    <w:tblStylePr w:type="band1Vert">
      <w:tcPr>
        <w:shd w:val="clear" w:fill="99BCDA" w:color="99BCDA" w:themeFill="accent1" w:themeFillTint="66"/>
      </w:tcPr>
    </w:tblStylePr>
    <w:tblStylePr w:type="firstCol">
      <w:rPr>
        <w:b/>
        <w:bCs/>
        <w:color w:val="FFFFFF" w:themeColor="background1"/>
      </w:rPr>
      <w:tcPr>
        <w:shd w:val="clear" w:fill="2C567A" w:color="2C567A" w:themeFill="accent1"/>
        <w:tcBorders>
          <w:left w:val="single" w:color="FFFFFF" w:sz="4" w:space="0" w:themeColor="background1"/>
          <w:top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fill="2C567A" w:color="2C567A" w:themeFill="accent1"/>
        <w:tcBorders>
          <w:left w:val="single" w:color="FFFFFF" w:sz="4" w:space="0" w:themeColor="background1"/>
          <w:top w:val="single" w:color="FFFFFF" w:sz="4" w:space="0" w:themeColor="background1"/>
          <w:right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2C567A" w:color="2C567A" w:themeFill="accent1"/>
        <w:tcBorders>
          <w:top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2C567A" w:color="2C567A" w:themeFill="accent1"/>
        <w:tcBorders>
          <w:left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</w:style>
  <w:style w:type="table" w:styleId="1263">
    <w:name w:val="Grid Table 5 Dark Accent 2"/>
    <w:basedOn w:val="1094"/>
    <w:uiPriority w:val="50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background1"/>
        <w:top w:val="single" w:color="FFFFFF" w:sz="4" w:space="0" w:themeColor="background1"/>
        <w:right w:val="single" w:color="FFFFFF" w:sz="4" w:space="0" w:themeColor="background1"/>
        <w:bottom w:val="single" w:color="FFFFFF" w:sz="4" w:space="0" w:themeColor="background1"/>
        <w:insideV w:val="single" w:color="FFFFFF" w:sz="4" w:space="0" w:themeColor="background1"/>
        <w:insideH w:val="single" w:color="FFFFFF" w:sz="4" w:space="0" w:themeColor="background1"/>
      </w:tblBorders>
    </w:tblPr>
    <w:tcPr>
      <w:shd w:val="clear" w:fill="C0E4FF" w:color="C0E4FF" w:themeFill="accent2" w:themeFillTint="33"/>
    </w:tcPr>
    <w:tblStylePr w:type="band1Horz">
      <w:tcPr>
        <w:shd w:val="clear" w:fill="82C9FF" w:color="82C9FF" w:themeFill="accent2" w:themeFillTint="66"/>
      </w:tcPr>
    </w:tblStylePr>
    <w:tblStylePr w:type="band1Vert">
      <w:tcPr>
        <w:shd w:val="clear" w:fill="82C9FF" w:color="82C9FF" w:themeFill="accent2" w:themeFillTint="66"/>
      </w:tcPr>
    </w:tblStylePr>
    <w:tblStylePr w:type="firstCol">
      <w:rPr>
        <w:b/>
        <w:bCs/>
        <w:color w:val="FFFFFF" w:themeColor="background1"/>
      </w:rPr>
      <w:tcPr>
        <w:shd w:val="clear" w:fill="0072C7" w:color="0072C7" w:themeFill="accent2"/>
        <w:tcBorders>
          <w:left w:val="single" w:color="FFFFFF" w:sz="4" w:space="0" w:themeColor="background1"/>
          <w:top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fill="0072C7" w:color="0072C7" w:themeFill="accent2"/>
        <w:tcBorders>
          <w:left w:val="single" w:color="FFFFFF" w:sz="4" w:space="0" w:themeColor="background1"/>
          <w:top w:val="single" w:color="FFFFFF" w:sz="4" w:space="0" w:themeColor="background1"/>
          <w:right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0072C7" w:color="0072C7" w:themeFill="accent2"/>
        <w:tcBorders>
          <w:top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0072C7" w:color="0072C7" w:themeFill="accent2"/>
        <w:tcBorders>
          <w:left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</w:style>
  <w:style w:type="table" w:styleId="1264">
    <w:name w:val="Grid Table 5 Dark Accent 3"/>
    <w:basedOn w:val="1094"/>
    <w:uiPriority w:val="50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background1"/>
        <w:top w:val="single" w:color="FFFFFF" w:sz="4" w:space="0" w:themeColor="background1"/>
        <w:right w:val="single" w:color="FFFFFF" w:sz="4" w:space="0" w:themeColor="background1"/>
        <w:bottom w:val="single" w:color="FFFFFF" w:sz="4" w:space="0" w:themeColor="background1"/>
        <w:insideV w:val="single" w:color="FFFFFF" w:sz="4" w:space="0" w:themeColor="background1"/>
        <w:insideH w:val="single" w:color="FFFFFF" w:sz="4" w:space="0" w:themeColor="background1"/>
      </w:tblBorders>
    </w:tblPr>
    <w:tcPr>
      <w:shd w:val="clear" w:fill="B7C5F3" w:color="B7C5F3" w:themeFill="accent3" w:themeFillTint="33"/>
    </w:tcPr>
    <w:tblStylePr w:type="band1Horz">
      <w:tcPr>
        <w:shd w:val="clear" w:fill="6F8BE8" w:color="6F8BE8" w:themeFill="accent3" w:themeFillTint="66"/>
      </w:tcPr>
    </w:tblStylePr>
    <w:tblStylePr w:type="band1Vert">
      <w:tcPr>
        <w:shd w:val="clear" w:fill="6F8BE8" w:color="6F8BE8" w:themeFill="accent3" w:themeFillTint="66"/>
      </w:tcPr>
    </w:tblStylePr>
    <w:tblStylePr w:type="firstCol">
      <w:rPr>
        <w:b/>
        <w:bCs/>
        <w:color w:val="FFFFFF" w:themeColor="background1"/>
      </w:rPr>
      <w:tcPr>
        <w:shd w:val="clear" w:fill="0D1D51" w:color="0D1D51" w:themeFill="accent3"/>
        <w:tcBorders>
          <w:left w:val="single" w:color="FFFFFF" w:sz="4" w:space="0" w:themeColor="background1"/>
          <w:top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fill="0D1D51" w:color="0D1D51" w:themeFill="accent3"/>
        <w:tcBorders>
          <w:left w:val="single" w:color="FFFFFF" w:sz="4" w:space="0" w:themeColor="background1"/>
          <w:top w:val="single" w:color="FFFFFF" w:sz="4" w:space="0" w:themeColor="background1"/>
          <w:right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0D1D51" w:color="0D1D51" w:themeFill="accent3"/>
        <w:tcBorders>
          <w:top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0D1D51" w:color="0D1D51" w:themeFill="accent3"/>
        <w:tcBorders>
          <w:left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</w:style>
  <w:style w:type="table" w:styleId="1265">
    <w:name w:val="Grid Table 5 Dark Accent 4"/>
    <w:basedOn w:val="1094"/>
    <w:uiPriority w:val="50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background1"/>
        <w:top w:val="single" w:color="FFFFFF" w:sz="4" w:space="0" w:themeColor="background1"/>
        <w:right w:val="single" w:color="FFFFFF" w:sz="4" w:space="0" w:themeColor="background1"/>
        <w:bottom w:val="single" w:color="FFFFFF" w:sz="4" w:space="0" w:themeColor="background1"/>
        <w:insideV w:val="single" w:color="FFFFFF" w:sz="4" w:space="0" w:themeColor="background1"/>
        <w:insideH w:val="single" w:color="FFFFFF" w:sz="4" w:space="0" w:themeColor="background1"/>
      </w:tblBorders>
    </w:tblPr>
    <w:tcPr>
      <w:shd w:val="clear" w:fill="E0E0E0" w:color="E0E0E0" w:themeFill="accent4" w:themeFillTint="33"/>
    </w:tcPr>
    <w:tblStylePr w:type="band1Horz">
      <w:tcPr>
        <w:shd w:val="clear" w:fill="C1C1C1" w:color="C1C1C1" w:themeFill="accent4" w:themeFillTint="66"/>
      </w:tcPr>
    </w:tblStylePr>
    <w:tblStylePr w:type="band1Vert">
      <w:tcPr>
        <w:shd w:val="clear" w:fill="C1C1C1" w:color="C1C1C1" w:themeFill="accent4" w:themeFillTint="66"/>
      </w:tcPr>
    </w:tblStylePr>
    <w:tblStylePr w:type="firstCol">
      <w:rPr>
        <w:b/>
        <w:bCs/>
        <w:color w:val="FFFFFF" w:themeColor="background1"/>
      </w:rPr>
      <w:tcPr>
        <w:shd w:val="clear" w:fill="666666" w:color="666666" w:themeFill="accent4"/>
        <w:tcBorders>
          <w:left w:val="single" w:color="FFFFFF" w:sz="4" w:space="0" w:themeColor="background1"/>
          <w:top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fill="666666" w:color="666666" w:themeFill="accent4"/>
        <w:tcBorders>
          <w:left w:val="single" w:color="FFFFFF" w:sz="4" w:space="0" w:themeColor="background1"/>
          <w:top w:val="single" w:color="FFFFFF" w:sz="4" w:space="0" w:themeColor="background1"/>
          <w:right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666666" w:color="666666" w:themeFill="accent4"/>
        <w:tcBorders>
          <w:top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666666" w:color="666666" w:themeFill="accent4"/>
        <w:tcBorders>
          <w:left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</w:style>
  <w:style w:type="table" w:styleId="1266">
    <w:name w:val="Grid Table 5 Dark Accent 5"/>
    <w:basedOn w:val="1094"/>
    <w:uiPriority w:val="50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background1"/>
        <w:top w:val="single" w:color="FFFFFF" w:sz="4" w:space="0" w:themeColor="background1"/>
        <w:right w:val="single" w:color="FFFFFF" w:sz="4" w:space="0" w:themeColor="background1"/>
        <w:bottom w:val="single" w:color="FFFFFF" w:sz="4" w:space="0" w:themeColor="background1"/>
        <w:insideV w:val="single" w:color="FFFFFF" w:sz="4" w:space="0" w:themeColor="background1"/>
        <w:insideH w:val="single" w:color="FFFFFF" w:sz="4" w:space="0" w:themeColor="background1"/>
      </w:tblBorders>
    </w:tblPr>
    <w:tcPr>
      <w:shd w:val="clear" w:fill="D5E3F0" w:color="D5E3F0" w:themeFill="accent5" w:themeFillTint="33"/>
    </w:tcPr>
    <w:tblStylePr w:type="band1Horz">
      <w:tcPr>
        <w:shd w:val="clear" w:fill="ABC8E0" w:color="ABC8E0" w:themeFill="accent5" w:themeFillTint="66"/>
      </w:tcPr>
    </w:tblStylePr>
    <w:tblStylePr w:type="band1Vert">
      <w:tcPr>
        <w:shd w:val="clear" w:fill="ABC8E0" w:color="ABC8E0" w:themeFill="accent5" w:themeFillTint="66"/>
      </w:tcPr>
    </w:tblStylePr>
    <w:tblStylePr w:type="firstCol">
      <w:rPr>
        <w:b/>
        <w:bCs/>
        <w:color w:val="FFFFFF" w:themeColor="background1"/>
      </w:rPr>
      <w:tcPr>
        <w:shd w:val="clear" w:fill="3C76A6" w:color="3C76A6" w:themeFill="accent5"/>
        <w:tcBorders>
          <w:left w:val="single" w:color="FFFFFF" w:sz="4" w:space="0" w:themeColor="background1"/>
          <w:top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fill="3C76A6" w:color="3C76A6" w:themeFill="accent5"/>
        <w:tcBorders>
          <w:left w:val="single" w:color="FFFFFF" w:sz="4" w:space="0" w:themeColor="background1"/>
          <w:top w:val="single" w:color="FFFFFF" w:sz="4" w:space="0" w:themeColor="background1"/>
          <w:right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3C76A6" w:color="3C76A6" w:themeFill="accent5"/>
        <w:tcBorders>
          <w:top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3C76A6" w:color="3C76A6" w:themeFill="accent5"/>
        <w:tcBorders>
          <w:left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</w:style>
  <w:style w:type="table" w:styleId="1267">
    <w:name w:val="Grid Table 5 Dark Accent 6"/>
    <w:basedOn w:val="1094"/>
    <w:uiPriority w:val="50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background1"/>
        <w:top w:val="single" w:color="FFFFFF" w:sz="4" w:space="0" w:themeColor="background1"/>
        <w:right w:val="single" w:color="FFFFFF" w:sz="4" w:space="0" w:themeColor="background1"/>
        <w:bottom w:val="single" w:color="FFFFFF" w:sz="4" w:space="0" w:themeColor="background1"/>
        <w:insideV w:val="single" w:color="FFFFFF" w:sz="4" w:space="0" w:themeColor="background1"/>
        <w:insideH w:val="single" w:color="FFFFFF" w:sz="4" w:space="0" w:themeColor="background1"/>
      </w:tblBorders>
    </w:tblPr>
    <w:tcPr>
      <w:shd w:val="clear" w:fill="CCD6F7" w:color="CCD6F7" w:themeFill="accent6" w:themeFillTint="33"/>
    </w:tcPr>
    <w:tblStylePr w:type="band1Horz">
      <w:tcPr>
        <w:shd w:val="clear" w:fill="9AAEEF" w:color="9AAEEF" w:themeFill="accent6" w:themeFillTint="66"/>
      </w:tcPr>
    </w:tblStylePr>
    <w:tblStylePr w:type="band1Vert">
      <w:tcPr>
        <w:shd w:val="clear" w:fill="9AAEEF" w:color="9AAEEF" w:themeFill="accent6" w:themeFillTint="66"/>
      </w:tcPr>
    </w:tblStylePr>
    <w:tblStylePr w:type="firstCol">
      <w:rPr>
        <w:b/>
        <w:bCs/>
        <w:color w:val="FFFFFF" w:themeColor="background1"/>
      </w:rPr>
      <w:tcPr>
        <w:shd w:val="clear" w:fill="1E44BC" w:color="1E44BC" w:themeFill="accent6"/>
        <w:tcBorders>
          <w:left w:val="single" w:color="FFFFFF" w:sz="4" w:space="0" w:themeColor="background1"/>
          <w:top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fill="1E44BC" w:color="1E44BC" w:themeFill="accent6"/>
        <w:tcBorders>
          <w:left w:val="single" w:color="FFFFFF" w:sz="4" w:space="0" w:themeColor="background1"/>
          <w:top w:val="single" w:color="FFFFFF" w:sz="4" w:space="0" w:themeColor="background1"/>
          <w:right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1E44BC" w:color="1E44BC" w:themeFill="accent6"/>
        <w:tcBorders>
          <w:top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fill="1E44BC" w:color="1E44BC" w:themeFill="accent6"/>
        <w:tcBorders>
          <w:left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</w:style>
  <w:style w:type="table" w:styleId="1268">
    <w:name w:val="Grid Table 6 Colorful"/>
    <w:basedOn w:val="1094"/>
    <w:uiPriority w:val="51"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666666" w:sz="4" w:space="0" w:themeColor="text1" w:themeTint="99"/>
        <w:top w:val="single" w:color="666666" w:sz="4" w:space="0" w:themeColor="text1" w:themeTint="99"/>
        <w:right w:val="single" w:color="666666" w:sz="4" w:space="0" w:themeColor="text1" w:themeTint="99"/>
        <w:bottom w:val="single" w:color="666666" w:sz="4" w:space="0" w:themeColor="text1" w:themeTint="99"/>
        <w:insideV w:val="single" w:color="666666" w:sz="4" w:space="0" w:themeColor="text1" w:themeTint="99"/>
        <w:insideH w:val="single" w:color="666666" w:sz="4" w:space="0" w:themeColor="text1" w:themeTint="99"/>
      </w:tblBorders>
    </w:tblPr>
    <w:tblStylePr w:type="band1Horz">
      <w:tcPr>
        <w:shd w:val="clear" w:fill="CCCCCC" w:color="CCCCCC" w:themeFill="text1" w:themeFillTint="33"/>
      </w:tcPr>
    </w:tblStylePr>
    <w:tblStylePr w:type="band1Vert">
      <w:tcPr>
        <w:shd w:val="clear" w:fill="CCCCCC" w:color="CCCCCC" w:themeFill="tex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66666" w:sz="12" w:space="0" w:themeColor="text1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66666" w:sz="4" w:space="0" w:themeColor="text1" w:themeTint="99"/>
        </w:tcBorders>
      </w:tcPr>
    </w:tblStylePr>
  </w:style>
  <w:style w:type="table" w:styleId="1269">
    <w:name w:val="Grid Table 6 Colorful Accent 1"/>
    <w:basedOn w:val="1094"/>
    <w:uiPriority w:val="51"/>
    <w:rPr>
      <w:color w:val="21405B" w:themeColor="accent1" w:themeShade="BF"/>
    </w:rPr>
    <w:pPr>
      <w:spacing w:lineRule="auto" w:line="240" w:after="0"/>
    </w:pPr>
    <w:tblPr>
      <w:tblStyleRowBandSize w:val="1"/>
      <w:tblStyleColBandSize w:val="1"/>
      <w:tblBorders>
        <w:left w:val="single" w:color="679BC8" w:sz="4" w:space="0" w:themeColor="accent1" w:themeTint="99"/>
        <w:top w:val="single" w:color="679BC8" w:sz="4" w:space="0" w:themeColor="accent1" w:themeTint="99"/>
        <w:right w:val="single" w:color="679BC8" w:sz="4" w:space="0" w:themeColor="accent1" w:themeTint="99"/>
        <w:bottom w:val="single" w:color="679BC8" w:sz="4" w:space="0" w:themeColor="accent1" w:themeTint="99"/>
        <w:insideV w:val="single" w:color="679BC8" w:sz="4" w:space="0" w:themeColor="accent1" w:themeTint="99"/>
        <w:insideH w:val="single" w:color="679BC8" w:sz="4" w:space="0" w:themeColor="accent1" w:themeTint="99"/>
      </w:tblBorders>
    </w:tblPr>
    <w:tblStylePr w:type="band1Horz">
      <w:tcPr>
        <w:shd w:val="clear" w:fill="CCDDEC" w:color="CCDDEC" w:themeFill="accent1" w:themeFillTint="33"/>
      </w:tcPr>
    </w:tblStylePr>
    <w:tblStylePr w:type="band1Vert">
      <w:tcPr>
        <w:shd w:val="clear" w:fill="CCDDEC" w:color="CCDDEC" w:themeFill="accen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79BC8" w:sz="12" w:space="0" w:themeColor="accent1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79BC8" w:sz="4" w:space="0" w:themeColor="accent1" w:themeTint="99"/>
        </w:tcBorders>
      </w:tcPr>
    </w:tblStylePr>
  </w:style>
  <w:style w:type="table" w:styleId="1270">
    <w:name w:val="Grid Table 6 Colorful Accent 2"/>
    <w:basedOn w:val="1094"/>
    <w:uiPriority w:val="51"/>
    <w:rPr>
      <w:color w:val="005595" w:themeColor="accent2" w:themeShade="BF"/>
    </w:rPr>
    <w:pPr>
      <w:spacing w:lineRule="auto" w:line="240" w:after="0"/>
    </w:pPr>
    <w:tblPr>
      <w:tblStyleRowBandSize w:val="1"/>
      <w:tblStyleColBandSize w:val="1"/>
      <w:tblBorders>
        <w:left w:val="single" w:color="44AFFF" w:sz="4" w:space="0" w:themeColor="accent2" w:themeTint="99"/>
        <w:top w:val="single" w:color="44AFFF" w:sz="4" w:space="0" w:themeColor="accent2" w:themeTint="99"/>
        <w:right w:val="single" w:color="44AFFF" w:sz="4" w:space="0" w:themeColor="accent2" w:themeTint="99"/>
        <w:bottom w:val="single" w:color="44AFFF" w:sz="4" w:space="0" w:themeColor="accent2" w:themeTint="99"/>
        <w:insideV w:val="single" w:color="44AFFF" w:sz="4" w:space="0" w:themeColor="accent2" w:themeTint="99"/>
        <w:insideH w:val="single" w:color="44AFFF" w:sz="4" w:space="0" w:themeColor="accent2" w:themeTint="99"/>
      </w:tblBorders>
    </w:tblPr>
    <w:tblStylePr w:type="band1Horz">
      <w:tcPr>
        <w:shd w:val="clear" w:fill="C0E4FF" w:color="C0E4FF" w:themeFill="accent2" w:themeFillTint="33"/>
      </w:tcPr>
    </w:tblStylePr>
    <w:tblStylePr w:type="band1Vert">
      <w:tcPr>
        <w:shd w:val="clear" w:fill="C0E4FF" w:color="C0E4FF" w:themeFill="accent2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44AFFF" w:sz="12" w:space="0" w:themeColor="accent2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4AFFF" w:sz="4" w:space="0" w:themeColor="accent2" w:themeTint="99"/>
        </w:tcBorders>
      </w:tcPr>
    </w:tblStylePr>
  </w:style>
  <w:style w:type="table" w:styleId="1271">
    <w:name w:val="Grid Table 6 Colorful Accent 3"/>
    <w:basedOn w:val="1094"/>
    <w:uiPriority w:val="51"/>
    <w:rPr>
      <w:color w:val="09153C" w:themeColor="accent3" w:themeShade="BF"/>
    </w:rPr>
    <w:pPr>
      <w:spacing w:lineRule="auto" w:line="240" w:after="0"/>
    </w:pPr>
    <w:tblPr>
      <w:tblStyleRowBandSize w:val="1"/>
      <w:tblStyleColBandSize w:val="1"/>
      <w:tblBorders>
        <w:left w:val="single" w:color="2752DC" w:sz="4" w:space="0" w:themeColor="accent3" w:themeTint="99"/>
        <w:top w:val="single" w:color="2752DC" w:sz="4" w:space="0" w:themeColor="accent3" w:themeTint="99"/>
        <w:right w:val="single" w:color="2752DC" w:sz="4" w:space="0" w:themeColor="accent3" w:themeTint="99"/>
        <w:bottom w:val="single" w:color="2752DC" w:sz="4" w:space="0" w:themeColor="accent3" w:themeTint="99"/>
        <w:insideV w:val="single" w:color="2752DC" w:sz="4" w:space="0" w:themeColor="accent3" w:themeTint="99"/>
        <w:insideH w:val="single" w:color="2752DC" w:sz="4" w:space="0" w:themeColor="accent3" w:themeTint="99"/>
      </w:tblBorders>
    </w:tblPr>
    <w:tblStylePr w:type="band1Horz">
      <w:tcPr>
        <w:shd w:val="clear" w:fill="B7C5F3" w:color="B7C5F3" w:themeFill="accent3" w:themeFillTint="33"/>
      </w:tcPr>
    </w:tblStylePr>
    <w:tblStylePr w:type="band1Vert">
      <w:tcPr>
        <w:shd w:val="clear" w:fill="B7C5F3" w:color="B7C5F3" w:themeFill="accent3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2752DC" w:sz="12" w:space="0" w:themeColor="accent3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2752DC" w:sz="4" w:space="0" w:themeColor="accent3" w:themeTint="99"/>
        </w:tcBorders>
      </w:tcPr>
    </w:tblStylePr>
  </w:style>
  <w:style w:type="table" w:styleId="1272">
    <w:name w:val="Grid Table 6 Colorful Accent 4"/>
    <w:basedOn w:val="1094"/>
    <w:uiPriority w:val="51"/>
    <w:rPr>
      <w:color w:val="4C4C4C" w:themeColor="accent4" w:themeShade="BF"/>
    </w:rPr>
    <w:pPr>
      <w:spacing w:lineRule="auto" w:line="240" w:after="0"/>
    </w:pPr>
    <w:tblPr>
      <w:tblStyleRowBandSize w:val="1"/>
      <w:tblStyleColBandSize w:val="1"/>
      <w:tblBorders>
        <w:left w:val="single" w:color="A3A3A3" w:sz="4" w:space="0" w:themeColor="accent4" w:themeTint="99"/>
        <w:top w:val="single" w:color="A3A3A3" w:sz="4" w:space="0" w:themeColor="accent4" w:themeTint="99"/>
        <w:right w:val="single" w:color="A3A3A3" w:sz="4" w:space="0" w:themeColor="accent4" w:themeTint="99"/>
        <w:bottom w:val="single" w:color="A3A3A3" w:sz="4" w:space="0" w:themeColor="accent4" w:themeTint="99"/>
        <w:insideV w:val="single" w:color="A3A3A3" w:sz="4" w:space="0" w:themeColor="accent4" w:themeTint="99"/>
        <w:insideH w:val="single" w:color="A3A3A3" w:sz="4" w:space="0" w:themeColor="accent4" w:themeTint="99"/>
      </w:tblBorders>
    </w:tblPr>
    <w:tblStylePr w:type="band1Horz">
      <w:tcPr>
        <w:shd w:val="clear" w:fill="E0E0E0" w:color="E0E0E0" w:themeFill="accent4" w:themeFillTint="33"/>
      </w:tcPr>
    </w:tblStylePr>
    <w:tblStylePr w:type="band1Vert">
      <w:tcPr>
        <w:shd w:val="clear" w:fill="E0E0E0" w:color="E0E0E0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A3A3A3" w:sz="12" w:space="0" w:themeColor="accent4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A3A3A3" w:sz="4" w:space="0" w:themeColor="accent4" w:themeTint="99"/>
        </w:tcBorders>
      </w:tcPr>
    </w:tblStylePr>
  </w:style>
  <w:style w:type="table" w:styleId="1273">
    <w:name w:val="Grid Table 6 Colorful Accent 5"/>
    <w:basedOn w:val="1094"/>
    <w:uiPriority w:val="51"/>
    <w:rPr>
      <w:color w:val="2D587C" w:themeColor="accent5" w:themeShade="BF"/>
    </w:rPr>
    <w:pPr>
      <w:spacing w:lineRule="auto" w:line="240" w:after="0"/>
    </w:pPr>
    <w:tblPr>
      <w:tblStyleRowBandSize w:val="1"/>
      <w:tblStyleColBandSize w:val="1"/>
      <w:tblBorders>
        <w:left w:val="single" w:color="81ADD1" w:sz="4" w:space="0" w:themeColor="accent5" w:themeTint="99"/>
        <w:top w:val="single" w:color="81ADD1" w:sz="4" w:space="0" w:themeColor="accent5" w:themeTint="99"/>
        <w:right w:val="single" w:color="81ADD1" w:sz="4" w:space="0" w:themeColor="accent5" w:themeTint="99"/>
        <w:bottom w:val="single" w:color="81ADD1" w:sz="4" w:space="0" w:themeColor="accent5" w:themeTint="99"/>
        <w:insideV w:val="single" w:color="81ADD1" w:sz="4" w:space="0" w:themeColor="accent5" w:themeTint="99"/>
        <w:insideH w:val="single" w:color="81ADD1" w:sz="4" w:space="0" w:themeColor="accent5" w:themeTint="99"/>
      </w:tblBorders>
    </w:tblPr>
    <w:tblStylePr w:type="band1Horz">
      <w:tcPr>
        <w:shd w:val="clear" w:fill="D5E3F0" w:color="D5E3F0" w:themeFill="accent5" w:themeFillTint="33"/>
      </w:tcPr>
    </w:tblStylePr>
    <w:tblStylePr w:type="band1Vert">
      <w:tcPr>
        <w:shd w:val="clear" w:fill="D5E3F0" w:color="D5E3F0" w:themeFill="accent5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81ADD1" w:sz="12" w:space="0" w:themeColor="accent5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1ADD1" w:sz="4" w:space="0" w:themeColor="accent5" w:themeTint="99"/>
        </w:tcBorders>
      </w:tcPr>
    </w:tblStylePr>
  </w:style>
  <w:style w:type="table" w:styleId="1274">
    <w:name w:val="Grid Table 6 Colorful Accent 6"/>
    <w:basedOn w:val="1094"/>
    <w:uiPriority w:val="51"/>
    <w:rPr>
      <w:color w:val="16328C" w:themeColor="accent6" w:themeShade="BF"/>
    </w:rPr>
    <w:pPr>
      <w:spacing w:lineRule="auto" w:line="240" w:after="0"/>
    </w:pPr>
    <w:tblPr>
      <w:tblStyleRowBandSize w:val="1"/>
      <w:tblStyleColBandSize w:val="1"/>
      <w:tblBorders>
        <w:left w:val="single" w:color="6786E6" w:sz="4" w:space="0" w:themeColor="accent6" w:themeTint="99"/>
        <w:top w:val="single" w:color="6786E6" w:sz="4" w:space="0" w:themeColor="accent6" w:themeTint="99"/>
        <w:right w:val="single" w:color="6786E6" w:sz="4" w:space="0" w:themeColor="accent6" w:themeTint="99"/>
        <w:bottom w:val="single" w:color="6786E6" w:sz="4" w:space="0" w:themeColor="accent6" w:themeTint="99"/>
        <w:insideV w:val="single" w:color="6786E6" w:sz="4" w:space="0" w:themeColor="accent6" w:themeTint="99"/>
        <w:insideH w:val="single" w:color="6786E6" w:sz="4" w:space="0" w:themeColor="accent6" w:themeTint="99"/>
      </w:tblBorders>
    </w:tblPr>
    <w:tblStylePr w:type="band1Horz">
      <w:tcPr>
        <w:shd w:val="clear" w:fill="CCD6F7" w:color="CCD6F7" w:themeFill="accent6" w:themeFillTint="33"/>
      </w:tcPr>
    </w:tblStylePr>
    <w:tblStylePr w:type="band1Vert">
      <w:tcPr>
        <w:shd w:val="clear" w:fill="CCD6F7" w:color="CCD6F7" w:themeFill="accent6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786E6" w:sz="12" w:space="0" w:themeColor="accent6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786E6" w:sz="4" w:space="0" w:themeColor="accent6" w:themeTint="99"/>
        </w:tcBorders>
      </w:tcPr>
    </w:tblStylePr>
  </w:style>
  <w:style w:type="table" w:styleId="1275">
    <w:name w:val="Grid Table 7 Colorful"/>
    <w:basedOn w:val="1094"/>
    <w:uiPriority w:val="52"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666666" w:sz="4" w:space="0" w:themeColor="text1" w:themeTint="99"/>
        <w:top w:val="single" w:color="666666" w:sz="4" w:space="0" w:themeColor="text1" w:themeTint="99"/>
        <w:right w:val="single" w:color="666666" w:sz="4" w:space="0" w:themeColor="text1" w:themeTint="99"/>
        <w:bottom w:val="single" w:color="666666" w:sz="4" w:space="0" w:themeColor="text1" w:themeTint="99"/>
        <w:insideV w:val="single" w:color="666666" w:sz="4" w:space="0" w:themeColor="text1" w:themeTint="99"/>
        <w:insideH w:val="single" w:color="666666" w:sz="4" w:space="0" w:themeColor="text1" w:themeTint="99"/>
      </w:tblBorders>
    </w:tblPr>
    <w:tblStylePr w:type="band1Horz">
      <w:tcPr>
        <w:shd w:val="clear" w:fill="CCCCCC" w:color="CCCCCC" w:themeFill="text1" w:themeFillTint="33"/>
      </w:tcPr>
    </w:tblStylePr>
    <w:tblStylePr w:type="band1Vert">
      <w:tcPr>
        <w:shd w:val="clear" w:fill="CCCCCC" w:color="CCCCCC" w:themeFill="text1" w:themeFillTint="33"/>
      </w:tcPr>
    </w:tblStylePr>
    <w:tblStylePr w:type="firstCol">
      <w:rPr>
        <w:i/>
        <w:iCs/>
      </w:rPr>
      <w:pPr>
        <w:jc w:val="right"/>
      </w:p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Col">
      <w:rPr>
        <w:i/>
        <w:iCs/>
      </w:rPr>
      <w:tcPr>
        <w:shd w:val="clear" w:fill="FFFFFF" w:color="FFFFFF" w:themeFill="background1"/>
        <w:tcBorders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tcBorders>
          <w:bottom w:val="single" w:color="666666" w:sz="4" w:space="0" w:themeColor="text1" w:themeTint="99"/>
        </w:tcBorders>
      </w:tcPr>
    </w:tblStylePr>
    <w:tblStylePr w:type="neCell">
      <w:tcPr>
        <w:tcBorders>
          <w:bottom w:val="single" w:color="666666" w:sz="4" w:space="0" w:themeColor="text1" w:themeTint="99"/>
        </w:tcBorders>
      </w:tcPr>
    </w:tblStylePr>
    <w:tblStylePr w:type="swCell">
      <w:tcPr>
        <w:tcBorders>
          <w:top w:val="single" w:color="666666" w:sz="4" w:space="0" w:themeColor="text1" w:themeTint="99"/>
        </w:tcBorders>
      </w:tcPr>
    </w:tblStylePr>
    <w:tblStylePr w:type="seCell">
      <w:tcPr>
        <w:tcBorders>
          <w:top w:val="single" w:color="666666" w:sz="4" w:space="0" w:themeColor="text1" w:themeTint="99"/>
        </w:tcBorders>
      </w:tcPr>
    </w:tblStylePr>
  </w:style>
  <w:style w:type="table" w:styleId="1276">
    <w:name w:val="Grid Table 7 Colorful Accent 1"/>
    <w:basedOn w:val="1094"/>
    <w:uiPriority w:val="52"/>
    <w:rPr>
      <w:color w:val="21405B" w:themeColor="accent1" w:themeShade="BF"/>
    </w:rPr>
    <w:pPr>
      <w:spacing w:lineRule="auto" w:line="240" w:after="0"/>
    </w:pPr>
    <w:tblPr>
      <w:tblStyleRowBandSize w:val="1"/>
      <w:tblStyleColBandSize w:val="1"/>
      <w:tblBorders>
        <w:left w:val="single" w:color="679BC8" w:sz="4" w:space="0" w:themeColor="accent1" w:themeTint="99"/>
        <w:top w:val="single" w:color="679BC8" w:sz="4" w:space="0" w:themeColor="accent1" w:themeTint="99"/>
        <w:right w:val="single" w:color="679BC8" w:sz="4" w:space="0" w:themeColor="accent1" w:themeTint="99"/>
        <w:bottom w:val="single" w:color="679BC8" w:sz="4" w:space="0" w:themeColor="accent1" w:themeTint="99"/>
        <w:insideV w:val="single" w:color="679BC8" w:sz="4" w:space="0" w:themeColor="accent1" w:themeTint="99"/>
        <w:insideH w:val="single" w:color="679BC8" w:sz="4" w:space="0" w:themeColor="accent1" w:themeTint="99"/>
      </w:tblBorders>
    </w:tblPr>
    <w:tblStylePr w:type="band1Horz">
      <w:tcPr>
        <w:shd w:val="clear" w:fill="CCDDEC" w:color="CCDDEC" w:themeFill="accent1" w:themeFillTint="33"/>
      </w:tcPr>
    </w:tblStylePr>
    <w:tblStylePr w:type="band1Vert">
      <w:tcPr>
        <w:shd w:val="clear" w:fill="CCDDEC" w:color="CCDDEC" w:themeFill="accent1" w:themeFillTint="33"/>
      </w:tcPr>
    </w:tblStylePr>
    <w:tblStylePr w:type="firstCol">
      <w:rPr>
        <w:i/>
        <w:iCs/>
      </w:rPr>
      <w:pPr>
        <w:jc w:val="right"/>
      </w:p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Col">
      <w:rPr>
        <w:i/>
        <w:iCs/>
      </w:rPr>
      <w:tcPr>
        <w:shd w:val="clear" w:fill="FFFFFF" w:color="FFFFFF" w:themeFill="background1"/>
        <w:tcBorders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tcBorders>
          <w:bottom w:val="single" w:color="679BC8" w:sz="4" w:space="0" w:themeColor="accent1" w:themeTint="99"/>
        </w:tcBorders>
      </w:tcPr>
    </w:tblStylePr>
    <w:tblStylePr w:type="neCell">
      <w:tcPr>
        <w:tcBorders>
          <w:bottom w:val="single" w:color="679BC8" w:sz="4" w:space="0" w:themeColor="accent1" w:themeTint="99"/>
        </w:tcBorders>
      </w:tcPr>
    </w:tblStylePr>
    <w:tblStylePr w:type="swCell">
      <w:tcPr>
        <w:tcBorders>
          <w:top w:val="single" w:color="679BC8" w:sz="4" w:space="0" w:themeColor="accent1" w:themeTint="99"/>
        </w:tcBorders>
      </w:tcPr>
    </w:tblStylePr>
    <w:tblStylePr w:type="seCell">
      <w:tcPr>
        <w:tcBorders>
          <w:top w:val="single" w:color="679BC8" w:sz="4" w:space="0" w:themeColor="accent1" w:themeTint="99"/>
        </w:tcBorders>
      </w:tcPr>
    </w:tblStylePr>
  </w:style>
  <w:style w:type="table" w:styleId="1277">
    <w:name w:val="Grid Table 7 Colorful Accent 2"/>
    <w:basedOn w:val="1094"/>
    <w:uiPriority w:val="52"/>
    <w:rPr>
      <w:color w:val="005595" w:themeColor="accent2" w:themeShade="BF"/>
    </w:rPr>
    <w:pPr>
      <w:spacing w:lineRule="auto" w:line="240" w:after="0"/>
    </w:pPr>
    <w:tblPr>
      <w:tblStyleRowBandSize w:val="1"/>
      <w:tblStyleColBandSize w:val="1"/>
      <w:tblBorders>
        <w:left w:val="single" w:color="44AFFF" w:sz="4" w:space="0" w:themeColor="accent2" w:themeTint="99"/>
        <w:top w:val="single" w:color="44AFFF" w:sz="4" w:space="0" w:themeColor="accent2" w:themeTint="99"/>
        <w:right w:val="single" w:color="44AFFF" w:sz="4" w:space="0" w:themeColor="accent2" w:themeTint="99"/>
        <w:bottom w:val="single" w:color="44AFFF" w:sz="4" w:space="0" w:themeColor="accent2" w:themeTint="99"/>
        <w:insideV w:val="single" w:color="44AFFF" w:sz="4" w:space="0" w:themeColor="accent2" w:themeTint="99"/>
        <w:insideH w:val="single" w:color="44AFFF" w:sz="4" w:space="0" w:themeColor="accent2" w:themeTint="99"/>
      </w:tblBorders>
    </w:tblPr>
    <w:tblStylePr w:type="band1Horz">
      <w:tcPr>
        <w:shd w:val="clear" w:fill="C0E4FF" w:color="C0E4FF" w:themeFill="accent2" w:themeFillTint="33"/>
      </w:tcPr>
    </w:tblStylePr>
    <w:tblStylePr w:type="band1Vert">
      <w:tcPr>
        <w:shd w:val="clear" w:fill="C0E4FF" w:color="C0E4FF" w:themeFill="accent2" w:themeFillTint="33"/>
      </w:tcPr>
    </w:tblStylePr>
    <w:tblStylePr w:type="firstCol">
      <w:rPr>
        <w:i/>
        <w:iCs/>
      </w:rPr>
      <w:pPr>
        <w:jc w:val="right"/>
      </w:p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Col">
      <w:rPr>
        <w:i/>
        <w:iCs/>
      </w:rPr>
      <w:tcPr>
        <w:shd w:val="clear" w:fill="FFFFFF" w:color="FFFFFF" w:themeFill="background1"/>
        <w:tcBorders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tcBorders>
          <w:bottom w:val="single" w:color="44AFFF" w:sz="4" w:space="0" w:themeColor="accent2" w:themeTint="99"/>
        </w:tcBorders>
      </w:tcPr>
    </w:tblStylePr>
    <w:tblStylePr w:type="neCell">
      <w:tcPr>
        <w:tcBorders>
          <w:bottom w:val="single" w:color="44AFFF" w:sz="4" w:space="0" w:themeColor="accent2" w:themeTint="99"/>
        </w:tcBorders>
      </w:tcPr>
    </w:tblStylePr>
    <w:tblStylePr w:type="swCell">
      <w:tcPr>
        <w:tcBorders>
          <w:top w:val="single" w:color="44AFFF" w:sz="4" w:space="0" w:themeColor="accent2" w:themeTint="99"/>
        </w:tcBorders>
      </w:tcPr>
    </w:tblStylePr>
    <w:tblStylePr w:type="seCell">
      <w:tcPr>
        <w:tcBorders>
          <w:top w:val="single" w:color="44AFFF" w:sz="4" w:space="0" w:themeColor="accent2" w:themeTint="99"/>
        </w:tcBorders>
      </w:tcPr>
    </w:tblStylePr>
  </w:style>
  <w:style w:type="table" w:styleId="1278">
    <w:name w:val="Grid Table 7 Colorful Accent 3"/>
    <w:basedOn w:val="1094"/>
    <w:uiPriority w:val="52"/>
    <w:rPr>
      <w:color w:val="09153C" w:themeColor="accent3" w:themeShade="BF"/>
    </w:rPr>
    <w:pPr>
      <w:spacing w:lineRule="auto" w:line="240" w:after="0"/>
    </w:pPr>
    <w:tblPr>
      <w:tblStyleRowBandSize w:val="1"/>
      <w:tblStyleColBandSize w:val="1"/>
      <w:tblBorders>
        <w:left w:val="single" w:color="2752DC" w:sz="4" w:space="0" w:themeColor="accent3" w:themeTint="99"/>
        <w:top w:val="single" w:color="2752DC" w:sz="4" w:space="0" w:themeColor="accent3" w:themeTint="99"/>
        <w:right w:val="single" w:color="2752DC" w:sz="4" w:space="0" w:themeColor="accent3" w:themeTint="99"/>
        <w:bottom w:val="single" w:color="2752DC" w:sz="4" w:space="0" w:themeColor="accent3" w:themeTint="99"/>
        <w:insideV w:val="single" w:color="2752DC" w:sz="4" w:space="0" w:themeColor="accent3" w:themeTint="99"/>
        <w:insideH w:val="single" w:color="2752DC" w:sz="4" w:space="0" w:themeColor="accent3" w:themeTint="99"/>
      </w:tblBorders>
    </w:tblPr>
    <w:tblStylePr w:type="band1Horz">
      <w:tcPr>
        <w:shd w:val="clear" w:fill="B7C5F3" w:color="B7C5F3" w:themeFill="accent3" w:themeFillTint="33"/>
      </w:tcPr>
    </w:tblStylePr>
    <w:tblStylePr w:type="band1Vert">
      <w:tcPr>
        <w:shd w:val="clear" w:fill="B7C5F3" w:color="B7C5F3" w:themeFill="accent3" w:themeFillTint="33"/>
      </w:tcPr>
    </w:tblStylePr>
    <w:tblStylePr w:type="firstCol">
      <w:rPr>
        <w:i/>
        <w:iCs/>
      </w:rPr>
      <w:pPr>
        <w:jc w:val="right"/>
      </w:p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Col">
      <w:rPr>
        <w:i/>
        <w:iCs/>
      </w:rPr>
      <w:tcPr>
        <w:shd w:val="clear" w:fill="FFFFFF" w:color="FFFFFF" w:themeFill="background1"/>
        <w:tcBorders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tcBorders>
          <w:bottom w:val="single" w:color="2752DC" w:sz="4" w:space="0" w:themeColor="accent3" w:themeTint="99"/>
        </w:tcBorders>
      </w:tcPr>
    </w:tblStylePr>
    <w:tblStylePr w:type="neCell">
      <w:tcPr>
        <w:tcBorders>
          <w:bottom w:val="single" w:color="2752DC" w:sz="4" w:space="0" w:themeColor="accent3" w:themeTint="99"/>
        </w:tcBorders>
      </w:tcPr>
    </w:tblStylePr>
    <w:tblStylePr w:type="swCell">
      <w:tcPr>
        <w:tcBorders>
          <w:top w:val="single" w:color="2752DC" w:sz="4" w:space="0" w:themeColor="accent3" w:themeTint="99"/>
        </w:tcBorders>
      </w:tcPr>
    </w:tblStylePr>
    <w:tblStylePr w:type="seCell">
      <w:tcPr>
        <w:tcBorders>
          <w:top w:val="single" w:color="2752DC" w:sz="4" w:space="0" w:themeColor="accent3" w:themeTint="99"/>
        </w:tcBorders>
      </w:tcPr>
    </w:tblStylePr>
  </w:style>
  <w:style w:type="table" w:styleId="1279">
    <w:name w:val="Grid Table 7 Colorful Accent 4"/>
    <w:basedOn w:val="1094"/>
    <w:uiPriority w:val="52"/>
    <w:rPr>
      <w:color w:val="4C4C4C" w:themeColor="accent4" w:themeShade="BF"/>
    </w:rPr>
    <w:pPr>
      <w:spacing w:lineRule="auto" w:line="240" w:after="0"/>
    </w:pPr>
    <w:tblPr>
      <w:tblStyleRowBandSize w:val="1"/>
      <w:tblStyleColBandSize w:val="1"/>
      <w:tblBorders>
        <w:left w:val="single" w:color="A3A3A3" w:sz="4" w:space="0" w:themeColor="accent4" w:themeTint="99"/>
        <w:top w:val="single" w:color="A3A3A3" w:sz="4" w:space="0" w:themeColor="accent4" w:themeTint="99"/>
        <w:right w:val="single" w:color="A3A3A3" w:sz="4" w:space="0" w:themeColor="accent4" w:themeTint="99"/>
        <w:bottom w:val="single" w:color="A3A3A3" w:sz="4" w:space="0" w:themeColor="accent4" w:themeTint="99"/>
        <w:insideV w:val="single" w:color="A3A3A3" w:sz="4" w:space="0" w:themeColor="accent4" w:themeTint="99"/>
        <w:insideH w:val="single" w:color="A3A3A3" w:sz="4" w:space="0" w:themeColor="accent4" w:themeTint="99"/>
      </w:tblBorders>
    </w:tblPr>
    <w:tblStylePr w:type="band1Horz">
      <w:tcPr>
        <w:shd w:val="clear" w:fill="E0E0E0" w:color="E0E0E0" w:themeFill="accent4" w:themeFillTint="33"/>
      </w:tcPr>
    </w:tblStylePr>
    <w:tblStylePr w:type="band1Vert">
      <w:tcPr>
        <w:shd w:val="clear" w:fill="E0E0E0" w:color="E0E0E0" w:themeFill="accent4" w:themeFillTint="33"/>
      </w:tcPr>
    </w:tblStylePr>
    <w:tblStylePr w:type="firstCol">
      <w:rPr>
        <w:i/>
        <w:iCs/>
      </w:rPr>
      <w:pPr>
        <w:jc w:val="right"/>
      </w:p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Col">
      <w:rPr>
        <w:i/>
        <w:iCs/>
      </w:rPr>
      <w:tcPr>
        <w:shd w:val="clear" w:fill="FFFFFF" w:color="FFFFFF" w:themeFill="background1"/>
        <w:tcBorders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tcBorders>
          <w:bottom w:val="single" w:color="A3A3A3" w:sz="4" w:space="0" w:themeColor="accent4" w:themeTint="99"/>
        </w:tcBorders>
      </w:tcPr>
    </w:tblStylePr>
    <w:tblStylePr w:type="neCell">
      <w:tcPr>
        <w:tcBorders>
          <w:bottom w:val="single" w:color="A3A3A3" w:sz="4" w:space="0" w:themeColor="accent4" w:themeTint="99"/>
        </w:tcBorders>
      </w:tcPr>
    </w:tblStylePr>
    <w:tblStylePr w:type="swCell">
      <w:tcPr>
        <w:tcBorders>
          <w:top w:val="single" w:color="A3A3A3" w:sz="4" w:space="0" w:themeColor="accent4" w:themeTint="99"/>
        </w:tcBorders>
      </w:tcPr>
    </w:tblStylePr>
    <w:tblStylePr w:type="seCell">
      <w:tcPr>
        <w:tcBorders>
          <w:top w:val="single" w:color="A3A3A3" w:sz="4" w:space="0" w:themeColor="accent4" w:themeTint="99"/>
        </w:tcBorders>
      </w:tcPr>
    </w:tblStylePr>
  </w:style>
  <w:style w:type="table" w:styleId="1280">
    <w:name w:val="Grid Table 7 Colorful Accent 5"/>
    <w:basedOn w:val="1094"/>
    <w:uiPriority w:val="52"/>
    <w:rPr>
      <w:color w:val="2D587C" w:themeColor="accent5" w:themeShade="BF"/>
    </w:rPr>
    <w:pPr>
      <w:spacing w:lineRule="auto" w:line="240" w:after="0"/>
    </w:pPr>
    <w:tblPr>
      <w:tblStyleRowBandSize w:val="1"/>
      <w:tblStyleColBandSize w:val="1"/>
      <w:tblBorders>
        <w:left w:val="single" w:color="81ADD1" w:sz="4" w:space="0" w:themeColor="accent5" w:themeTint="99"/>
        <w:top w:val="single" w:color="81ADD1" w:sz="4" w:space="0" w:themeColor="accent5" w:themeTint="99"/>
        <w:right w:val="single" w:color="81ADD1" w:sz="4" w:space="0" w:themeColor="accent5" w:themeTint="99"/>
        <w:bottom w:val="single" w:color="81ADD1" w:sz="4" w:space="0" w:themeColor="accent5" w:themeTint="99"/>
        <w:insideV w:val="single" w:color="81ADD1" w:sz="4" w:space="0" w:themeColor="accent5" w:themeTint="99"/>
        <w:insideH w:val="single" w:color="81ADD1" w:sz="4" w:space="0" w:themeColor="accent5" w:themeTint="99"/>
      </w:tblBorders>
    </w:tblPr>
    <w:tblStylePr w:type="band1Horz">
      <w:tcPr>
        <w:shd w:val="clear" w:fill="D5E3F0" w:color="D5E3F0" w:themeFill="accent5" w:themeFillTint="33"/>
      </w:tcPr>
    </w:tblStylePr>
    <w:tblStylePr w:type="band1Vert">
      <w:tcPr>
        <w:shd w:val="clear" w:fill="D5E3F0" w:color="D5E3F0" w:themeFill="accent5" w:themeFillTint="33"/>
      </w:tcPr>
    </w:tblStylePr>
    <w:tblStylePr w:type="firstCol">
      <w:rPr>
        <w:i/>
        <w:iCs/>
      </w:rPr>
      <w:pPr>
        <w:jc w:val="right"/>
      </w:p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Col">
      <w:rPr>
        <w:i/>
        <w:iCs/>
      </w:rPr>
      <w:tcPr>
        <w:shd w:val="clear" w:fill="FFFFFF" w:color="FFFFFF" w:themeFill="background1"/>
        <w:tcBorders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tcBorders>
          <w:bottom w:val="single" w:color="81ADD1" w:sz="4" w:space="0" w:themeColor="accent5" w:themeTint="99"/>
        </w:tcBorders>
      </w:tcPr>
    </w:tblStylePr>
    <w:tblStylePr w:type="neCell">
      <w:tcPr>
        <w:tcBorders>
          <w:bottom w:val="single" w:color="81ADD1" w:sz="4" w:space="0" w:themeColor="accent5" w:themeTint="99"/>
        </w:tcBorders>
      </w:tcPr>
    </w:tblStylePr>
    <w:tblStylePr w:type="swCell">
      <w:tcPr>
        <w:tcBorders>
          <w:top w:val="single" w:color="81ADD1" w:sz="4" w:space="0" w:themeColor="accent5" w:themeTint="99"/>
        </w:tcBorders>
      </w:tcPr>
    </w:tblStylePr>
    <w:tblStylePr w:type="seCell">
      <w:tcPr>
        <w:tcBorders>
          <w:top w:val="single" w:color="81ADD1" w:sz="4" w:space="0" w:themeColor="accent5" w:themeTint="99"/>
        </w:tcBorders>
      </w:tcPr>
    </w:tblStylePr>
  </w:style>
  <w:style w:type="table" w:styleId="1281">
    <w:name w:val="Grid Table 7 Colorful Accent 6"/>
    <w:basedOn w:val="1094"/>
    <w:uiPriority w:val="52"/>
    <w:rPr>
      <w:color w:val="16328C" w:themeColor="accent6" w:themeShade="BF"/>
    </w:rPr>
    <w:pPr>
      <w:spacing w:lineRule="auto" w:line="240" w:after="0"/>
    </w:pPr>
    <w:tblPr>
      <w:tblStyleRowBandSize w:val="1"/>
      <w:tblStyleColBandSize w:val="1"/>
      <w:tblBorders>
        <w:left w:val="single" w:color="6786E6" w:sz="4" w:space="0" w:themeColor="accent6" w:themeTint="99"/>
        <w:top w:val="single" w:color="6786E6" w:sz="4" w:space="0" w:themeColor="accent6" w:themeTint="99"/>
        <w:right w:val="single" w:color="6786E6" w:sz="4" w:space="0" w:themeColor="accent6" w:themeTint="99"/>
        <w:bottom w:val="single" w:color="6786E6" w:sz="4" w:space="0" w:themeColor="accent6" w:themeTint="99"/>
        <w:insideV w:val="single" w:color="6786E6" w:sz="4" w:space="0" w:themeColor="accent6" w:themeTint="99"/>
        <w:insideH w:val="single" w:color="6786E6" w:sz="4" w:space="0" w:themeColor="accent6" w:themeTint="99"/>
      </w:tblBorders>
    </w:tblPr>
    <w:tblStylePr w:type="band1Horz">
      <w:tcPr>
        <w:shd w:val="clear" w:fill="CCD6F7" w:color="CCD6F7" w:themeFill="accent6" w:themeFillTint="33"/>
      </w:tcPr>
    </w:tblStylePr>
    <w:tblStylePr w:type="band1Vert">
      <w:tcPr>
        <w:shd w:val="clear" w:fill="CCD6F7" w:color="CCD6F7" w:themeFill="accent6" w:themeFillTint="33"/>
      </w:tcPr>
    </w:tblStylePr>
    <w:tblStylePr w:type="firstCol">
      <w:rPr>
        <w:i/>
        <w:iCs/>
      </w:rPr>
      <w:pPr>
        <w:jc w:val="right"/>
      </w:p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Col">
      <w:rPr>
        <w:i/>
        <w:iCs/>
      </w:rPr>
      <w:tcPr>
        <w:shd w:val="clear" w:fill="FFFFFF" w:color="FFFFFF" w:themeFill="background1"/>
        <w:tcBorders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left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tcBorders>
          <w:bottom w:val="single" w:color="6786E6" w:sz="4" w:space="0" w:themeColor="accent6" w:themeTint="99"/>
        </w:tcBorders>
      </w:tcPr>
    </w:tblStylePr>
    <w:tblStylePr w:type="neCell">
      <w:tcPr>
        <w:tcBorders>
          <w:bottom w:val="single" w:color="6786E6" w:sz="4" w:space="0" w:themeColor="accent6" w:themeTint="99"/>
        </w:tcBorders>
      </w:tcPr>
    </w:tblStylePr>
    <w:tblStylePr w:type="swCell">
      <w:tcPr>
        <w:tcBorders>
          <w:top w:val="single" w:color="6786E6" w:sz="4" w:space="0" w:themeColor="accent6" w:themeTint="99"/>
        </w:tcBorders>
      </w:tcPr>
    </w:tblStylePr>
    <w:tblStylePr w:type="seCell">
      <w:tcPr>
        <w:tcBorders>
          <w:top w:val="single" w:color="6786E6" w:sz="4" w:space="0" w:themeColor="accent6" w:themeTint="99"/>
        </w:tcBorders>
      </w:tcPr>
    </w:tblStylePr>
  </w:style>
  <w:style w:type="character" w:styleId="1282">
    <w:name w:val="HTML Sample"/>
    <w:basedOn w:val="1093"/>
    <w:uiPriority w:val="99"/>
    <w:semiHidden/>
    <w:unhideWhenUsed/>
    <w:rPr>
      <w:rFonts w:ascii="Consolas" w:hAnsi="Consolas" w:cs="Times New Roman"/>
      <w:sz w:val="24"/>
      <w:szCs w:val="24"/>
    </w:rPr>
  </w:style>
  <w:style w:type="paragraph" w:styleId="1283">
    <w:name w:val="index 2"/>
    <w:basedOn w:val="1083"/>
    <w:next w:val="1083"/>
    <w:uiPriority w:val="99"/>
    <w:semiHidden/>
    <w:unhideWhenUsed/>
    <w:pPr>
      <w:ind w:left="480" w:hanging="240"/>
      <w:spacing w:lineRule="auto" w:line="240" w:after="0"/>
    </w:pPr>
  </w:style>
  <w:style w:type="paragraph" w:styleId="1284">
    <w:name w:val="index 3"/>
    <w:basedOn w:val="1083"/>
    <w:next w:val="1083"/>
    <w:uiPriority w:val="99"/>
    <w:semiHidden/>
    <w:unhideWhenUsed/>
    <w:pPr>
      <w:ind w:left="720" w:hanging="240"/>
      <w:spacing w:lineRule="auto" w:line="240" w:after="0"/>
    </w:pPr>
  </w:style>
  <w:style w:type="paragraph" w:styleId="1285">
    <w:name w:val="index 4"/>
    <w:basedOn w:val="1083"/>
    <w:next w:val="1083"/>
    <w:uiPriority w:val="99"/>
    <w:semiHidden/>
    <w:unhideWhenUsed/>
    <w:pPr>
      <w:ind w:left="960" w:hanging="240"/>
      <w:spacing w:lineRule="auto" w:line="240" w:after="0"/>
    </w:pPr>
  </w:style>
  <w:style w:type="paragraph" w:styleId="1286">
    <w:name w:val="index 5"/>
    <w:basedOn w:val="1083"/>
    <w:next w:val="1083"/>
    <w:uiPriority w:val="99"/>
    <w:semiHidden/>
    <w:unhideWhenUsed/>
    <w:pPr>
      <w:ind w:left="1200" w:hanging="240"/>
      <w:spacing w:lineRule="auto" w:line="240" w:after="0"/>
    </w:pPr>
  </w:style>
  <w:style w:type="paragraph" w:styleId="1287">
    <w:name w:val="index 6"/>
    <w:basedOn w:val="1083"/>
    <w:next w:val="1083"/>
    <w:uiPriority w:val="99"/>
    <w:semiHidden/>
    <w:unhideWhenUsed/>
    <w:pPr>
      <w:ind w:left="1440" w:hanging="240"/>
      <w:spacing w:lineRule="auto" w:line="240" w:after="0"/>
    </w:pPr>
  </w:style>
  <w:style w:type="paragraph" w:styleId="1288">
    <w:name w:val="index 7"/>
    <w:basedOn w:val="1083"/>
    <w:next w:val="1083"/>
    <w:uiPriority w:val="99"/>
    <w:semiHidden/>
    <w:unhideWhenUsed/>
    <w:pPr>
      <w:ind w:left="1680" w:hanging="240"/>
      <w:spacing w:lineRule="auto" w:line="240" w:after="0"/>
    </w:pPr>
  </w:style>
  <w:style w:type="paragraph" w:styleId="1289">
    <w:name w:val="index 8"/>
    <w:basedOn w:val="1083"/>
    <w:next w:val="1083"/>
    <w:uiPriority w:val="99"/>
    <w:semiHidden/>
    <w:unhideWhenUsed/>
    <w:pPr>
      <w:ind w:left="1920" w:hanging="240"/>
      <w:spacing w:lineRule="auto" w:line="240" w:after="0"/>
    </w:pPr>
  </w:style>
  <w:style w:type="paragraph" w:styleId="1290">
    <w:name w:val="index 9"/>
    <w:basedOn w:val="1083"/>
    <w:next w:val="1083"/>
    <w:uiPriority w:val="99"/>
    <w:semiHidden/>
    <w:unhideWhenUsed/>
    <w:pPr>
      <w:ind w:left="2160" w:hanging="240"/>
      <w:spacing w:lineRule="auto" w:line="240" w:after="0"/>
    </w:pPr>
  </w:style>
  <w:style w:type="table" w:styleId="1291">
    <w:name w:val="Light Grid"/>
    <w:basedOn w:val="1094"/>
    <w:uiPriority w:val="62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000000" w:sz="8" w:space="0" w:themeColor="text1"/>
        <w:top w:val="single" w:color="000000" w:sz="8" w:space="0" w:themeColor="text1"/>
        <w:right w:val="single" w:color="000000" w:sz="8" w:space="0" w:themeColor="text1"/>
        <w:bottom w:val="single" w:color="000000" w:sz="8" w:space="0" w:themeColor="text1"/>
        <w:insideV w:val="single" w:color="000000" w:sz="8" w:space="0" w:themeColor="text1"/>
        <w:insideH w:val="single" w:color="000000" w:sz="8" w:space="0" w:themeColor="text1"/>
      </w:tblBorders>
    </w:tblPr>
    <w:tblStylePr w:type="band1Horz">
      <w:tcPr>
        <w:shd w:val="clear" w:fill="C0C0C0" w:color="C0C0C0" w:themeFill="text1" w:themeFillTint="3F"/>
        <w:tcBorders>
          <w:left w:val="single" w:color="000000" w:sz="8" w:space="0" w:themeColor="text1"/>
          <w:top w:val="single" w:color="000000" w:sz="8" w:space="0" w:themeColor="text1"/>
          <w:right w:val="single" w:color="000000" w:sz="8" w:space="0" w:themeColor="text1"/>
          <w:bottom w:val="single" w:color="000000" w:sz="8" w:space="0" w:themeColor="text1"/>
          <w:insideV w:val="single" w:color="000000" w:sz="8" w:space="0" w:themeColor="text1"/>
        </w:tcBorders>
      </w:tcPr>
    </w:tblStylePr>
    <w:tblStylePr w:type="band1Vert">
      <w:tcPr>
        <w:shd w:val="clear" w:fill="C0C0C0" w:color="C0C0C0" w:themeFill="text1" w:themeFillTint="3F"/>
        <w:tcBorders>
          <w:left w:val="single" w:color="000000" w:sz="8" w:space="0" w:themeColor="text1"/>
          <w:top w:val="single" w:color="000000" w:sz="8" w:space="0" w:themeColor="text1"/>
          <w:right w:val="single" w:color="000000" w:sz="8" w:space="0" w:themeColor="text1"/>
          <w:bottom w:val="single" w:color="000000" w:sz="8" w:space="0" w:themeColor="text1"/>
        </w:tcBorders>
      </w:tcPr>
    </w:tblStylePr>
    <w:tblStylePr w:type="band2Horz">
      <w:tcPr>
        <w:tcBorders>
          <w:left w:val="single" w:color="000000" w:sz="8" w:space="0" w:themeColor="text1"/>
          <w:top w:val="single" w:color="000000" w:sz="8" w:space="0" w:themeColor="text1"/>
          <w:right w:val="single" w:color="000000" w:sz="8" w:space="0" w:themeColor="text1"/>
          <w:bottom w:val="single" w:color="000000" w:sz="8" w:space="0" w:themeColor="text1"/>
          <w:insideV w:val="single" w:color="000000" w:sz="8" w:space="0" w:themeColor="text1"/>
        </w:tcBorders>
      </w:tcPr>
    </w:tblStylePr>
    <w:tblStylePr w:type="firstCol">
      <w:rPr>
        <w:rFonts w:ascii="Corbel" w:hAnsi="Corbel" w:cs="Corbel" w:eastAsia="Corbel"/>
        <w:b/>
        <w:bCs/>
      </w:rPr>
    </w:tblStylePr>
    <w:tblStylePr w:type="firstRow">
      <w:rPr>
        <w:rFonts w:ascii="Corbel" w:hAnsi="Corbel" w:cs="Corbel" w:eastAsia="Corbel"/>
        <w:b/>
        <w:bCs/>
      </w:rPr>
      <w:pPr>
        <w:spacing w:lineRule="auto" w:line="240" w:after="0" w:before="0"/>
      </w:pPr>
      <w:tcPr>
        <w:tcBorders>
          <w:left w:val="single" w:color="000000" w:sz="8" w:space="0" w:themeColor="text1"/>
          <w:top w:val="single" w:color="000000" w:sz="8" w:space="0" w:themeColor="text1"/>
          <w:right w:val="single" w:color="000000" w:sz="8" w:space="0" w:themeColor="text1"/>
          <w:bottom w:val="single" w:color="000000" w:sz="18" w:space="0" w:themeColor="text1"/>
          <w:insideV w:val="single" w:color="000000" w:sz="8" w:space="0" w:themeColor="text1"/>
          <w:insideH w:val="none" w:color="000000" w:sz="4" w:space="0"/>
        </w:tcBorders>
      </w:tcPr>
    </w:tblStylePr>
    <w:tblStylePr w:type="lastCol">
      <w:rPr>
        <w:rFonts w:ascii="Corbel" w:hAnsi="Corbel" w:cs="Corbel" w:eastAsia="Corbel"/>
        <w:b/>
        <w:bCs/>
      </w:rPr>
      <w:tcPr>
        <w:tcBorders>
          <w:left w:val="single" w:color="000000" w:sz="8" w:space="0" w:themeColor="text1"/>
          <w:top w:val="single" w:color="000000" w:sz="8" w:space="0" w:themeColor="text1"/>
          <w:right w:val="single" w:color="000000" w:sz="8" w:space="0" w:themeColor="text1"/>
          <w:bottom w:val="single" w:color="000000" w:sz="8" w:space="0" w:themeColor="text1"/>
        </w:tcBorders>
      </w:tcPr>
    </w:tblStylePr>
    <w:tblStylePr w:type="lastRow">
      <w:rPr>
        <w:rFonts w:ascii="Corbel" w:hAnsi="Corbel" w:cs="Corbel" w:eastAsia="Corbel"/>
        <w:b/>
        <w:bCs/>
      </w:rPr>
      <w:pPr>
        <w:spacing w:lineRule="auto" w:line="240" w:after="0" w:before="0"/>
      </w:pPr>
      <w:tcPr>
        <w:tcBorders>
          <w:left w:val="single" w:color="000000" w:sz="8" w:space="0" w:themeColor="text1"/>
          <w:top w:val="single" w:color="000000" w:sz="6" w:space="0" w:themeColor="text1"/>
          <w:right w:val="single" w:color="000000" w:sz="8" w:space="0" w:themeColor="text1"/>
          <w:bottom w:val="single" w:color="000000" w:sz="8" w:space="0" w:themeColor="text1"/>
          <w:insideV w:val="single" w:color="000000" w:sz="8" w:space="0" w:themeColor="text1"/>
          <w:insideH w:val="none" w:color="000000" w:sz="4" w:space="0"/>
        </w:tcBorders>
      </w:tcPr>
    </w:tblStylePr>
  </w:style>
  <w:style w:type="table" w:styleId="1292">
    <w:name w:val="Light Grid Accent 1"/>
    <w:basedOn w:val="1094"/>
    <w:uiPriority w:val="62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2C567A" w:sz="8" w:space="0" w:themeColor="accent1"/>
        <w:top w:val="single" w:color="2C567A" w:sz="8" w:space="0" w:themeColor="accent1"/>
        <w:right w:val="single" w:color="2C567A" w:sz="8" w:space="0" w:themeColor="accent1"/>
        <w:bottom w:val="single" w:color="2C567A" w:sz="8" w:space="0" w:themeColor="accent1"/>
        <w:insideV w:val="single" w:color="2C567A" w:sz="8" w:space="0" w:themeColor="accent1"/>
        <w:insideH w:val="single" w:color="2C567A" w:sz="8" w:space="0" w:themeColor="accent1"/>
      </w:tblBorders>
    </w:tblPr>
    <w:tblStylePr w:type="band1Horz">
      <w:tcPr>
        <w:shd w:val="clear" w:fill="C0D5E8" w:color="C0D5E8" w:themeFill="accent1" w:themeFillTint="3F"/>
        <w:tcBorders>
          <w:left w:val="single" w:color="2C567A" w:sz="8" w:space="0" w:themeColor="accent1"/>
          <w:top w:val="single" w:color="2C567A" w:sz="8" w:space="0" w:themeColor="accent1"/>
          <w:right w:val="single" w:color="2C567A" w:sz="8" w:space="0" w:themeColor="accent1"/>
          <w:bottom w:val="single" w:color="2C567A" w:sz="8" w:space="0" w:themeColor="accent1"/>
          <w:insideV w:val="single" w:color="2C567A" w:sz="8" w:space="0" w:themeColor="accent1"/>
        </w:tcBorders>
      </w:tcPr>
    </w:tblStylePr>
    <w:tblStylePr w:type="band1Vert">
      <w:tcPr>
        <w:shd w:val="clear" w:fill="C0D5E8" w:color="C0D5E8" w:themeFill="accent1" w:themeFillTint="3F"/>
        <w:tcBorders>
          <w:left w:val="single" w:color="2C567A" w:sz="8" w:space="0" w:themeColor="accent1"/>
          <w:top w:val="single" w:color="2C567A" w:sz="8" w:space="0" w:themeColor="accent1"/>
          <w:right w:val="single" w:color="2C567A" w:sz="8" w:space="0" w:themeColor="accent1"/>
          <w:bottom w:val="single" w:color="2C567A" w:sz="8" w:space="0" w:themeColor="accent1"/>
        </w:tcBorders>
      </w:tcPr>
    </w:tblStylePr>
    <w:tblStylePr w:type="band2Horz">
      <w:tcPr>
        <w:tcBorders>
          <w:left w:val="single" w:color="2C567A" w:sz="8" w:space="0" w:themeColor="accent1"/>
          <w:top w:val="single" w:color="2C567A" w:sz="8" w:space="0" w:themeColor="accent1"/>
          <w:right w:val="single" w:color="2C567A" w:sz="8" w:space="0" w:themeColor="accent1"/>
          <w:bottom w:val="single" w:color="2C567A" w:sz="8" w:space="0" w:themeColor="accent1"/>
          <w:insideV w:val="single" w:color="2C567A" w:sz="8" w:space="0" w:themeColor="accent1"/>
        </w:tcBorders>
      </w:tcPr>
    </w:tblStylePr>
    <w:tblStylePr w:type="firstCol">
      <w:rPr>
        <w:rFonts w:ascii="Corbel" w:hAnsi="Corbel" w:cs="Corbel" w:eastAsia="Corbel"/>
        <w:b/>
        <w:bCs/>
      </w:rPr>
    </w:tblStylePr>
    <w:tblStylePr w:type="firstRow">
      <w:rPr>
        <w:rFonts w:ascii="Corbel" w:hAnsi="Corbel" w:cs="Corbel" w:eastAsia="Corbel"/>
        <w:b/>
        <w:bCs/>
      </w:rPr>
      <w:pPr>
        <w:spacing w:lineRule="auto" w:line="240" w:after="0" w:before="0"/>
      </w:pPr>
      <w:tcPr>
        <w:tcBorders>
          <w:left w:val="single" w:color="2C567A" w:sz="8" w:space="0" w:themeColor="accent1"/>
          <w:top w:val="single" w:color="2C567A" w:sz="8" w:space="0" w:themeColor="accent1"/>
          <w:right w:val="single" w:color="2C567A" w:sz="8" w:space="0" w:themeColor="accent1"/>
          <w:bottom w:val="single" w:color="2C567A" w:sz="18" w:space="0" w:themeColor="accent1"/>
          <w:insideV w:val="single" w:color="2C567A" w:sz="8" w:space="0" w:themeColor="accent1"/>
          <w:insideH w:val="none" w:color="000000" w:sz="4" w:space="0"/>
        </w:tcBorders>
      </w:tcPr>
    </w:tblStylePr>
    <w:tblStylePr w:type="lastCol">
      <w:rPr>
        <w:rFonts w:ascii="Corbel" w:hAnsi="Corbel" w:cs="Corbel" w:eastAsia="Corbel"/>
        <w:b/>
        <w:bCs/>
      </w:rPr>
      <w:tcPr>
        <w:tcBorders>
          <w:left w:val="single" w:color="2C567A" w:sz="8" w:space="0" w:themeColor="accent1"/>
          <w:top w:val="single" w:color="2C567A" w:sz="8" w:space="0" w:themeColor="accent1"/>
          <w:right w:val="single" w:color="2C567A" w:sz="8" w:space="0" w:themeColor="accent1"/>
          <w:bottom w:val="single" w:color="2C567A" w:sz="8" w:space="0" w:themeColor="accent1"/>
        </w:tcBorders>
      </w:tcPr>
    </w:tblStylePr>
    <w:tblStylePr w:type="lastRow">
      <w:rPr>
        <w:rFonts w:ascii="Corbel" w:hAnsi="Corbel" w:cs="Corbel" w:eastAsia="Corbel"/>
        <w:b/>
        <w:bCs/>
      </w:rPr>
      <w:pPr>
        <w:spacing w:lineRule="auto" w:line="240" w:after="0" w:before="0"/>
      </w:pPr>
      <w:tcPr>
        <w:tcBorders>
          <w:left w:val="single" w:color="2C567A" w:sz="8" w:space="0" w:themeColor="accent1"/>
          <w:top w:val="single" w:color="2C567A" w:sz="6" w:space="0" w:themeColor="accent1"/>
          <w:right w:val="single" w:color="2C567A" w:sz="8" w:space="0" w:themeColor="accent1"/>
          <w:bottom w:val="single" w:color="2C567A" w:sz="8" w:space="0" w:themeColor="accent1"/>
          <w:insideV w:val="single" w:color="2C567A" w:sz="8" w:space="0" w:themeColor="accent1"/>
          <w:insideH w:val="none" w:color="000000" w:sz="4" w:space="0"/>
        </w:tcBorders>
      </w:tcPr>
    </w:tblStylePr>
  </w:style>
  <w:style w:type="table" w:styleId="1293">
    <w:name w:val="Light Grid Accent 2"/>
    <w:basedOn w:val="1094"/>
    <w:uiPriority w:val="62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0072C7" w:sz="8" w:space="0" w:themeColor="accent2"/>
        <w:top w:val="single" w:color="0072C7" w:sz="8" w:space="0" w:themeColor="accent2"/>
        <w:right w:val="single" w:color="0072C7" w:sz="8" w:space="0" w:themeColor="accent2"/>
        <w:bottom w:val="single" w:color="0072C7" w:sz="8" w:space="0" w:themeColor="accent2"/>
        <w:insideV w:val="single" w:color="0072C7" w:sz="8" w:space="0" w:themeColor="accent2"/>
        <w:insideH w:val="single" w:color="0072C7" w:sz="8" w:space="0" w:themeColor="accent2"/>
      </w:tblBorders>
    </w:tblPr>
    <w:tblStylePr w:type="band1Horz">
      <w:tcPr>
        <w:shd w:val="clear" w:fill="B2DEFF" w:color="B2DEFF" w:themeFill="accent2" w:themeFillTint="3F"/>
        <w:tcBorders>
          <w:left w:val="single" w:color="0072C7" w:sz="8" w:space="0" w:themeColor="accent2"/>
          <w:top w:val="single" w:color="0072C7" w:sz="8" w:space="0" w:themeColor="accent2"/>
          <w:right w:val="single" w:color="0072C7" w:sz="8" w:space="0" w:themeColor="accent2"/>
          <w:bottom w:val="single" w:color="0072C7" w:sz="8" w:space="0" w:themeColor="accent2"/>
          <w:insideV w:val="single" w:color="0072C7" w:sz="8" w:space="0" w:themeColor="accent2"/>
        </w:tcBorders>
      </w:tcPr>
    </w:tblStylePr>
    <w:tblStylePr w:type="band1Vert">
      <w:tcPr>
        <w:shd w:val="clear" w:fill="B2DEFF" w:color="B2DEFF" w:themeFill="accent2" w:themeFillTint="3F"/>
        <w:tcBorders>
          <w:left w:val="single" w:color="0072C7" w:sz="8" w:space="0" w:themeColor="accent2"/>
          <w:top w:val="single" w:color="0072C7" w:sz="8" w:space="0" w:themeColor="accent2"/>
          <w:right w:val="single" w:color="0072C7" w:sz="8" w:space="0" w:themeColor="accent2"/>
          <w:bottom w:val="single" w:color="0072C7" w:sz="8" w:space="0" w:themeColor="accent2"/>
        </w:tcBorders>
      </w:tcPr>
    </w:tblStylePr>
    <w:tblStylePr w:type="band2Horz">
      <w:tcPr>
        <w:tcBorders>
          <w:left w:val="single" w:color="0072C7" w:sz="8" w:space="0" w:themeColor="accent2"/>
          <w:top w:val="single" w:color="0072C7" w:sz="8" w:space="0" w:themeColor="accent2"/>
          <w:right w:val="single" w:color="0072C7" w:sz="8" w:space="0" w:themeColor="accent2"/>
          <w:bottom w:val="single" w:color="0072C7" w:sz="8" w:space="0" w:themeColor="accent2"/>
          <w:insideV w:val="single" w:color="0072C7" w:sz="8" w:space="0" w:themeColor="accent2"/>
        </w:tcBorders>
      </w:tcPr>
    </w:tblStylePr>
    <w:tblStylePr w:type="firstCol">
      <w:rPr>
        <w:rFonts w:ascii="Corbel" w:hAnsi="Corbel" w:cs="Corbel" w:eastAsia="Corbel"/>
        <w:b/>
        <w:bCs/>
      </w:rPr>
    </w:tblStylePr>
    <w:tblStylePr w:type="firstRow">
      <w:rPr>
        <w:rFonts w:ascii="Corbel" w:hAnsi="Corbel" w:cs="Corbel" w:eastAsia="Corbel"/>
        <w:b/>
        <w:bCs/>
      </w:rPr>
      <w:pPr>
        <w:spacing w:lineRule="auto" w:line="240" w:after="0" w:before="0"/>
      </w:pPr>
      <w:tcPr>
        <w:tcBorders>
          <w:left w:val="single" w:color="0072C7" w:sz="8" w:space="0" w:themeColor="accent2"/>
          <w:top w:val="single" w:color="0072C7" w:sz="8" w:space="0" w:themeColor="accent2"/>
          <w:right w:val="single" w:color="0072C7" w:sz="8" w:space="0" w:themeColor="accent2"/>
          <w:bottom w:val="single" w:color="0072C7" w:sz="18" w:space="0" w:themeColor="accent2"/>
          <w:insideV w:val="single" w:color="0072C7" w:sz="8" w:space="0" w:themeColor="accent2"/>
          <w:insideH w:val="none" w:color="000000" w:sz="4" w:space="0"/>
        </w:tcBorders>
      </w:tcPr>
    </w:tblStylePr>
    <w:tblStylePr w:type="lastCol">
      <w:rPr>
        <w:rFonts w:ascii="Corbel" w:hAnsi="Corbel" w:cs="Corbel" w:eastAsia="Corbel"/>
        <w:b/>
        <w:bCs/>
      </w:rPr>
      <w:tcPr>
        <w:tcBorders>
          <w:left w:val="single" w:color="0072C7" w:sz="8" w:space="0" w:themeColor="accent2"/>
          <w:top w:val="single" w:color="0072C7" w:sz="8" w:space="0" w:themeColor="accent2"/>
          <w:right w:val="single" w:color="0072C7" w:sz="8" w:space="0" w:themeColor="accent2"/>
          <w:bottom w:val="single" w:color="0072C7" w:sz="8" w:space="0" w:themeColor="accent2"/>
        </w:tcBorders>
      </w:tcPr>
    </w:tblStylePr>
    <w:tblStylePr w:type="lastRow">
      <w:rPr>
        <w:rFonts w:ascii="Corbel" w:hAnsi="Corbel" w:cs="Corbel" w:eastAsia="Corbel"/>
        <w:b/>
        <w:bCs/>
      </w:rPr>
      <w:pPr>
        <w:spacing w:lineRule="auto" w:line="240" w:after="0" w:before="0"/>
      </w:pPr>
      <w:tcPr>
        <w:tcBorders>
          <w:left w:val="single" w:color="0072C7" w:sz="8" w:space="0" w:themeColor="accent2"/>
          <w:top w:val="single" w:color="0072C7" w:sz="6" w:space="0" w:themeColor="accent2"/>
          <w:right w:val="single" w:color="0072C7" w:sz="8" w:space="0" w:themeColor="accent2"/>
          <w:bottom w:val="single" w:color="0072C7" w:sz="8" w:space="0" w:themeColor="accent2"/>
          <w:insideV w:val="single" w:color="0072C7" w:sz="8" w:space="0" w:themeColor="accent2"/>
          <w:insideH w:val="none" w:color="000000" w:sz="4" w:space="0"/>
        </w:tcBorders>
      </w:tcPr>
    </w:tblStylePr>
  </w:style>
  <w:style w:type="table" w:styleId="1294">
    <w:name w:val="Light Grid Accent 3"/>
    <w:basedOn w:val="1094"/>
    <w:uiPriority w:val="62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0D1D51" w:sz="8" w:space="0" w:themeColor="accent3"/>
        <w:top w:val="single" w:color="0D1D51" w:sz="8" w:space="0" w:themeColor="accent3"/>
        <w:right w:val="single" w:color="0D1D51" w:sz="8" w:space="0" w:themeColor="accent3"/>
        <w:bottom w:val="single" w:color="0D1D51" w:sz="8" w:space="0" w:themeColor="accent3"/>
        <w:insideV w:val="single" w:color="0D1D51" w:sz="8" w:space="0" w:themeColor="accent3"/>
        <w:insideH w:val="single" w:color="0D1D51" w:sz="8" w:space="0" w:themeColor="accent3"/>
      </w:tblBorders>
    </w:tblPr>
    <w:tblStylePr w:type="band1Horz">
      <w:tcPr>
        <w:shd w:val="clear" w:fill="A6B7F0" w:color="A6B7F0" w:themeFill="accent3" w:themeFillTint="3F"/>
        <w:tcBorders>
          <w:left w:val="single" w:color="0D1D51" w:sz="8" w:space="0" w:themeColor="accent3"/>
          <w:top w:val="single" w:color="0D1D51" w:sz="8" w:space="0" w:themeColor="accent3"/>
          <w:right w:val="single" w:color="0D1D51" w:sz="8" w:space="0" w:themeColor="accent3"/>
          <w:bottom w:val="single" w:color="0D1D51" w:sz="8" w:space="0" w:themeColor="accent3"/>
          <w:insideV w:val="single" w:color="0D1D51" w:sz="8" w:space="0" w:themeColor="accent3"/>
        </w:tcBorders>
      </w:tcPr>
    </w:tblStylePr>
    <w:tblStylePr w:type="band1Vert">
      <w:tcPr>
        <w:shd w:val="clear" w:fill="A6B7F0" w:color="A6B7F0" w:themeFill="accent3" w:themeFillTint="3F"/>
        <w:tcBorders>
          <w:left w:val="single" w:color="0D1D51" w:sz="8" w:space="0" w:themeColor="accent3"/>
          <w:top w:val="single" w:color="0D1D51" w:sz="8" w:space="0" w:themeColor="accent3"/>
          <w:right w:val="single" w:color="0D1D51" w:sz="8" w:space="0" w:themeColor="accent3"/>
          <w:bottom w:val="single" w:color="0D1D51" w:sz="8" w:space="0" w:themeColor="accent3"/>
        </w:tcBorders>
      </w:tcPr>
    </w:tblStylePr>
    <w:tblStylePr w:type="band2Horz">
      <w:tcPr>
        <w:tcBorders>
          <w:left w:val="single" w:color="0D1D51" w:sz="8" w:space="0" w:themeColor="accent3"/>
          <w:top w:val="single" w:color="0D1D51" w:sz="8" w:space="0" w:themeColor="accent3"/>
          <w:right w:val="single" w:color="0D1D51" w:sz="8" w:space="0" w:themeColor="accent3"/>
          <w:bottom w:val="single" w:color="0D1D51" w:sz="8" w:space="0" w:themeColor="accent3"/>
          <w:insideV w:val="single" w:color="0D1D51" w:sz="8" w:space="0" w:themeColor="accent3"/>
        </w:tcBorders>
      </w:tcPr>
    </w:tblStylePr>
    <w:tblStylePr w:type="firstCol">
      <w:rPr>
        <w:rFonts w:ascii="Corbel" w:hAnsi="Corbel" w:cs="Corbel" w:eastAsia="Corbel"/>
        <w:b/>
        <w:bCs/>
      </w:rPr>
    </w:tblStylePr>
    <w:tblStylePr w:type="firstRow">
      <w:rPr>
        <w:rFonts w:ascii="Corbel" w:hAnsi="Corbel" w:cs="Corbel" w:eastAsia="Corbel"/>
        <w:b/>
        <w:bCs/>
      </w:rPr>
      <w:pPr>
        <w:spacing w:lineRule="auto" w:line="240" w:after="0" w:before="0"/>
      </w:pPr>
      <w:tcPr>
        <w:tcBorders>
          <w:left w:val="single" w:color="0D1D51" w:sz="8" w:space="0" w:themeColor="accent3"/>
          <w:top w:val="single" w:color="0D1D51" w:sz="8" w:space="0" w:themeColor="accent3"/>
          <w:right w:val="single" w:color="0D1D51" w:sz="8" w:space="0" w:themeColor="accent3"/>
          <w:bottom w:val="single" w:color="0D1D51" w:sz="18" w:space="0" w:themeColor="accent3"/>
          <w:insideV w:val="single" w:color="0D1D51" w:sz="8" w:space="0" w:themeColor="accent3"/>
          <w:insideH w:val="none" w:color="000000" w:sz="4" w:space="0"/>
        </w:tcBorders>
      </w:tcPr>
    </w:tblStylePr>
    <w:tblStylePr w:type="lastCol">
      <w:rPr>
        <w:rFonts w:ascii="Corbel" w:hAnsi="Corbel" w:cs="Corbel" w:eastAsia="Corbel"/>
        <w:b/>
        <w:bCs/>
      </w:rPr>
      <w:tcPr>
        <w:tcBorders>
          <w:left w:val="single" w:color="0D1D51" w:sz="8" w:space="0" w:themeColor="accent3"/>
          <w:top w:val="single" w:color="0D1D51" w:sz="8" w:space="0" w:themeColor="accent3"/>
          <w:right w:val="single" w:color="0D1D51" w:sz="8" w:space="0" w:themeColor="accent3"/>
          <w:bottom w:val="single" w:color="0D1D51" w:sz="8" w:space="0" w:themeColor="accent3"/>
        </w:tcBorders>
      </w:tcPr>
    </w:tblStylePr>
    <w:tblStylePr w:type="lastRow">
      <w:rPr>
        <w:rFonts w:ascii="Corbel" w:hAnsi="Corbel" w:cs="Corbel" w:eastAsia="Corbel"/>
        <w:b/>
        <w:bCs/>
      </w:rPr>
      <w:pPr>
        <w:spacing w:lineRule="auto" w:line="240" w:after="0" w:before="0"/>
      </w:pPr>
      <w:tcPr>
        <w:tcBorders>
          <w:left w:val="single" w:color="0D1D51" w:sz="8" w:space="0" w:themeColor="accent3"/>
          <w:top w:val="single" w:color="0D1D51" w:sz="6" w:space="0" w:themeColor="accent3"/>
          <w:right w:val="single" w:color="0D1D51" w:sz="8" w:space="0" w:themeColor="accent3"/>
          <w:bottom w:val="single" w:color="0D1D51" w:sz="8" w:space="0" w:themeColor="accent3"/>
          <w:insideV w:val="single" w:color="0D1D51" w:sz="8" w:space="0" w:themeColor="accent3"/>
          <w:insideH w:val="none" w:color="000000" w:sz="4" w:space="0"/>
        </w:tcBorders>
      </w:tcPr>
    </w:tblStylePr>
  </w:style>
  <w:style w:type="table" w:styleId="1295">
    <w:name w:val="Light Grid Accent 4"/>
    <w:basedOn w:val="1094"/>
    <w:uiPriority w:val="62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666666" w:sz="8" w:space="0" w:themeColor="accent4"/>
        <w:top w:val="single" w:color="666666" w:sz="8" w:space="0" w:themeColor="accent4"/>
        <w:right w:val="single" w:color="666666" w:sz="8" w:space="0" w:themeColor="accent4"/>
        <w:bottom w:val="single" w:color="666666" w:sz="8" w:space="0" w:themeColor="accent4"/>
        <w:insideV w:val="single" w:color="666666" w:sz="8" w:space="0" w:themeColor="accent4"/>
        <w:insideH w:val="single" w:color="666666" w:sz="8" w:space="0" w:themeColor="accent4"/>
      </w:tblBorders>
    </w:tblPr>
    <w:tblStylePr w:type="band1Horz">
      <w:tcPr>
        <w:shd w:val="clear" w:fill="D9D9D9" w:color="D9D9D9" w:themeFill="accent4" w:themeFillTint="3F"/>
        <w:tcBorders>
          <w:left w:val="single" w:color="666666" w:sz="8" w:space="0" w:themeColor="accent4"/>
          <w:top w:val="single" w:color="666666" w:sz="8" w:space="0" w:themeColor="accent4"/>
          <w:right w:val="single" w:color="666666" w:sz="8" w:space="0" w:themeColor="accent4"/>
          <w:bottom w:val="single" w:color="666666" w:sz="8" w:space="0" w:themeColor="accent4"/>
          <w:insideV w:val="single" w:color="666666" w:sz="8" w:space="0" w:themeColor="accent4"/>
        </w:tcBorders>
      </w:tcPr>
    </w:tblStylePr>
    <w:tblStylePr w:type="band1Vert">
      <w:tcPr>
        <w:shd w:val="clear" w:fill="D9D9D9" w:color="D9D9D9" w:themeFill="accent4" w:themeFillTint="3F"/>
        <w:tcBorders>
          <w:left w:val="single" w:color="666666" w:sz="8" w:space="0" w:themeColor="accent4"/>
          <w:top w:val="single" w:color="666666" w:sz="8" w:space="0" w:themeColor="accent4"/>
          <w:right w:val="single" w:color="666666" w:sz="8" w:space="0" w:themeColor="accent4"/>
          <w:bottom w:val="single" w:color="666666" w:sz="8" w:space="0" w:themeColor="accent4"/>
        </w:tcBorders>
      </w:tcPr>
    </w:tblStylePr>
    <w:tblStylePr w:type="band2Horz">
      <w:tcPr>
        <w:tcBorders>
          <w:left w:val="single" w:color="666666" w:sz="8" w:space="0" w:themeColor="accent4"/>
          <w:top w:val="single" w:color="666666" w:sz="8" w:space="0" w:themeColor="accent4"/>
          <w:right w:val="single" w:color="666666" w:sz="8" w:space="0" w:themeColor="accent4"/>
          <w:bottom w:val="single" w:color="666666" w:sz="8" w:space="0" w:themeColor="accent4"/>
          <w:insideV w:val="single" w:color="666666" w:sz="8" w:space="0" w:themeColor="accent4"/>
        </w:tcBorders>
      </w:tcPr>
    </w:tblStylePr>
    <w:tblStylePr w:type="firstCol">
      <w:rPr>
        <w:rFonts w:ascii="Corbel" w:hAnsi="Corbel" w:cs="Corbel" w:eastAsia="Corbel"/>
        <w:b/>
        <w:bCs/>
      </w:rPr>
    </w:tblStylePr>
    <w:tblStylePr w:type="firstRow">
      <w:rPr>
        <w:rFonts w:ascii="Corbel" w:hAnsi="Corbel" w:cs="Corbel" w:eastAsia="Corbel"/>
        <w:b/>
        <w:bCs/>
      </w:rPr>
      <w:pPr>
        <w:spacing w:lineRule="auto" w:line="240" w:after="0" w:before="0"/>
      </w:pPr>
      <w:tcPr>
        <w:tcBorders>
          <w:left w:val="single" w:color="666666" w:sz="8" w:space="0" w:themeColor="accent4"/>
          <w:top w:val="single" w:color="666666" w:sz="8" w:space="0" w:themeColor="accent4"/>
          <w:right w:val="single" w:color="666666" w:sz="8" w:space="0" w:themeColor="accent4"/>
          <w:bottom w:val="single" w:color="666666" w:sz="18" w:space="0" w:themeColor="accent4"/>
          <w:insideV w:val="single" w:color="666666" w:sz="8" w:space="0" w:themeColor="accent4"/>
          <w:insideH w:val="none" w:color="000000" w:sz="4" w:space="0"/>
        </w:tcBorders>
      </w:tcPr>
    </w:tblStylePr>
    <w:tblStylePr w:type="lastCol">
      <w:rPr>
        <w:rFonts w:ascii="Corbel" w:hAnsi="Corbel" w:cs="Corbel" w:eastAsia="Corbel"/>
        <w:b/>
        <w:bCs/>
      </w:rPr>
      <w:tcPr>
        <w:tcBorders>
          <w:left w:val="single" w:color="666666" w:sz="8" w:space="0" w:themeColor="accent4"/>
          <w:top w:val="single" w:color="666666" w:sz="8" w:space="0" w:themeColor="accent4"/>
          <w:right w:val="single" w:color="666666" w:sz="8" w:space="0" w:themeColor="accent4"/>
          <w:bottom w:val="single" w:color="666666" w:sz="8" w:space="0" w:themeColor="accent4"/>
        </w:tcBorders>
      </w:tcPr>
    </w:tblStylePr>
    <w:tblStylePr w:type="lastRow">
      <w:rPr>
        <w:rFonts w:ascii="Corbel" w:hAnsi="Corbel" w:cs="Corbel" w:eastAsia="Corbel"/>
        <w:b/>
        <w:bCs/>
      </w:rPr>
      <w:pPr>
        <w:spacing w:lineRule="auto" w:line="240" w:after="0" w:before="0"/>
      </w:pPr>
      <w:tcPr>
        <w:tcBorders>
          <w:left w:val="single" w:color="666666" w:sz="8" w:space="0" w:themeColor="accent4"/>
          <w:top w:val="single" w:color="666666" w:sz="6" w:space="0" w:themeColor="accent4"/>
          <w:right w:val="single" w:color="666666" w:sz="8" w:space="0" w:themeColor="accent4"/>
          <w:bottom w:val="single" w:color="666666" w:sz="8" w:space="0" w:themeColor="accent4"/>
          <w:insideV w:val="single" w:color="666666" w:sz="8" w:space="0" w:themeColor="accent4"/>
          <w:insideH w:val="none" w:color="000000" w:sz="4" w:space="0"/>
        </w:tcBorders>
      </w:tcPr>
    </w:tblStylePr>
  </w:style>
  <w:style w:type="table" w:styleId="1296">
    <w:name w:val="Light Grid Accent 5"/>
    <w:basedOn w:val="1094"/>
    <w:uiPriority w:val="62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3C76A6" w:sz="8" w:space="0" w:themeColor="accent5"/>
        <w:top w:val="single" w:color="3C76A6" w:sz="8" w:space="0" w:themeColor="accent5"/>
        <w:right w:val="single" w:color="3C76A6" w:sz="8" w:space="0" w:themeColor="accent5"/>
        <w:bottom w:val="single" w:color="3C76A6" w:sz="8" w:space="0" w:themeColor="accent5"/>
        <w:insideV w:val="single" w:color="3C76A6" w:sz="8" w:space="0" w:themeColor="accent5"/>
        <w:insideH w:val="single" w:color="3C76A6" w:sz="8" w:space="0" w:themeColor="accent5"/>
      </w:tblBorders>
    </w:tblPr>
    <w:tblStylePr w:type="band1Horz">
      <w:tcPr>
        <w:shd w:val="clear" w:fill="CBDDEC" w:color="CBDDEC" w:themeFill="accent5" w:themeFillTint="3F"/>
        <w:tcBorders>
          <w:left w:val="single" w:color="3C76A6" w:sz="8" w:space="0" w:themeColor="accent5"/>
          <w:top w:val="single" w:color="3C76A6" w:sz="8" w:space="0" w:themeColor="accent5"/>
          <w:right w:val="single" w:color="3C76A6" w:sz="8" w:space="0" w:themeColor="accent5"/>
          <w:bottom w:val="single" w:color="3C76A6" w:sz="8" w:space="0" w:themeColor="accent5"/>
          <w:insideV w:val="single" w:color="3C76A6" w:sz="8" w:space="0" w:themeColor="accent5"/>
        </w:tcBorders>
      </w:tcPr>
    </w:tblStylePr>
    <w:tblStylePr w:type="band1Vert">
      <w:tcPr>
        <w:shd w:val="clear" w:fill="CBDDEC" w:color="CBDDEC" w:themeFill="accent5" w:themeFillTint="3F"/>
        <w:tcBorders>
          <w:left w:val="single" w:color="3C76A6" w:sz="8" w:space="0" w:themeColor="accent5"/>
          <w:top w:val="single" w:color="3C76A6" w:sz="8" w:space="0" w:themeColor="accent5"/>
          <w:right w:val="single" w:color="3C76A6" w:sz="8" w:space="0" w:themeColor="accent5"/>
          <w:bottom w:val="single" w:color="3C76A6" w:sz="8" w:space="0" w:themeColor="accent5"/>
        </w:tcBorders>
      </w:tcPr>
    </w:tblStylePr>
    <w:tblStylePr w:type="band2Horz">
      <w:tcPr>
        <w:tcBorders>
          <w:left w:val="single" w:color="3C76A6" w:sz="8" w:space="0" w:themeColor="accent5"/>
          <w:top w:val="single" w:color="3C76A6" w:sz="8" w:space="0" w:themeColor="accent5"/>
          <w:right w:val="single" w:color="3C76A6" w:sz="8" w:space="0" w:themeColor="accent5"/>
          <w:bottom w:val="single" w:color="3C76A6" w:sz="8" w:space="0" w:themeColor="accent5"/>
          <w:insideV w:val="single" w:color="3C76A6" w:sz="8" w:space="0" w:themeColor="accent5"/>
        </w:tcBorders>
      </w:tcPr>
    </w:tblStylePr>
    <w:tblStylePr w:type="firstCol">
      <w:rPr>
        <w:rFonts w:ascii="Corbel" w:hAnsi="Corbel" w:cs="Corbel" w:eastAsia="Corbel"/>
        <w:b/>
        <w:bCs/>
      </w:rPr>
    </w:tblStylePr>
    <w:tblStylePr w:type="firstRow">
      <w:rPr>
        <w:rFonts w:ascii="Corbel" w:hAnsi="Corbel" w:cs="Corbel" w:eastAsia="Corbel"/>
        <w:b/>
        <w:bCs/>
      </w:rPr>
      <w:pPr>
        <w:spacing w:lineRule="auto" w:line="240" w:after="0" w:before="0"/>
      </w:pPr>
      <w:tcPr>
        <w:tcBorders>
          <w:left w:val="single" w:color="3C76A6" w:sz="8" w:space="0" w:themeColor="accent5"/>
          <w:top w:val="single" w:color="3C76A6" w:sz="8" w:space="0" w:themeColor="accent5"/>
          <w:right w:val="single" w:color="3C76A6" w:sz="8" w:space="0" w:themeColor="accent5"/>
          <w:bottom w:val="single" w:color="3C76A6" w:sz="18" w:space="0" w:themeColor="accent5"/>
          <w:insideV w:val="single" w:color="3C76A6" w:sz="8" w:space="0" w:themeColor="accent5"/>
          <w:insideH w:val="none" w:color="000000" w:sz="4" w:space="0"/>
        </w:tcBorders>
      </w:tcPr>
    </w:tblStylePr>
    <w:tblStylePr w:type="lastCol">
      <w:rPr>
        <w:rFonts w:ascii="Corbel" w:hAnsi="Corbel" w:cs="Corbel" w:eastAsia="Corbel"/>
        <w:b/>
        <w:bCs/>
      </w:rPr>
      <w:tcPr>
        <w:tcBorders>
          <w:left w:val="single" w:color="3C76A6" w:sz="8" w:space="0" w:themeColor="accent5"/>
          <w:top w:val="single" w:color="3C76A6" w:sz="8" w:space="0" w:themeColor="accent5"/>
          <w:right w:val="single" w:color="3C76A6" w:sz="8" w:space="0" w:themeColor="accent5"/>
          <w:bottom w:val="single" w:color="3C76A6" w:sz="8" w:space="0" w:themeColor="accent5"/>
        </w:tcBorders>
      </w:tcPr>
    </w:tblStylePr>
    <w:tblStylePr w:type="lastRow">
      <w:rPr>
        <w:rFonts w:ascii="Corbel" w:hAnsi="Corbel" w:cs="Corbel" w:eastAsia="Corbel"/>
        <w:b/>
        <w:bCs/>
      </w:rPr>
      <w:pPr>
        <w:spacing w:lineRule="auto" w:line="240" w:after="0" w:before="0"/>
      </w:pPr>
      <w:tcPr>
        <w:tcBorders>
          <w:left w:val="single" w:color="3C76A6" w:sz="8" w:space="0" w:themeColor="accent5"/>
          <w:top w:val="single" w:color="3C76A6" w:sz="6" w:space="0" w:themeColor="accent5"/>
          <w:right w:val="single" w:color="3C76A6" w:sz="8" w:space="0" w:themeColor="accent5"/>
          <w:bottom w:val="single" w:color="3C76A6" w:sz="8" w:space="0" w:themeColor="accent5"/>
          <w:insideV w:val="single" w:color="3C76A6" w:sz="8" w:space="0" w:themeColor="accent5"/>
          <w:insideH w:val="none" w:color="000000" w:sz="4" w:space="0"/>
        </w:tcBorders>
      </w:tcPr>
    </w:tblStylePr>
  </w:style>
  <w:style w:type="table" w:styleId="1297">
    <w:name w:val="Light Grid Accent 6"/>
    <w:basedOn w:val="1094"/>
    <w:uiPriority w:val="62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1E44BC" w:sz="8" w:space="0" w:themeColor="accent6"/>
        <w:top w:val="single" w:color="1E44BC" w:sz="8" w:space="0" w:themeColor="accent6"/>
        <w:right w:val="single" w:color="1E44BC" w:sz="8" w:space="0" w:themeColor="accent6"/>
        <w:bottom w:val="single" w:color="1E44BC" w:sz="8" w:space="0" w:themeColor="accent6"/>
        <w:insideV w:val="single" w:color="1E44BC" w:sz="8" w:space="0" w:themeColor="accent6"/>
        <w:insideH w:val="single" w:color="1E44BC" w:sz="8" w:space="0" w:themeColor="accent6"/>
      </w:tblBorders>
    </w:tblPr>
    <w:tblStylePr w:type="band1Horz">
      <w:tcPr>
        <w:shd w:val="clear" w:fill="C0CDF5" w:color="C0CDF5" w:themeFill="accent6" w:themeFillTint="3F"/>
        <w:tcBorders>
          <w:left w:val="single" w:color="1E44BC" w:sz="8" w:space="0" w:themeColor="accent6"/>
          <w:top w:val="single" w:color="1E44BC" w:sz="8" w:space="0" w:themeColor="accent6"/>
          <w:right w:val="single" w:color="1E44BC" w:sz="8" w:space="0" w:themeColor="accent6"/>
          <w:bottom w:val="single" w:color="1E44BC" w:sz="8" w:space="0" w:themeColor="accent6"/>
          <w:insideV w:val="single" w:color="1E44BC" w:sz="8" w:space="0" w:themeColor="accent6"/>
        </w:tcBorders>
      </w:tcPr>
    </w:tblStylePr>
    <w:tblStylePr w:type="band1Vert">
      <w:tcPr>
        <w:shd w:val="clear" w:fill="C0CDF5" w:color="C0CDF5" w:themeFill="accent6" w:themeFillTint="3F"/>
        <w:tcBorders>
          <w:left w:val="single" w:color="1E44BC" w:sz="8" w:space="0" w:themeColor="accent6"/>
          <w:top w:val="single" w:color="1E44BC" w:sz="8" w:space="0" w:themeColor="accent6"/>
          <w:right w:val="single" w:color="1E44BC" w:sz="8" w:space="0" w:themeColor="accent6"/>
          <w:bottom w:val="single" w:color="1E44BC" w:sz="8" w:space="0" w:themeColor="accent6"/>
        </w:tcBorders>
      </w:tcPr>
    </w:tblStylePr>
    <w:tblStylePr w:type="band2Horz">
      <w:tcPr>
        <w:tcBorders>
          <w:left w:val="single" w:color="1E44BC" w:sz="8" w:space="0" w:themeColor="accent6"/>
          <w:top w:val="single" w:color="1E44BC" w:sz="8" w:space="0" w:themeColor="accent6"/>
          <w:right w:val="single" w:color="1E44BC" w:sz="8" w:space="0" w:themeColor="accent6"/>
          <w:bottom w:val="single" w:color="1E44BC" w:sz="8" w:space="0" w:themeColor="accent6"/>
          <w:insideV w:val="single" w:color="1E44BC" w:sz="8" w:space="0" w:themeColor="accent6"/>
        </w:tcBorders>
      </w:tcPr>
    </w:tblStylePr>
    <w:tblStylePr w:type="firstCol">
      <w:rPr>
        <w:rFonts w:ascii="Corbel" w:hAnsi="Corbel" w:cs="Corbel" w:eastAsia="Corbel"/>
        <w:b/>
        <w:bCs/>
      </w:rPr>
    </w:tblStylePr>
    <w:tblStylePr w:type="firstRow">
      <w:rPr>
        <w:rFonts w:ascii="Corbel" w:hAnsi="Corbel" w:cs="Corbel" w:eastAsia="Corbel"/>
        <w:b/>
        <w:bCs/>
      </w:rPr>
      <w:pPr>
        <w:spacing w:lineRule="auto" w:line="240" w:after="0" w:before="0"/>
      </w:pPr>
      <w:tcPr>
        <w:tcBorders>
          <w:left w:val="single" w:color="1E44BC" w:sz="8" w:space="0" w:themeColor="accent6"/>
          <w:top w:val="single" w:color="1E44BC" w:sz="8" w:space="0" w:themeColor="accent6"/>
          <w:right w:val="single" w:color="1E44BC" w:sz="8" w:space="0" w:themeColor="accent6"/>
          <w:bottom w:val="single" w:color="1E44BC" w:sz="18" w:space="0" w:themeColor="accent6"/>
          <w:insideV w:val="single" w:color="1E44BC" w:sz="8" w:space="0" w:themeColor="accent6"/>
          <w:insideH w:val="none" w:color="000000" w:sz="4" w:space="0"/>
        </w:tcBorders>
      </w:tcPr>
    </w:tblStylePr>
    <w:tblStylePr w:type="lastCol">
      <w:rPr>
        <w:rFonts w:ascii="Corbel" w:hAnsi="Corbel" w:cs="Corbel" w:eastAsia="Corbel"/>
        <w:b/>
        <w:bCs/>
      </w:rPr>
      <w:tcPr>
        <w:tcBorders>
          <w:left w:val="single" w:color="1E44BC" w:sz="8" w:space="0" w:themeColor="accent6"/>
          <w:top w:val="single" w:color="1E44BC" w:sz="8" w:space="0" w:themeColor="accent6"/>
          <w:right w:val="single" w:color="1E44BC" w:sz="8" w:space="0" w:themeColor="accent6"/>
          <w:bottom w:val="single" w:color="1E44BC" w:sz="8" w:space="0" w:themeColor="accent6"/>
        </w:tcBorders>
      </w:tcPr>
    </w:tblStylePr>
    <w:tblStylePr w:type="lastRow">
      <w:rPr>
        <w:rFonts w:ascii="Corbel" w:hAnsi="Corbel" w:cs="Corbel" w:eastAsia="Corbel"/>
        <w:b/>
        <w:bCs/>
      </w:rPr>
      <w:pPr>
        <w:spacing w:lineRule="auto" w:line="240" w:after="0" w:before="0"/>
      </w:pPr>
      <w:tcPr>
        <w:tcBorders>
          <w:left w:val="single" w:color="1E44BC" w:sz="8" w:space="0" w:themeColor="accent6"/>
          <w:top w:val="single" w:color="1E44BC" w:sz="6" w:space="0" w:themeColor="accent6"/>
          <w:right w:val="single" w:color="1E44BC" w:sz="8" w:space="0" w:themeColor="accent6"/>
          <w:bottom w:val="single" w:color="1E44BC" w:sz="8" w:space="0" w:themeColor="accent6"/>
          <w:insideV w:val="single" w:color="1E44BC" w:sz="8" w:space="0" w:themeColor="accent6"/>
          <w:insideH w:val="none" w:color="000000" w:sz="4" w:space="0"/>
        </w:tcBorders>
      </w:tcPr>
    </w:tblStylePr>
  </w:style>
  <w:style w:type="table" w:styleId="1298">
    <w:name w:val="Light List"/>
    <w:basedOn w:val="1094"/>
    <w:uiPriority w:val="61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000000" w:sz="8" w:space="0" w:themeColor="text1"/>
        <w:top w:val="single" w:color="000000" w:sz="8" w:space="0" w:themeColor="text1"/>
        <w:right w:val="single" w:color="000000" w:sz="8" w:space="0" w:themeColor="text1"/>
        <w:bottom w:val="single" w:color="000000" w:sz="8" w:space="0" w:themeColor="text1"/>
      </w:tblBorders>
    </w:tblPr>
    <w:tblStylePr w:type="band1Horz">
      <w:tcPr>
        <w:tcBorders>
          <w:left w:val="single" w:color="000000" w:sz="8" w:space="0" w:themeColor="text1"/>
          <w:top w:val="single" w:color="000000" w:sz="8" w:space="0" w:themeColor="text1"/>
          <w:right w:val="single" w:color="000000" w:sz="8" w:space="0" w:themeColor="text1"/>
          <w:bottom w:val="single" w:color="000000" w:sz="8" w:space="0" w:themeColor="text1"/>
        </w:tcBorders>
      </w:tcPr>
    </w:tblStylePr>
    <w:tblStylePr w:type="band1Vert">
      <w:tcPr>
        <w:tcBorders>
          <w:left w:val="single" w:color="000000" w:sz="8" w:space="0" w:themeColor="text1"/>
          <w:top w:val="single" w:color="000000" w:sz="8" w:space="0" w:themeColor="text1"/>
          <w:right w:val="single" w:color="000000" w:sz="8" w:space="0" w:themeColor="text1"/>
          <w:bottom w:val="single" w:color="000000" w:sz="8" w:space="0" w:themeColor="text1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000000" w:color="000000" w:themeFill="text1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000000" w:sz="8" w:space="0" w:themeColor="text1"/>
          <w:top w:val="single" w:color="000000" w:sz="6" w:space="0" w:themeColor="text1"/>
          <w:right w:val="single" w:color="000000" w:sz="8" w:space="0" w:themeColor="text1"/>
          <w:bottom w:val="single" w:color="000000" w:sz="8" w:space="0" w:themeColor="text1"/>
        </w:tcBorders>
      </w:tcPr>
    </w:tblStylePr>
  </w:style>
  <w:style w:type="table" w:styleId="1299">
    <w:name w:val="Light List Accent 1"/>
    <w:basedOn w:val="1094"/>
    <w:uiPriority w:val="61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2C567A" w:sz="8" w:space="0" w:themeColor="accent1"/>
        <w:top w:val="single" w:color="2C567A" w:sz="8" w:space="0" w:themeColor="accent1"/>
        <w:right w:val="single" w:color="2C567A" w:sz="8" w:space="0" w:themeColor="accent1"/>
        <w:bottom w:val="single" w:color="2C567A" w:sz="8" w:space="0" w:themeColor="accent1"/>
      </w:tblBorders>
    </w:tblPr>
    <w:tblStylePr w:type="band1Horz">
      <w:tcPr>
        <w:tcBorders>
          <w:left w:val="single" w:color="2C567A" w:sz="8" w:space="0" w:themeColor="accent1"/>
          <w:top w:val="single" w:color="2C567A" w:sz="8" w:space="0" w:themeColor="accent1"/>
          <w:right w:val="single" w:color="2C567A" w:sz="8" w:space="0" w:themeColor="accent1"/>
          <w:bottom w:val="single" w:color="2C567A" w:sz="8" w:space="0" w:themeColor="accent1"/>
        </w:tcBorders>
      </w:tcPr>
    </w:tblStylePr>
    <w:tblStylePr w:type="band1Vert">
      <w:tcPr>
        <w:tcBorders>
          <w:left w:val="single" w:color="2C567A" w:sz="8" w:space="0" w:themeColor="accent1"/>
          <w:top w:val="single" w:color="2C567A" w:sz="8" w:space="0" w:themeColor="accent1"/>
          <w:right w:val="single" w:color="2C567A" w:sz="8" w:space="0" w:themeColor="accent1"/>
          <w:bottom w:val="single" w:color="2C567A" w:sz="8" w:space="0" w:themeColor="accent1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2C567A" w:color="2C567A" w:themeFill="accent1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2C567A" w:sz="8" w:space="0" w:themeColor="accent1"/>
          <w:top w:val="single" w:color="2C567A" w:sz="6" w:space="0" w:themeColor="accent1"/>
          <w:right w:val="single" w:color="2C567A" w:sz="8" w:space="0" w:themeColor="accent1"/>
          <w:bottom w:val="single" w:color="2C567A" w:sz="8" w:space="0" w:themeColor="accent1"/>
        </w:tcBorders>
      </w:tcPr>
    </w:tblStylePr>
  </w:style>
  <w:style w:type="table" w:styleId="1300">
    <w:name w:val="Light List Accent 2"/>
    <w:basedOn w:val="1094"/>
    <w:uiPriority w:val="61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0072C7" w:sz="8" w:space="0" w:themeColor="accent2"/>
        <w:top w:val="single" w:color="0072C7" w:sz="8" w:space="0" w:themeColor="accent2"/>
        <w:right w:val="single" w:color="0072C7" w:sz="8" w:space="0" w:themeColor="accent2"/>
        <w:bottom w:val="single" w:color="0072C7" w:sz="8" w:space="0" w:themeColor="accent2"/>
      </w:tblBorders>
    </w:tblPr>
    <w:tblStylePr w:type="band1Horz">
      <w:tcPr>
        <w:tcBorders>
          <w:left w:val="single" w:color="0072C7" w:sz="8" w:space="0" w:themeColor="accent2"/>
          <w:top w:val="single" w:color="0072C7" w:sz="8" w:space="0" w:themeColor="accent2"/>
          <w:right w:val="single" w:color="0072C7" w:sz="8" w:space="0" w:themeColor="accent2"/>
          <w:bottom w:val="single" w:color="0072C7" w:sz="8" w:space="0" w:themeColor="accent2"/>
        </w:tcBorders>
      </w:tcPr>
    </w:tblStylePr>
    <w:tblStylePr w:type="band1Vert">
      <w:tcPr>
        <w:tcBorders>
          <w:left w:val="single" w:color="0072C7" w:sz="8" w:space="0" w:themeColor="accent2"/>
          <w:top w:val="single" w:color="0072C7" w:sz="8" w:space="0" w:themeColor="accent2"/>
          <w:right w:val="single" w:color="0072C7" w:sz="8" w:space="0" w:themeColor="accent2"/>
          <w:bottom w:val="single" w:color="0072C7" w:sz="8" w:space="0" w:themeColor="accent2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0072C7" w:color="0072C7" w:themeFill="accent2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0072C7" w:sz="8" w:space="0" w:themeColor="accent2"/>
          <w:top w:val="single" w:color="0072C7" w:sz="6" w:space="0" w:themeColor="accent2"/>
          <w:right w:val="single" w:color="0072C7" w:sz="8" w:space="0" w:themeColor="accent2"/>
          <w:bottom w:val="single" w:color="0072C7" w:sz="8" w:space="0" w:themeColor="accent2"/>
        </w:tcBorders>
      </w:tcPr>
    </w:tblStylePr>
  </w:style>
  <w:style w:type="table" w:styleId="1301">
    <w:name w:val="Light List Accent 3"/>
    <w:basedOn w:val="1094"/>
    <w:uiPriority w:val="61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0D1D51" w:sz="8" w:space="0" w:themeColor="accent3"/>
        <w:top w:val="single" w:color="0D1D51" w:sz="8" w:space="0" w:themeColor="accent3"/>
        <w:right w:val="single" w:color="0D1D51" w:sz="8" w:space="0" w:themeColor="accent3"/>
        <w:bottom w:val="single" w:color="0D1D51" w:sz="8" w:space="0" w:themeColor="accent3"/>
      </w:tblBorders>
    </w:tblPr>
    <w:tblStylePr w:type="band1Horz">
      <w:tcPr>
        <w:tcBorders>
          <w:left w:val="single" w:color="0D1D51" w:sz="8" w:space="0" w:themeColor="accent3"/>
          <w:top w:val="single" w:color="0D1D51" w:sz="8" w:space="0" w:themeColor="accent3"/>
          <w:right w:val="single" w:color="0D1D51" w:sz="8" w:space="0" w:themeColor="accent3"/>
          <w:bottom w:val="single" w:color="0D1D51" w:sz="8" w:space="0" w:themeColor="accent3"/>
        </w:tcBorders>
      </w:tcPr>
    </w:tblStylePr>
    <w:tblStylePr w:type="band1Vert">
      <w:tcPr>
        <w:tcBorders>
          <w:left w:val="single" w:color="0D1D51" w:sz="8" w:space="0" w:themeColor="accent3"/>
          <w:top w:val="single" w:color="0D1D51" w:sz="8" w:space="0" w:themeColor="accent3"/>
          <w:right w:val="single" w:color="0D1D51" w:sz="8" w:space="0" w:themeColor="accent3"/>
          <w:bottom w:val="single" w:color="0D1D51" w:sz="8" w:space="0" w:themeColor="accent3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0D1D51" w:color="0D1D51" w:themeFill="accent3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0D1D51" w:sz="8" w:space="0" w:themeColor="accent3"/>
          <w:top w:val="single" w:color="0D1D51" w:sz="6" w:space="0" w:themeColor="accent3"/>
          <w:right w:val="single" w:color="0D1D51" w:sz="8" w:space="0" w:themeColor="accent3"/>
          <w:bottom w:val="single" w:color="0D1D51" w:sz="8" w:space="0" w:themeColor="accent3"/>
        </w:tcBorders>
      </w:tcPr>
    </w:tblStylePr>
  </w:style>
  <w:style w:type="table" w:styleId="1302">
    <w:name w:val="Light List Accent 4"/>
    <w:basedOn w:val="1094"/>
    <w:uiPriority w:val="61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666666" w:sz="8" w:space="0" w:themeColor="accent4"/>
        <w:top w:val="single" w:color="666666" w:sz="8" w:space="0" w:themeColor="accent4"/>
        <w:right w:val="single" w:color="666666" w:sz="8" w:space="0" w:themeColor="accent4"/>
        <w:bottom w:val="single" w:color="666666" w:sz="8" w:space="0" w:themeColor="accent4"/>
      </w:tblBorders>
    </w:tblPr>
    <w:tblStylePr w:type="band1Horz">
      <w:tcPr>
        <w:tcBorders>
          <w:left w:val="single" w:color="666666" w:sz="8" w:space="0" w:themeColor="accent4"/>
          <w:top w:val="single" w:color="666666" w:sz="8" w:space="0" w:themeColor="accent4"/>
          <w:right w:val="single" w:color="666666" w:sz="8" w:space="0" w:themeColor="accent4"/>
          <w:bottom w:val="single" w:color="666666" w:sz="8" w:space="0" w:themeColor="accent4"/>
        </w:tcBorders>
      </w:tcPr>
    </w:tblStylePr>
    <w:tblStylePr w:type="band1Vert">
      <w:tcPr>
        <w:tcBorders>
          <w:left w:val="single" w:color="666666" w:sz="8" w:space="0" w:themeColor="accent4"/>
          <w:top w:val="single" w:color="666666" w:sz="8" w:space="0" w:themeColor="accent4"/>
          <w:right w:val="single" w:color="666666" w:sz="8" w:space="0" w:themeColor="accent4"/>
          <w:bottom w:val="single" w:color="666666" w:sz="8" w:space="0" w:themeColor="accent4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666666" w:color="666666" w:themeFill="accent4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666666" w:sz="8" w:space="0" w:themeColor="accent4"/>
          <w:top w:val="single" w:color="666666" w:sz="6" w:space="0" w:themeColor="accent4"/>
          <w:right w:val="single" w:color="666666" w:sz="8" w:space="0" w:themeColor="accent4"/>
          <w:bottom w:val="single" w:color="666666" w:sz="8" w:space="0" w:themeColor="accent4"/>
        </w:tcBorders>
      </w:tcPr>
    </w:tblStylePr>
  </w:style>
  <w:style w:type="table" w:styleId="1303">
    <w:name w:val="Light List Accent 5"/>
    <w:basedOn w:val="1094"/>
    <w:uiPriority w:val="61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3C76A6" w:sz="8" w:space="0" w:themeColor="accent5"/>
        <w:top w:val="single" w:color="3C76A6" w:sz="8" w:space="0" w:themeColor="accent5"/>
        <w:right w:val="single" w:color="3C76A6" w:sz="8" w:space="0" w:themeColor="accent5"/>
        <w:bottom w:val="single" w:color="3C76A6" w:sz="8" w:space="0" w:themeColor="accent5"/>
      </w:tblBorders>
    </w:tblPr>
    <w:tblStylePr w:type="band1Horz">
      <w:tcPr>
        <w:tcBorders>
          <w:left w:val="single" w:color="3C76A6" w:sz="8" w:space="0" w:themeColor="accent5"/>
          <w:top w:val="single" w:color="3C76A6" w:sz="8" w:space="0" w:themeColor="accent5"/>
          <w:right w:val="single" w:color="3C76A6" w:sz="8" w:space="0" w:themeColor="accent5"/>
          <w:bottom w:val="single" w:color="3C76A6" w:sz="8" w:space="0" w:themeColor="accent5"/>
        </w:tcBorders>
      </w:tcPr>
    </w:tblStylePr>
    <w:tblStylePr w:type="band1Vert">
      <w:tcPr>
        <w:tcBorders>
          <w:left w:val="single" w:color="3C76A6" w:sz="8" w:space="0" w:themeColor="accent5"/>
          <w:top w:val="single" w:color="3C76A6" w:sz="8" w:space="0" w:themeColor="accent5"/>
          <w:right w:val="single" w:color="3C76A6" w:sz="8" w:space="0" w:themeColor="accent5"/>
          <w:bottom w:val="single" w:color="3C76A6" w:sz="8" w:space="0" w:themeColor="accent5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3C76A6" w:color="3C76A6" w:themeFill="accent5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3C76A6" w:sz="8" w:space="0" w:themeColor="accent5"/>
          <w:top w:val="single" w:color="3C76A6" w:sz="6" w:space="0" w:themeColor="accent5"/>
          <w:right w:val="single" w:color="3C76A6" w:sz="8" w:space="0" w:themeColor="accent5"/>
          <w:bottom w:val="single" w:color="3C76A6" w:sz="8" w:space="0" w:themeColor="accent5"/>
        </w:tcBorders>
      </w:tcPr>
    </w:tblStylePr>
  </w:style>
  <w:style w:type="table" w:styleId="1304">
    <w:name w:val="Light List Accent 6"/>
    <w:basedOn w:val="1094"/>
    <w:uiPriority w:val="61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1E44BC" w:sz="8" w:space="0" w:themeColor="accent6"/>
        <w:top w:val="single" w:color="1E44BC" w:sz="8" w:space="0" w:themeColor="accent6"/>
        <w:right w:val="single" w:color="1E44BC" w:sz="8" w:space="0" w:themeColor="accent6"/>
        <w:bottom w:val="single" w:color="1E44BC" w:sz="8" w:space="0" w:themeColor="accent6"/>
      </w:tblBorders>
    </w:tblPr>
    <w:tblStylePr w:type="band1Horz">
      <w:tcPr>
        <w:tcBorders>
          <w:left w:val="single" w:color="1E44BC" w:sz="8" w:space="0" w:themeColor="accent6"/>
          <w:top w:val="single" w:color="1E44BC" w:sz="8" w:space="0" w:themeColor="accent6"/>
          <w:right w:val="single" w:color="1E44BC" w:sz="8" w:space="0" w:themeColor="accent6"/>
          <w:bottom w:val="single" w:color="1E44BC" w:sz="8" w:space="0" w:themeColor="accent6"/>
        </w:tcBorders>
      </w:tcPr>
    </w:tblStylePr>
    <w:tblStylePr w:type="band1Vert">
      <w:tcPr>
        <w:tcBorders>
          <w:left w:val="single" w:color="1E44BC" w:sz="8" w:space="0" w:themeColor="accent6"/>
          <w:top w:val="single" w:color="1E44BC" w:sz="8" w:space="0" w:themeColor="accent6"/>
          <w:right w:val="single" w:color="1E44BC" w:sz="8" w:space="0" w:themeColor="accent6"/>
          <w:bottom w:val="single" w:color="1E44BC" w:sz="8" w:space="0" w:themeColor="accent6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1E44BC" w:color="1E44BC" w:themeFill="accent6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1E44BC" w:sz="8" w:space="0" w:themeColor="accent6"/>
          <w:top w:val="single" w:color="1E44BC" w:sz="6" w:space="0" w:themeColor="accent6"/>
          <w:right w:val="single" w:color="1E44BC" w:sz="8" w:space="0" w:themeColor="accent6"/>
          <w:bottom w:val="single" w:color="1E44BC" w:sz="8" w:space="0" w:themeColor="accent6"/>
        </w:tcBorders>
      </w:tcPr>
    </w:tblStylePr>
  </w:style>
  <w:style w:type="table" w:styleId="1305">
    <w:name w:val="Light Shading"/>
    <w:basedOn w:val="1094"/>
    <w:uiPriority w:val="60"/>
    <w:semiHidden/>
    <w:unhideWhenUsed/>
    <w:rPr>
      <w:color w:val="000000" w:themeColor="text1" w:themeShade="BF"/>
    </w:rPr>
    <w:pPr>
      <w:spacing w:lineRule="auto" w:line="240" w:after="0"/>
    </w:pPr>
    <w:tblPr>
      <w:tblStyleRowBandSize w:val="1"/>
      <w:tblStyleColBandSize w:val="1"/>
      <w:tblBorders>
        <w:top w:val="single" w:color="000000" w:sz="8" w:space="0" w:themeColor="text1"/>
        <w:bottom w:val="single" w:color="000000" w:sz="8" w:space="0" w:themeColor="text1"/>
      </w:tblBorders>
    </w:tblPr>
    <w:tblStylePr w:type="band1Horz">
      <w:tcPr>
        <w:shd w:val="clear" w:fill="C0C0C0" w:color="C0C0C0" w:themeFill="text1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C0C0C0" w:color="C0C0C0" w:themeFill="text1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000000" w:sz="8" w:space="0" w:themeColor="text1"/>
          <w:right w:val="none" w:color="000000" w:sz="4" w:space="0"/>
          <w:bottom w:val="single" w:color="000000" w:sz="8" w:space="0" w:themeColor="text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000000" w:sz="8" w:space="0" w:themeColor="text1"/>
          <w:right w:val="none" w:color="000000" w:sz="4" w:space="0"/>
          <w:bottom w:val="single" w:color="000000" w:sz="8" w:space="0" w:themeColor="text1"/>
          <w:insideV w:val="none" w:color="000000" w:sz="4" w:space="0"/>
          <w:insideH w:val="none" w:color="000000" w:sz="4" w:space="0"/>
        </w:tcBorders>
      </w:tcPr>
    </w:tblStylePr>
  </w:style>
  <w:style w:type="table" w:styleId="1306">
    <w:name w:val="Light Shading Accent 1"/>
    <w:basedOn w:val="1094"/>
    <w:uiPriority w:val="60"/>
    <w:semiHidden/>
    <w:unhideWhenUsed/>
    <w:rPr>
      <w:color w:val="21405B" w:themeColor="accent1" w:themeShade="BF"/>
    </w:rPr>
    <w:pPr>
      <w:spacing w:lineRule="auto" w:line="240" w:after="0"/>
    </w:pPr>
    <w:tblPr>
      <w:tblStyleRowBandSize w:val="1"/>
      <w:tblStyleColBandSize w:val="1"/>
      <w:tblBorders>
        <w:top w:val="single" w:color="2C567A" w:sz="8" w:space="0" w:themeColor="accent1"/>
        <w:bottom w:val="single" w:color="2C567A" w:sz="8" w:space="0" w:themeColor="accent1"/>
      </w:tblBorders>
    </w:tblPr>
    <w:tblStylePr w:type="band1Horz">
      <w:tcPr>
        <w:shd w:val="clear" w:fill="C0D5E8" w:color="C0D5E8" w:themeFill="accent1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C0D5E8" w:color="C0D5E8" w:themeFill="accent1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2C567A" w:sz="8" w:space="0" w:themeColor="accent1"/>
          <w:right w:val="none" w:color="000000" w:sz="4" w:space="0"/>
          <w:bottom w:val="single" w:color="2C567A" w:sz="8" w:space="0" w:themeColor="accent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2C567A" w:sz="8" w:space="0" w:themeColor="accent1"/>
          <w:right w:val="none" w:color="000000" w:sz="4" w:space="0"/>
          <w:bottom w:val="single" w:color="2C567A" w:sz="8" w:space="0" w:themeColor="accent1"/>
          <w:insideV w:val="none" w:color="000000" w:sz="4" w:space="0"/>
          <w:insideH w:val="none" w:color="000000" w:sz="4" w:space="0"/>
        </w:tcBorders>
      </w:tcPr>
    </w:tblStylePr>
  </w:style>
  <w:style w:type="table" w:styleId="1307">
    <w:name w:val="Light Shading Accent 2"/>
    <w:basedOn w:val="1094"/>
    <w:uiPriority w:val="60"/>
    <w:semiHidden/>
    <w:unhideWhenUsed/>
    <w:rPr>
      <w:color w:val="005595" w:themeColor="accent2" w:themeShade="BF"/>
    </w:rPr>
    <w:pPr>
      <w:spacing w:lineRule="auto" w:line="240" w:after="0"/>
    </w:pPr>
    <w:tblPr>
      <w:tblStyleRowBandSize w:val="1"/>
      <w:tblStyleColBandSize w:val="1"/>
      <w:tblBorders>
        <w:top w:val="single" w:color="0072C7" w:sz="8" w:space="0" w:themeColor="accent2"/>
        <w:bottom w:val="single" w:color="0072C7" w:sz="8" w:space="0" w:themeColor="accent2"/>
      </w:tblBorders>
    </w:tblPr>
    <w:tblStylePr w:type="band1Horz">
      <w:tcPr>
        <w:shd w:val="clear" w:fill="B2DEFF" w:color="B2DEFF" w:themeFill="accent2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B2DEFF" w:color="B2DEFF" w:themeFill="accent2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0072C7" w:sz="8" w:space="0" w:themeColor="accent2"/>
          <w:right w:val="none" w:color="000000" w:sz="4" w:space="0"/>
          <w:bottom w:val="single" w:color="0072C7" w:sz="8" w:space="0" w:themeColor="accent2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0072C7" w:sz="8" w:space="0" w:themeColor="accent2"/>
          <w:right w:val="none" w:color="000000" w:sz="4" w:space="0"/>
          <w:bottom w:val="single" w:color="0072C7" w:sz="8" w:space="0" w:themeColor="accent2"/>
          <w:insideV w:val="none" w:color="000000" w:sz="4" w:space="0"/>
          <w:insideH w:val="none" w:color="000000" w:sz="4" w:space="0"/>
        </w:tcBorders>
      </w:tcPr>
    </w:tblStylePr>
  </w:style>
  <w:style w:type="table" w:styleId="1308">
    <w:name w:val="Light Shading Accent 3"/>
    <w:basedOn w:val="1094"/>
    <w:uiPriority w:val="60"/>
    <w:semiHidden/>
    <w:unhideWhenUsed/>
    <w:rPr>
      <w:color w:val="09153C" w:themeColor="accent3" w:themeShade="BF"/>
    </w:rPr>
    <w:pPr>
      <w:spacing w:lineRule="auto" w:line="240" w:after="0"/>
    </w:pPr>
    <w:tblPr>
      <w:tblStyleRowBandSize w:val="1"/>
      <w:tblStyleColBandSize w:val="1"/>
      <w:tblBorders>
        <w:top w:val="single" w:color="0D1D51" w:sz="8" w:space="0" w:themeColor="accent3"/>
        <w:bottom w:val="single" w:color="0D1D51" w:sz="8" w:space="0" w:themeColor="accent3"/>
      </w:tblBorders>
    </w:tblPr>
    <w:tblStylePr w:type="band1Horz">
      <w:tcPr>
        <w:shd w:val="clear" w:fill="A6B7F0" w:color="A6B7F0" w:themeFill="accent3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A6B7F0" w:color="A6B7F0" w:themeFill="accent3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0D1D51" w:sz="8" w:space="0" w:themeColor="accent3"/>
          <w:right w:val="none" w:color="000000" w:sz="4" w:space="0"/>
          <w:bottom w:val="single" w:color="0D1D51" w:sz="8" w:space="0" w:themeColor="accent3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0D1D51" w:sz="8" w:space="0" w:themeColor="accent3"/>
          <w:right w:val="none" w:color="000000" w:sz="4" w:space="0"/>
          <w:bottom w:val="single" w:color="0D1D51" w:sz="8" w:space="0" w:themeColor="accent3"/>
          <w:insideV w:val="none" w:color="000000" w:sz="4" w:space="0"/>
          <w:insideH w:val="none" w:color="000000" w:sz="4" w:space="0"/>
        </w:tcBorders>
      </w:tcPr>
    </w:tblStylePr>
  </w:style>
  <w:style w:type="table" w:styleId="1309">
    <w:name w:val="Light Shading Accent 4"/>
    <w:basedOn w:val="1094"/>
    <w:uiPriority w:val="60"/>
    <w:semiHidden/>
    <w:unhideWhenUsed/>
    <w:rPr>
      <w:color w:val="4C4C4C" w:themeColor="accent4" w:themeShade="BF"/>
    </w:rPr>
    <w:pPr>
      <w:spacing w:lineRule="auto" w:line="240" w:after="0"/>
    </w:pPr>
    <w:tblPr>
      <w:tblStyleRowBandSize w:val="1"/>
      <w:tblStyleColBandSize w:val="1"/>
      <w:tblBorders>
        <w:top w:val="single" w:color="666666" w:sz="8" w:space="0" w:themeColor="accent4"/>
        <w:bottom w:val="single" w:color="666666" w:sz="8" w:space="0" w:themeColor="accent4"/>
      </w:tblBorders>
    </w:tblPr>
    <w:tblStylePr w:type="band1Horz">
      <w:tcPr>
        <w:shd w:val="clear" w:fill="D9D9D9" w:color="D9D9D9" w:themeFill="accent4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D9D9D9" w:color="D9D9D9" w:themeFill="accent4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666666" w:sz="8" w:space="0" w:themeColor="accent4"/>
          <w:right w:val="none" w:color="000000" w:sz="4" w:space="0"/>
          <w:bottom w:val="single" w:color="666666" w:sz="8" w:space="0" w:themeColor="accent4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666666" w:sz="8" w:space="0" w:themeColor="accent4"/>
          <w:right w:val="none" w:color="000000" w:sz="4" w:space="0"/>
          <w:bottom w:val="single" w:color="666666" w:sz="8" w:space="0" w:themeColor="accent4"/>
          <w:insideV w:val="none" w:color="000000" w:sz="4" w:space="0"/>
          <w:insideH w:val="none" w:color="000000" w:sz="4" w:space="0"/>
        </w:tcBorders>
      </w:tcPr>
    </w:tblStylePr>
  </w:style>
  <w:style w:type="table" w:styleId="1310">
    <w:name w:val="Light Shading Accent 5"/>
    <w:basedOn w:val="1094"/>
    <w:uiPriority w:val="60"/>
    <w:semiHidden/>
    <w:unhideWhenUsed/>
    <w:rPr>
      <w:color w:val="2D587C" w:themeColor="accent5" w:themeShade="BF"/>
    </w:rPr>
    <w:pPr>
      <w:spacing w:lineRule="auto" w:line="240" w:after="0"/>
    </w:pPr>
    <w:tblPr>
      <w:tblStyleRowBandSize w:val="1"/>
      <w:tblStyleColBandSize w:val="1"/>
      <w:tblBorders>
        <w:top w:val="single" w:color="3C76A6" w:sz="8" w:space="0" w:themeColor="accent5"/>
        <w:bottom w:val="single" w:color="3C76A6" w:sz="8" w:space="0" w:themeColor="accent5"/>
      </w:tblBorders>
    </w:tblPr>
    <w:tblStylePr w:type="band1Horz">
      <w:tcPr>
        <w:shd w:val="clear" w:fill="CBDDEC" w:color="CBDDEC" w:themeFill="accent5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CBDDEC" w:color="CBDDEC" w:themeFill="accent5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3C76A6" w:sz="8" w:space="0" w:themeColor="accent5"/>
          <w:right w:val="none" w:color="000000" w:sz="4" w:space="0"/>
          <w:bottom w:val="single" w:color="3C76A6" w:sz="8" w:space="0" w:themeColor="accent5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3C76A6" w:sz="8" w:space="0" w:themeColor="accent5"/>
          <w:right w:val="none" w:color="000000" w:sz="4" w:space="0"/>
          <w:bottom w:val="single" w:color="3C76A6" w:sz="8" w:space="0" w:themeColor="accent5"/>
          <w:insideV w:val="none" w:color="000000" w:sz="4" w:space="0"/>
          <w:insideH w:val="none" w:color="000000" w:sz="4" w:space="0"/>
        </w:tcBorders>
      </w:tcPr>
    </w:tblStylePr>
  </w:style>
  <w:style w:type="table" w:styleId="1311">
    <w:name w:val="Light Shading Accent 6"/>
    <w:basedOn w:val="1094"/>
    <w:uiPriority w:val="60"/>
    <w:semiHidden/>
    <w:unhideWhenUsed/>
    <w:rPr>
      <w:color w:val="16328C" w:themeColor="accent6" w:themeShade="BF"/>
    </w:rPr>
    <w:pPr>
      <w:spacing w:lineRule="auto" w:line="240" w:after="0"/>
    </w:pPr>
    <w:tblPr>
      <w:tblStyleRowBandSize w:val="1"/>
      <w:tblStyleColBandSize w:val="1"/>
      <w:tblBorders>
        <w:top w:val="single" w:color="1E44BC" w:sz="8" w:space="0" w:themeColor="accent6"/>
        <w:bottom w:val="single" w:color="1E44BC" w:sz="8" w:space="0" w:themeColor="accent6"/>
      </w:tblBorders>
    </w:tblPr>
    <w:tblStylePr w:type="band1Horz">
      <w:tcPr>
        <w:shd w:val="clear" w:fill="C0CDF5" w:color="C0CDF5" w:themeFill="accent6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C0CDF5" w:color="C0CDF5" w:themeFill="accent6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1E44BC" w:sz="8" w:space="0" w:themeColor="accent6"/>
          <w:right w:val="none" w:color="000000" w:sz="4" w:space="0"/>
          <w:bottom w:val="single" w:color="1E44BC" w:sz="8" w:space="0" w:themeColor="accent6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none" w:color="000000" w:sz="4" w:space="0"/>
          <w:top w:val="single" w:color="1E44BC" w:sz="8" w:space="0" w:themeColor="accent6"/>
          <w:right w:val="none" w:color="000000" w:sz="4" w:space="0"/>
          <w:bottom w:val="single" w:color="1E44BC" w:sz="8" w:space="0" w:themeColor="accent6"/>
          <w:insideV w:val="none" w:color="000000" w:sz="4" w:space="0"/>
          <w:insideH w:val="none" w:color="000000" w:sz="4" w:space="0"/>
        </w:tcBorders>
      </w:tcPr>
    </w:tblStylePr>
  </w:style>
  <w:style w:type="paragraph" w:styleId="1312">
    <w:name w:val="List"/>
    <w:basedOn w:val="1083"/>
    <w:uiPriority w:val="99"/>
    <w:semiHidden/>
    <w:unhideWhenUsed/>
    <w:pPr>
      <w:contextualSpacing w:val="true"/>
      <w:ind w:left="360" w:hanging="360"/>
    </w:pPr>
  </w:style>
  <w:style w:type="paragraph" w:styleId="1313">
    <w:name w:val="List 2"/>
    <w:basedOn w:val="1083"/>
    <w:uiPriority w:val="99"/>
    <w:semiHidden/>
    <w:unhideWhenUsed/>
    <w:pPr>
      <w:contextualSpacing w:val="true"/>
      <w:ind w:left="720" w:hanging="360"/>
    </w:pPr>
  </w:style>
  <w:style w:type="paragraph" w:styleId="1314">
    <w:name w:val="List 3"/>
    <w:basedOn w:val="1083"/>
    <w:uiPriority w:val="99"/>
    <w:semiHidden/>
    <w:unhideWhenUsed/>
    <w:pPr>
      <w:contextualSpacing w:val="true"/>
      <w:ind w:left="1080" w:hanging="360"/>
    </w:pPr>
  </w:style>
  <w:style w:type="paragraph" w:styleId="1315">
    <w:name w:val="List 4"/>
    <w:basedOn w:val="1083"/>
    <w:uiPriority w:val="99"/>
    <w:semiHidden/>
    <w:unhideWhenUsed/>
    <w:pPr>
      <w:contextualSpacing w:val="true"/>
      <w:ind w:left="1440" w:hanging="360"/>
    </w:pPr>
  </w:style>
  <w:style w:type="paragraph" w:styleId="1316">
    <w:name w:val="List 5"/>
    <w:basedOn w:val="1083"/>
    <w:uiPriority w:val="99"/>
    <w:semiHidden/>
    <w:unhideWhenUsed/>
    <w:pPr>
      <w:contextualSpacing w:val="true"/>
      <w:ind w:left="1800" w:hanging="360"/>
    </w:pPr>
  </w:style>
  <w:style w:type="paragraph" w:styleId="1317">
    <w:name w:val="List Bullet 2"/>
    <w:basedOn w:val="1083"/>
    <w:uiPriority w:val="99"/>
    <w:semiHidden/>
    <w:unhideWhenUsed/>
    <w:pPr>
      <w:numPr>
        <w:numId w:val="7"/>
      </w:numPr>
      <w:contextualSpacing w:val="true"/>
    </w:pPr>
  </w:style>
  <w:style w:type="paragraph" w:styleId="1318">
    <w:name w:val="List Bullet 3"/>
    <w:basedOn w:val="1083"/>
    <w:uiPriority w:val="99"/>
    <w:semiHidden/>
    <w:unhideWhenUsed/>
    <w:pPr>
      <w:numPr>
        <w:numId w:val="8"/>
      </w:numPr>
      <w:contextualSpacing w:val="true"/>
    </w:pPr>
  </w:style>
  <w:style w:type="paragraph" w:styleId="1319">
    <w:name w:val="List Bullet 4"/>
    <w:basedOn w:val="1083"/>
    <w:uiPriority w:val="99"/>
    <w:semiHidden/>
    <w:unhideWhenUsed/>
    <w:pPr>
      <w:numPr>
        <w:numId w:val="9"/>
      </w:numPr>
      <w:contextualSpacing w:val="true"/>
    </w:pPr>
  </w:style>
  <w:style w:type="paragraph" w:styleId="1320">
    <w:name w:val="List Bullet 5"/>
    <w:basedOn w:val="1083"/>
    <w:uiPriority w:val="99"/>
    <w:semiHidden/>
    <w:unhideWhenUsed/>
    <w:pPr>
      <w:numPr>
        <w:numId w:val="10"/>
      </w:numPr>
      <w:contextualSpacing w:val="true"/>
    </w:pPr>
  </w:style>
  <w:style w:type="paragraph" w:styleId="1321">
    <w:name w:val="List Continue"/>
    <w:basedOn w:val="1083"/>
    <w:uiPriority w:val="99"/>
    <w:semiHidden/>
    <w:unhideWhenUsed/>
    <w:pPr>
      <w:contextualSpacing w:val="true"/>
      <w:ind w:left="360"/>
    </w:pPr>
  </w:style>
  <w:style w:type="paragraph" w:styleId="1322">
    <w:name w:val="List Continue 2"/>
    <w:basedOn w:val="1083"/>
    <w:uiPriority w:val="99"/>
    <w:semiHidden/>
    <w:unhideWhenUsed/>
    <w:pPr>
      <w:contextualSpacing w:val="true"/>
      <w:ind w:left="720"/>
    </w:pPr>
  </w:style>
  <w:style w:type="paragraph" w:styleId="1323">
    <w:name w:val="List Continue 3"/>
    <w:basedOn w:val="1083"/>
    <w:uiPriority w:val="99"/>
    <w:semiHidden/>
    <w:unhideWhenUsed/>
    <w:pPr>
      <w:contextualSpacing w:val="true"/>
      <w:ind w:left="1080"/>
    </w:pPr>
  </w:style>
  <w:style w:type="paragraph" w:styleId="1324">
    <w:name w:val="List Continue 4"/>
    <w:basedOn w:val="1083"/>
    <w:uiPriority w:val="99"/>
    <w:semiHidden/>
    <w:unhideWhenUsed/>
    <w:pPr>
      <w:contextualSpacing w:val="true"/>
      <w:ind w:left="1440"/>
    </w:pPr>
  </w:style>
  <w:style w:type="paragraph" w:styleId="1325">
    <w:name w:val="List Continue 5"/>
    <w:basedOn w:val="1083"/>
    <w:uiPriority w:val="99"/>
    <w:semiHidden/>
    <w:unhideWhenUsed/>
    <w:pPr>
      <w:contextualSpacing w:val="true"/>
      <w:ind w:left="1800"/>
    </w:pPr>
  </w:style>
  <w:style w:type="paragraph" w:styleId="1326">
    <w:name w:val="List Number 3"/>
    <w:basedOn w:val="1083"/>
    <w:uiPriority w:val="99"/>
    <w:semiHidden/>
    <w:unhideWhenUsed/>
    <w:pPr>
      <w:numPr>
        <w:numId w:val="13"/>
      </w:numPr>
      <w:contextualSpacing w:val="true"/>
    </w:pPr>
  </w:style>
  <w:style w:type="paragraph" w:styleId="1327">
    <w:name w:val="List Number 4"/>
    <w:basedOn w:val="1083"/>
    <w:uiPriority w:val="99"/>
    <w:semiHidden/>
    <w:unhideWhenUsed/>
    <w:pPr>
      <w:numPr>
        <w:numId w:val="14"/>
      </w:numPr>
      <w:contextualSpacing w:val="true"/>
    </w:pPr>
  </w:style>
  <w:style w:type="paragraph" w:styleId="1328">
    <w:name w:val="List Number 5"/>
    <w:basedOn w:val="1083"/>
    <w:uiPriority w:val="99"/>
    <w:semiHidden/>
    <w:unhideWhenUsed/>
    <w:pPr>
      <w:numPr>
        <w:numId w:val="15"/>
      </w:numPr>
      <w:contextualSpacing w:val="true"/>
    </w:pPr>
  </w:style>
  <w:style w:type="table" w:styleId="1329">
    <w:name w:val="List Table 1 Light"/>
    <w:basedOn w:val="1094"/>
    <w:uiPriority w:val="46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CCCCCC" w:color="CCCCCC" w:themeFill="text1" w:themeFillTint="33"/>
      </w:tcPr>
    </w:tblStylePr>
    <w:tblStylePr w:type="band1Vert">
      <w:tcPr>
        <w:shd w:val="clear" w:fill="CCCCCC" w:color="CCCCCC" w:themeFill="tex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66666" w:sz="4" w:space="0" w:themeColor="text1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66666" w:sz="4" w:space="0" w:themeColor="text1" w:themeTint="99"/>
        </w:tcBorders>
      </w:tcPr>
    </w:tblStylePr>
  </w:style>
  <w:style w:type="table" w:styleId="1330">
    <w:name w:val="List Table 1 Light Accent 1"/>
    <w:basedOn w:val="1094"/>
    <w:uiPriority w:val="46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CCDDEC" w:color="CCDDEC" w:themeFill="accent1" w:themeFillTint="33"/>
      </w:tcPr>
    </w:tblStylePr>
    <w:tblStylePr w:type="band1Vert">
      <w:tcPr>
        <w:shd w:val="clear" w:fill="CCDDEC" w:color="CCDDEC" w:themeFill="accen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79BC8" w:sz="4" w:space="0" w:themeColor="accent1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79BC8" w:sz="4" w:space="0" w:themeColor="accent1" w:themeTint="99"/>
        </w:tcBorders>
      </w:tcPr>
    </w:tblStylePr>
  </w:style>
  <w:style w:type="table" w:styleId="1331">
    <w:name w:val="List Table 1 Light Accent 2"/>
    <w:basedOn w:val="1094"/>
    <w:uiPriority w:val="46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C0E4FF" w:color="C0E4FF" w:themeFill="accent2" w:themeFillTint="33"/>
      </w:tcPr>
    </w:tblStylePr>
    <w:tblStylePr w:type="band1Vert">
      <w:tcPr>
        <w:shd w:val="clear" w:fill="C0E4FF" w:color="C0E4FF" w:themeFill="accent2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44AFFF" w:sz="4" w:space="0" w:themeColor="accent2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4AFFF" w:sz="4" w:space="0" w:themeColor="accent2" w:themeTint="99"/>
        </w:tcBorders>
      </w:tcPr>
    </w:tblStylePr>
  </w:style>
  <w:style w:type="table" w:styleId="1332">
    <w:name w:val="List Table 1 Light Accent 3"/>
    <w:basedOn w:val="1094"/>
    <w:uiPriority w:val="46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B7C5F3" w:color="B7C5F3" w:themeFill="accent3" w:themeFillTint="33"/>
      </w:tcPr>
    </w:tblStylePr>
    <w:tblStylePr w:type="band1Vert">
      <w:tcPr>
        <w:shd w:val="clear" w:fill="B7C5F3" w:color="B7C5F3" w:themeFill="accent3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2752DC" w:sz="4" w:space="0" w:themeColor="accent3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2752DC" w:sz="4" w:space="0" w:themeColor="accent3" w:themeTint="99"/>
        </w:tcBorders>
      </w:tcPr>
    </w:tblStylePr>
  </w:style>
  <w:style w:type="table" w:styleId="1333">
    <w:name w:val="List Table 1 Light Accent 4"/>
    <w:basedOn w:val="1094"/>
    <w:uiPriority w:val="46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E0E0E0" w:color="E0E0E0" w:themeFill="accent4" w:themeFillTint="33"/>
      </w:tcPr>
    </w:tblStylePr>
    <w:tblStylePr w:type="band1Vert">
      <w:tcPr>
        <w:shd w:val="clear" w:fill="E0E0E0" w:color="E0E0E0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A3A3A3" w:sz="4" w:space="0" w:themeColor="accent4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A3A3A3" w:sz="4" w:space="0" w:themeColor="accent4" w:themeTint="99"/>
        </w:tcBorders>
      </w:tcPr>
    </w:tblStylePr>
  </w:style>
  <w:style w:type="table" w:styleId="1334">
    <w:name w:val="List Table 1 Light Accent 5"/>
    <w:basedOn w:val="1094"/>
    <w:uiPriority w:val="46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D5E3F0" w:color="D5E3F0" w:themeFill="accent5" w:themeFillTint="33"/>
      </w:tcPr>
    </w:tblStylePr>
    <w:tblStylePr w:type="band1Vert">
      <w:tcPr>
        <w:shd w:val="clear" w:fill="D5E3F0" w:color="D5E3F0" w:themeFill="accent5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81ADD1" w:sz="4" w:space="0" w:themeColor="accent5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1ADD1" w:sz="4" w:space="0" w:themeColor="accent5" w:themeTint="99"/>
        </w:tcBorders>
      </w:tcPr>
    </w:tblStylePr>
  </w:style>
  <w:style w:type="table" w:styleId="1335">
    <w:name w:val="List Table 1 Light Accent 6"/>
    <w:basedOn w:val="1094"/>
    <w:uiPriority w:val="46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CCD6F7" w:color="CCD6F7" w:themeFill="accent6" w:themeFillTint="33"/>
      </w:tcPr>
    </w:tblStylePr>
    <w:tblStylePr w:type="band1Vert">
      <w:tcPr>
        <w:shd w:val="clear" w:fill="CCD6F7" w:color="CCD6F7" w:themeFill="accent6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786E6" w:sz="4" w:space="0" w:themeColor="accent6" w:themeTint="99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786E6" w:sz="4" w:space="0" w:themeColor="accent6" w:themeTint="99"/>
        </w:tcBorders>
      </w:tcPr>
    </w:tblStylePr>
  </w:style>
  <w:style w:type="table" w:styleId="1336">
    <w:name w:val="List Table 2"/>
    <w:basedOn w:val="1094"/>
    <w:uiPriority w:val="47"/>
    <w:pPr>
      <w:spacing w:lineRule="auto" w:line="240" w:after="0"/>
    </w:pPr>
    <w:tblPr>
      <w:tblStyleRowBandSize w:val="1"/>
      <w:tblStyleColBandSize w:val="1"/>
      <w:tblBorders>
        <w:top w:val="single" w:color="666666" w:sz="4" w:space="0" w:themeColor="text1" w:themeTint="99"/>
        <w:bottom w:val="single" w:color="666666" w:sz="4" w:space="0" w:themeColor="text1" w:themeTint="99"/>
        <w:insideH w:val="single" w:color="666666" w:sz="4" w:space="0" w:themeColor="text1" w:themeTint="99"/>
      </w:tblBorders>
    </w:tblPr>
    <w:tblStylePr w:type="band1Horz">
      <w:tcPr>
        <w:shd w:val="clear" w:fill="CCCCCC" w:color="CCCCCC" w:themeFill="text1" w:themeFillTint="33"/>
      </w:tcPr>
    </w:tblStylePr>
    <w:tblStylePr w:type="band1Vert">
      <w:tcPr>
        <w:shd w:val="clear" w:fill="CCCCCC" w:color="CCCCCC" w:themeFill="tex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337">
    <w:name w:val="List Table 2 Accent 1"/>
    <w:basedOn w:val="1094"/>
    <w:uiPriority w:val="47"/>
    <w:pPr>
      <w:spacing w:lineRule="auto" w:line="240" w:after="0"/>
    </w:pPr>
    <w:tblPr>
      <w:tblStyleRowBandSize w:val="1"/>
      <w:tblStyleColBandSize w:val="1"/>
      <w:tblBorders>
        <w:top w:val="single" w:color="679BC8" w:sz="4" w:space="0" w:themeColor="accent1" w:themeTint="99"/>
        <w:bottom w:val="single" w:color="679BC8" w:sz="4" w:space="0" w:themeColor="accent1" w:themeTint="99"/>
        <w:insideH w:val="single" w:color="679BC8" w:sz="4" w:space="0" w:themeColor="accent1" w:themeTint="99"/>
      </w:tblBorders>
    </w:tblPr>
    <w:tblStylePr w:type="band1Horz">
      <w:tcPr>
        <w:shd w:val="clear" w:fill="CCDDEC" w:color="CCDDEC" w:themeFill="accent1" w:themeFillTint="33"/>
      </w:tcPr>
    </w:tblStylePr>
    <w:tblStylePr w:type="band1Vert">
      <w:tcPr>
        <w:shd w:val="clear" w:fill="CCDDEC" w:color="CCDDEC" w:themeFill="accen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338">
    <w:name w:val="List Table 2 Accent 2"/>
    <w:basedOn w:val="1094"/>
    <w:uiPriority w:val="47"/>
    <w:pPr>
      <w:spacing w:lineRule="auto" w:line="240" w:after="0"/>
    </w:pPr>
    <w:tblPr>
      <w:tblStyleRowBandSize w:val="1"/>
      <w:tblStyleColBandSize w:val="1"/>
      <w:tblBorders>
        <w:top w:val="single" w:color="44AFFF" w:sz="4" w:space="0" w:themeColor="accent2" w:themeTint="99"/>
        <w:bottom w:val="single" w:color="44AFFF" w:sz="4" w:space="0" w:themeColor="accent2" w:themeTint="99"/>
        <w:insideH w:val="single" w:color="44AFFF" w:sz="4" w:space="0" w:themeColor="accent2" w:themeTint="99"/>
      </w:tblBorders>
    </w:tblPr>
    <w:tblStylePr w:type="band1Horz">
      <w:tcPr>
        <w:shd w:val="clear" w:fill="C0E4FF" w:color="C0E4FF" w:themeFill="accent2" w:themeFillTint="33"/>
      </w:tcPr>
    </w:tblStylePr>
    <w:tblStylePr w:type="band1Vert">
      <w:tcPr>
        <w:shd w:val="clear" w:fill="C0E4FF" w:color="C0E4FF" w:themeFill="accent2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339">
    <w:name w:val="List Table 2 Accent 3"/>
    <w:basedOn w:val="1094"/>
    <w:uiPriority w:val="47"/>
    <w:pPr>
      <w:spacing w:lineRule="auto" w:line="240" w:after="0"/>
    </w:pPr>
    <w:tblPr>
      <w:tblStyleRowBandSize w:val="1"/>
      <w:tblStyleColBandSize w:val="1"/>
      <w:tblBorders>
        <w:top w:val="single" w:color="2752DC" w:sz="4" w:space="0" w:themeColor="accent3" w:themeTint="99"/>
        <w:bottom w:val="single" w:color="2752DC" w:sz="4" w:space="0" w:themeColor="accent3" w:themeTint="99"/>
        <w:insideH w:val="single" w:color="2752DC" w:sz="4" w:space="0" w:themeColor="accent3" w:themeTint="99"/>
      </w:tblBorders>
    </w:tblPr>
    <w:tblStylePr w:type="band1Horz">
      <w:tcPr>
        <w:shd w:val="clear" w:fill="B7C5F3" w:color="B7C5F3" w:themeFill="accent3" w:themeFillTint="33"/>
      </w:tcPr>
    </w:tblStylePr>
    <w:tblStylePr w:type="band1Vert">
      <w:tcPr>
        <w:shd w:val="clear" w:fill="B7C5F3" w:color="B7C5F3" w:themeFill="accent3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340">
    <w:name w:val="List Table 2 Accent 4"/>
    <w:basedOn w:val="1094"/>
    <w:uiPriority w:val="47"/>
    <w:pPr>
      <w:spacing w:lineRule="auto" w:line="240" w:after="0"/>
    </w:pPr>
    <w:tblPr>
      <w:tblStyleRowBandSize w:val="1"/>
      <w:tblStyleColBandSize w:val="1"/>
      <w:tblBorders>
        <w:top w:val="single" w:color="A3A3A3" w:sz="4" w:space="0" w:themeColor="accent4" w:themeTint="99"/>
        <w:bottom w:val="single" w:color="A3A3A3" w:sz="4" w:space="0" w:themeColor="accent4" w:themeTint="99"/>
        <w:insideH w:val="single" w:color="A3A3A3" w:sz="4" w:space="0" w:themeColor="accent4" w:themeTint="99"/>
      </w:tblBorders>
    </w:tblPr>
    <w:tblStylePr w:type="band1Horz">
      <w:tcPr>
        <w:shd w:val="clear" w:fill="E0E0E0" w:color="E0E0E0" w:themeFill="accent4" w:themeFillTint="33"/>
      </w:tcPr>
    </w:tblStylePr>
    <w:tblStylePr w:type="band1Vert">
      <w:tcPr>
        <w:shd w:val="clear" w:fill="E0E0E0" w:color="E0E0E0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341">
    <w:name w:val="List Table 2 Accent 5"/>
    <w:basedOn w:val="1094"/>
    <w:uiPriority w:val="47"/>
    <w:pPr>
      <w:spacing w:lineRule="auto" w:line="240" w:after="0"/>
    </w:pPr>
    <w:tblPr>
      <w:tblStyleRowBandSize w:val="1"/>
      <w:tblStyleColBandSize w:val="1"/>
      <w:tblBorders>
        <w:top w:val="single" w:color="81ADD1" w:sz="4" w:space="0" w:themeColor="accent5" w:themeTint="99"/>
        <w:bottom w:val="single" w:color="81ADD1" w:sz="4" w:space="0" w:themeColor="accent5" w:themeTint="99"/>
        <w:insideH w:val="single" w:color="81ADD1" w:sz="4" w:space="0" w:themeColor="accent5" w:themeTint="99"/>
      </w:tblBorders>
    </w:tblPr>
    <w:tblStylePr w:type="band1Horz">
      <w:tcPr>
        <w:shd w:val="clear" w:fill="D5E3F0" w:color="D5E3F0" w:themeFill="accent5" w:themeFillTint="33"/>
      </w:tcPr>
    </w:tblStylePr>
    <w:tblStylePr w:type="band1Vert">
      <w:tcPr>
        <w:shd w:val="clear" w:fill="D5E3F0" w:color="D5E3F0" w:themeFill="accent5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342">
    <w:name w:val="List Table 2 Accent 6"/>
    <w:basedOn w:val="1094"/>
    <w:uiPriority w:val="47"/>
    <w:pPr>
      <w:spacing w:lineRule="auto" w:line="240" w:after="0"/>
    </w:pPr>
    <w:tblPr>
      <w:tblStyleRowBandSize w:val="1"/>
      <w:tblStyleColBandSize w:val="1"/>
      <w:tblBorders>
        <w:top w:val="single" w:color="6786E6" w:sz="4" w:space="0" w:themeColor="accent6" w:themeTint="99"/>
        <w:bottom w:val="single" w:color="6786E6" w:sz="4" w:space="0" w:themeColor="accent6" w:themeTint="99"/>
        <w:insideH w:val="single" w:color="6786E6" w:sz="4" w:space="0" w:themeColor="accent6" w:themeTint="99"/>
      </w:tblBorders>
    </w:tblPr>
    <w:tblStylePr w:type="band1Horz">
      <w:tcPr>
        <w:shd w:val="clear" w:fill="CCD6F7" w:color="CCD6F7" w:themeFill="accent6" w:themeFillTint="33"/>
      </w:tcPr>
    </w:tblStylePr>
    <w:tblStylePr w:type="band1Vert">
      <w:tcPr>
        <w:shd w:val="clear" w:fill="CCD6F7" w:color="CCD6F7" w:themeFill="accent6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343">
    <w:name w:val="List Table 3"/>
    <w:basedOn w:val="1094"/>
    <w:uiPriority w:val="48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  <w:insideH w:val="none" w:color="000000" w:sz="4" w:space="0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bCs/>
      </w:rPr>
      <w:tcPr>
        <w:shd w:val="clear" w:fill="FFFFFF" w:color="FFFFFF" w:themeFill="background1"/>
        <w:tcBorders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fill="000000" w:color="000000" w:themeFill="text1"/>
      </w:tcPr>
    </w:tblStylePr>
    <w:tblStylePr w:type="lastCol">
      <w:rPr>
        <w:b/>
        <w:bCs/>
      </w:rPr>
      <w:tcPr>
        <w:shd w:val="clear" w:fill="FFFFFF" w:color="FFFFFF" w:themeFill="background1"/>
        <w:tcBorders>
          <w:left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top w:val="single" w:color="000000" w:sz="4" w:space="0" w:themeColor="text1"/>
        </w:tcBorders>
      </w:tcPr>
    </w:tblStylePr>
    <w:tblStylePr w:type="nwCell">
      <w:tcPr>
        <w:tcBorders>
          <w:right w:val="none" w:color="000000" w:sz="4" w:space="0"/>
          <w:bottom w:val="none" w:color="000000" w:sz="4" w:space="0"/>
        </w:tcBorders>
      </w:tcPr>
    </w:tblStylePr>
    <w:tblStylePr w:type="neCell">
      <w:tcPr>
        <w:tcBorders>
          <w:left w:val="none" w:color="000000" w:sz="4" w:space="0"/>
          <w:bottom w:val="none" w:color="000000" w:sz="4" w:space="0"/>
        </w:tcBorders>
      </w:tcPr>
    </w:tblStylePr>
    <w:tblStylePr w:type="swCell">
      <w:tcPr>
        <w:tcBorders>
          <w:top w:val="single" w:color="000000" w:sz="4" w:space="0" w:themeColor="text1"/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  <w:top w:val="single" w:color="000000" w:sz="4" w:space="0" w:themeColor="text1"/>
        </w:tcBorders>
      </w:tcPr>
    </w:tblStylePr>
  </w:style>
  <w:style w:type="table" w:styleId="1344">
    <w:name w:val="List Table 3 Accent 1"/>
    <w:basedOn w:val="1094"/>
    <w:uiPriority w:val="48"/>
    <w:pPr>
      <w:spacing w:lineRule="auto" w:line="240" w:after="0"/>
    </w:pPr>
    <w:tblPr>
      <w:tblStyleRowBandSize w:val="1"/>
      <w:tblStyleColBandSize w:val="1"/>
      <w:tblBorders>
        <w:left w:val="single" w:color="2C567A" w:sz="4" w:space="0" w:themeColor="accent1"/>
        <w:top w:val="single" w:color="2C567A" w:sz="4" w:space="0" w:themeColor="accent1"/>
        <w:right w:val="single" w:color="2C567A" w:sz="4" w:space="0" w:themeColor="accent1"/>
        <w:bottom w:val="single" w:color="2C567A" w:sz="4" w:space="0" w:themeColor="accent1"/>
      </w:tblBorders>
    </w:tblPr>
    <w:tblStylePr w:type="band1Horz">
      <w:tcPr>
        <w:tcBorders>
          <w:top w:val="single" w:color="2C567A" w:sz="4" w:space="0" w:themeColor="accent1"/>
          <w:bottom w:val="single" w:color="2C567A" w:sz="4" w:space="0" w:themeColor="accent1"/>
          <w:insideH w:val="none" w:color="000000" w:sz="4" w:space="0"/>
        </w:tcBorders>
      </w:tcPr>
    </w:tblStylePr>
    <w:tblStylePr w:type="band1Vert">
      <w:tcPr>
        <w:tcBorders>
          <w:left w:val="single" w:color="2C567A" w:sz="4" w:space="0" w:themeColor="accent1"/>
          <w:right w:val="single" w:color="2C567A" w:sz="4" w:space="0" w:themeColor="accent1"/>
        </w:tcBorders>
      </w:tcPr>
    </w:tblStylePr>
    <w:tblStylePr w:type="firstCol">
      <w:rPr>
        <w:b/>
        <w:bCs/>
      </w:rPr>
      <w:tcPr>
        <w:shd w:val="clear" w:fill="FFFFFF" w:color="FFFFFF" w:themeFill="background1"/>
        <w:tcBorders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fill="2C567A" w:color="2C567A" w:themeFill="accent1"/>
      </w:tcPr>
    </w:tblStylePr>
    <w:tblStylePr w:type="lastCol">
      <w:rPr>
        <w:b/>
        <w:bCs/>
      </w:rPr>
      <w:tcPr>
        <w:shd w:val="clear" w:fill="FFFFFF" w:color="FFFFFF" w:themeFill="background1"/>
        <w:tcBorders>
          <w:left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top w:val="single" w:color="2C567A" w:sz="4" w:space="0" w:themeColor="accent1"/>
        </w:tcBorders>
      </w:tcPr>
    </w:tblStylePr>
    <w:tblStylePr w:type="nwCell">
      <w:tcPr>
        <w:tcBorders>
          <w:right w:val="none" w:color="000000" w:sz="4" w:space="0"/>
          <w:bottom w:val="none" w:color="000000" w:sz="4" w:space="0"/>
        </w:tcBorders>
      </w:tcPr>
    </w:tblStylePr>
    <w:tblStylePr w:type="neCell">
      <w:tcPr>
        <w:tcBorders>
          <w:left w:val="none" w:color="000000" w:sz="4" w:space="0"/>
          <w:bottom w:val="none" w:color="000000" w:sz="4" w:space="0"/>
        </w:tcBorders>
      </w:tcPr>
    </w:tblStylePr>
    <w:tblStylePr w:type="swCell">
      <w:tcPr>
        <w:tcBorders>
          <w:top w:val="single" w:color="2C567A" w:sz="4" w:space="0" w:themeColor="accent1"/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  <w:top w:val="single" w:color="2C567A" w:sz="4" w:space="0" w:themeColor="accent1"/>
        </w:tcBorders>
      </w:tcPr>
    </w:tblStylePr>
  </w:style>
  <w:style w:type="table" w:styleId="1345">
    <w:name w:val="List Table 3 Accent 2"/>
    <w:basedOn w:val="1094"/>
    <w:uiPriority w:val="48"/>
    <w:pPr>
      <w:spacing w:lineRule="auto" w:line="240" w:after="0"/>
    </w:pPr>
    <w:tblPr>
      <w:tblStyleRowBandSize w:val="1"/>
      <w:tblStyleColBandSize w:val="1"/>
      <w:tblBorders>
        <w:left w:val="single" w:color="0072C7" w:sz="4" w:space="0" w:themeColor="accent2"/>
        <w:top w:val="single" w:color="0072C7" w:sz="4" w:space="0" w:themeColor="accent2"/>
        <w:right w:val="single" w:color="0072C7" w:sz="4" w:space="0" w:themeColor="accent2"/>
        <w:bottom w:val="single" w:color="0072C7" w:sz="4" w:space="0" w:themeColor="accent2"/>
      </w:tblBorders>
    </w:tblPr>
    <w:tblStylePr w:type="band1Horz">
      <w:tcPr>
        <w:tcBorders>
          <w:top w:val="single" w:color="0072C7" w:sz="4" w:space="0" w:themeColor="accent2"/>
          <w:bottom w:val="single" w:color="0072C7" w:sz="4" w:space="0" w:themeColor="accent2"/>
          <w:insideH w:val="none" w:color="000000" w:sz="4" w:space="0"/>
        </w:tcBorders>
      </w:tcPr>
    </w:tblStylePr>
    <w:tblStylePr w:type="band1Vert">
      <w:tcPr>
        <w:tcBorders>
          <w:left w:val="single" w:color="0072C7" w:sz="4" w:space="0" w:themeColor="accent2"/>
          <w:right w:val="single" w:color="0072C7" w:sz="4" w:space="0" w:themeColor="accent2"/>
        </w:tcBorders>
      </w:tcPr>
    </w:tblStylePr>
    <w:tblStylePr w:type="firstCol">
      <w:rPr>
        <w:b/>
        <w:bCs/>
      </w:rPr>
      <w:tcPr>
        <w:shd w:val="clear" w:fill="FFFFFF" w:color="FFFFFF" w:themeFill="background1"/>
        <w:tcBorders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fill="0072C7" w:color="0072C7" w:themeFill="accent2"/>
      </w:tcPr>
    </w:tblStylePr>
    <w:tblStylePr w:type="lastCol">
      <w:rPr>
        <w:b/>
        <w:bCs/>
      </w:rPr>
      <w:tcPr>
        <w:shd w:val="clear" w:fill="FFFFFF" w:color="FFFFFF" w:themeFill="background1"/>
        <w:tcBorders>
          <w:left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top w:val="single" w:color="0072C7" w:sz="4" w:space="0" w:themeColor="accent2"/>
        </w:tcBorders>
      </w:tcPr>
    </w:tblStylePr>
    <w:tblStylePr w:type="nwCell">
      <w:tcPr>
        <w:tcBorders>
          <w:right w:val="none" w:color="000000" w:sz="4" w:space="0"/>
          <w:bottom w:val="none" w:color="000000" w:sz="4" w:space="0"/>
        </w:tcBorders>
      </w:tcPr>
    </w:tblStylePr>
    <w:tblStylePr w:type="neCell">
      <w:tcPr>
        <w:tcBorders>
          <w:left w:val="none" w:color="000000" w:sz="4" w:space="0"/>
          <w:bottom w:val="none" w:color="000000" w:sz="4" w:space="0"/>
        </w:tcBorders>
      </w:tcPr>
    </w:tblStylePr>
    <w:tblStylePr w:type="swCell">
      <w:tcPr>
        <w:tcBorders>
          <w:top w:val="single" w:color="0072C7" w:sz="4" w:space="0" w:themeColor="accent2"/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  <w:top w:val="single" w:color="0072C7" w:sz="4" w:space="0" w:themeColor="accent2"/>
        </w:tcBorders>
      </w:tcPr>
    </w:tblStylePr>
  </w:style>
  <w:style w:type="table" w:styleId="1346">
    <w:name w:val="List Table 3 Accent 3"/>
    <w:basedOn w:val="1094"/>
    <w:uiPriority w:val="48"/>
    <w:pPr>
      <w:spacing w:lineRule="auto" w:line="240" w:after="0"/>
    </w:pPr>
    <w:tblPr>
      <w:tblStyleRowBandSize w:val="1"/>
      <w:tblStyleColBandSize w:val="1"/>
      <w:tblBorders>
        <w:left w:val="single" w:color="0D1D51" w:sz="4" w:space="0" w:themeColor="accent3"/>
        <w:top w:val="single" w:color="0D1D51" w:sz="4" w:space="0" w:themeColor="accent3"/>
        <w:right w:val="single" w:color="0D1D51" w:sz="4" w:space="0" w:themeColor="accent3"/>
        <w:bottom w:val="single" w:color="0D1D51" w:sz="4" w:space="0" w:themeColor="accent3"/>
      </w:tblBorders>
    </w:tblPr>
    <w:tblStylePr w:type="band1Horz">
      <w:tcPr>
        <w:tcBorders>
          <w:top w:val="single" w:color="0D1D51" w:sz="4" w:space="0" w:themeColor="accent3"/>
          <w:bottom w:val="single" w:color="0D1D51" w:sz="4" w:space="0" w:themeColor="accent3"/>
          <w:insideH w:val="none" w:color="000000" w:sz="4" w:space="0"/>
        </w:tcBorders>
      </w:tcPr>
    </w:tblStylePr>
    <w:tblStylePr w:type="band1Vert">
      <w:tcPr>
        <w:tcBorders>
          <w:left w:val="single" w:color="0D1D51" w:sz="4" w:space="0" w:themeColor="accent3"/>
          <w:right w:val="single" w:color="0D1D51" w:sz="4" w:space="0" w:themeColor="accent3"/>
        </w:tcBorders>
      </w:tcPr>
    </w:tblStylePr>
    <w:tblStylePr w:type="firstCol">
      <w:rPr>
        <w:b/>
        <w:bCs/>
      </w:rPr>
      <w:tcPr>
        <w:shd w:val="clear" w:fill="FFFFFF" w:color="FFFFFF" w:themeFill="background1"/>
        <w:tcBorders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fill="0D1D51" w:color="0D1D51" w:themeFill="accent3"/>
      </w:tcPr>
    </w:tblStylePr>
    <w:tblStylePr w:type="lastCol">
      <w:rPr>
        <w:b/>
        <w:bCs/>
      </w:rPr>
      <w:tcPr>
        <w:shd w:val="clear" w:fill="FFFFFF" w:color="FFFFFF" w:themeFill="background1"/>
        <w:tcBorders>
          <w:left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top w:val="single" w:color="0D1D51" w:sz="4" w:space="0" w:themeColor="accent3"/>
        </w:tcBorders>
      </w:tcPr>
    </w:tblStylePr>
    <w:tblStylePr w:type="nwCell">
      <w:tcPr>
        <w:tcBorders>
          <w:right w:val="none" w:color="000000" w:sz="4" w:space="0"/>
          <w:bottom w:val="none" w:color="000000" w:sz="4" w:space="0"/>
        </w:tcBorders>
      </w:tcPr>
    </w:tblStylePr>
    <w:tblStylePr w:type="neCell">
      <w:tcPr>
        <w:tcBorders>
          <w:left w:val="none" w:color="000000" w:sz="4" w:space="0"/>
          <w:bottom w:val="none" w:color="000000" w:sz="4" w:space="0"/>
        </w:tcBorders>
      </w:tcPr>
    </w:tblStylePr>
    <w:tblStylePr w:type="swCell">
      <w:tcPr>
        <w:tcBorders>
          <w:top w:val="single" w:color="0D1D51" w:sz="4" w:space="0" w:themeColor="accent3"/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  <w:top w:val="single" w:color="0D1D51" w:sz="4" w:space="0" w:themeColor="accent3"/>
        </w:tcBorders>
      </w:tcPr>
    </w:tblStylePr>
  </w:style>
  <w:style w:type="table" w:styleId="1347">
    <w:name w:val="List Table 3 Accent 4"/>
    <w:basedOn w:val="1094"/>
    <w:uiPriority w:val="48"/>
    <w:pPr>
      <w:spacing w:lineRule="auto" w:line="240" w:after="0"/>
    </w:pPr>
    <w:tblPr>
      <w:tblStyleRowBandSize w:val="1"/>
      <w:tblStyleColBandSize w:val="1"/>
      <w:tblBorders>
        <w:left w:val="single" w:color="666666" w:sz="4" w:space="0" w:themeColor="accent4"/>
        <w:top w:val="single" w:color="666666" w:sz="4" w:space="0" w:themeColor="accent4"/>
        <w:right w:val="single" w:color="666666" w:sz="4" w:space="0" w:themeColor="accent4"/>
        <w:bottom w:val="single" w:color="666666" w:sz="4" w:space="0" w:themeColor="accent4"/>
      </w:tblBorders>
    </w:tblPr>
    <w:tblStylePr w:type="band1Horz">
      <w:tcPr>
        <w:tcBorders>
          <w:top w:val="single" w:color="666666" w:sz="4" w:space="0" w:themeColor="accent4"/>
          <w:bottom w:val="single" w:color="666666" w:sz="4" w:space="0" w:themeColor="accent4"/>
          <w:insideH w:val="none" w:color="000000" w:sz="4" w:space="0"/>
        </w:tcBorders>
      </w:tcPr>
    </w:tblStylePr>
    <w:tblStylePr w:type="band1Vert">
      <w:tcPr>
        <w:tcBorders>
          <w:left w:val="single" w:color="666666" w:sz="4" w:space="0" w:themeColor="accent4"/>
          <w:right w:val="single" w:color="666666" w:sz="4" w:space="0" w:themeColor="accent4"/>
        </w:tcBorders>
      </w:tcPr>
    </w:tblStylePr>
    <w:tblStylePr w:type="firstCol">
      <w:rPr>
        <w:b/>
        <w:bCs/>
      </w:rPr>
      <w:tcPr>
        <w:shd w:val="clear" w:fill="FFFFFF" w:color="FFFFFF" w:themeFill="background1"/>
        <w:tcBorders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fill="666666" w:color="666666" w:themeFill="accent4"/>
      </w:tcPr>
    </w:tblStylePr>
    <w:tblStylePr w:type="lastCol">
      <w:rPr>
        <w:b/>
        <w:bCs/>
      </w:rPr>
      <w:tcPr>
        <w:shd w:val="clear" w:fill="FFFFFF" w:color="FFFFFF" w:themeFill="background1"/>
        <w:tcBorders>
          <w:left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top w:val="single" w:color="666666" w:sz="4" w:space="0" w:themeColor="accent4"/>
        </w:tcBorders>
      </w:tcPr>
    </w:tblStylePr>
    <w:tblStylePr w:type="nwCell">
      <w:tcPr>
        <w:tcBorders>
          <w:right w:val="none" w:color="000000" w:sz="4" w:space="0"/>
          <w:bottom w:val="none" w:color="000000" w:sz="4" w:space="0"/>
        </w:tcBorders>
      </w:tcPr>
    </w:tblStylePr>
    <w:tblStylePr w:type="neCell">
      <w:tcPr>
        <w:tcBorders>
          <w:left w:val="none" w:color="000000" w:sz="4" w:space="0"/>
          <w:bottom w:val="none" w:color="000000" w:sz="4" w:space="0"/>
        </w:tcBorders>
      </w:tcPr>
    </w:tblStylePr>
    <w:tblStylePr w:type="swCell">
      <w:tcPr>
        <w:tcBorders>
          <w:top w:val="single" w:color="666666" w:sz="4" w:space="0" w:themeColor="accent4"/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  <w:top w:val="single" w:color="666666" w:sz="4" w:space="0" w:themeColor="accent4"/>
        </w:tcBorders>
      </w:tcPr>
    </w:tblStylePr>
  </w:style>
  <w:style w:type="table" w:styleId="1348">
    <w:name w:val="List Table 3 Accent 5"/>
    <w:basedOn w:val="1094"/>
    <w:uiPriority w:val="48"/>
    <w:pPr>
      <w:spacing w:lineRule="auto" w:line="240" w:after="0"/>
    </w:pPr>
    <w:tblPr>
      <w:tblStyleRowBandSize w:val="1"/>
      <w:tblStyleColBandSize w:val="1"/>
      <w:tblBorders>
        <w:left w:val="single" w:color="3C76A6" w:sz="4" w:space="0" w:themeColor="accent5"/>
        <w:top w:val="single" w:color="3C76A6" w:sz="4" w:space="0" w:themeColor="accent5"/>
        <w:right w:val="single" w:color="3C76A6" w:sz="4" w:space="0" w:themeColor="accent5"/>
        <w:bottom w:val="single" w:color="3C76A6" w:sz="4" w:space="0" w:themeColor="accent5"/>
      </w:tblBorders>
    </w:tblPr>
    <w:tblStylePr w:type="band1Horz">
      <w:tcPr>
        <w:tcBorders>
          <w:top w:val="single" w:color="3C76A6" w:sz="4" w:space="0" w:themeColor="accent5"/>
          <w:bottom w:val="single" w:color="3C76A6" w:sz="4" w:space="0" w:themeColor="accent5"/>
          <w:insideH w:val="none" w:color="000000" w:sz="4" w:space="0"/>
        </w:tcBorders>
      </w:tcPr>
    </w:tblStylePr>
    <w:tblStylePr w:type="band1Vert">
      <w:tcPr>
        <w:tcBorders>
          <w:left w:val="single" w:color="3C76A6" w:sz="4" w:space="0" w:themeColor="accent5"/>
          <w:right w:val="single" w:color="3C76A6" w:sz="4" w:space="0" w:themeColor="accent5"/>
        </w:tcBorders>
      </w:tcPr>
    </w:tblStylePr>
    <w:tblStylePr w:type="firstCol">
      <w:rPr>
        <w:b/>
        <w:bCs/>
      </w:rPr>
      <w:tcPr>
        <w:shd w:val="clear" w:fill="FFFFFF" w:color="FFFFFF" w:themeFill="background1"/>
        <w:tcBorders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fill="3C76A6" w:color="3C76A6" w:themeFill="accent5"/>
      </w:tcPr>
    </w:tblStylePr>
    <w:tblStylePr w:type="lastCol">
      <w:rPr>
        <w:b/>
        <w:bCs/>
      </w:rPr>
      <w:tcPr>
        <w:shd w:val="clear" w:fill="FFFFFF" w:color="FFFFFF" w:themeFill="background1"/>
        <w:tcBorders>
          <w:left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top w:val="single" w:color="3C76A6" w:sz="4" w:space="0" w:themeColor="accent5"/>
        </w:tcBorders>
      </w:tcPr>
    </w:tblStylePr>
    <w:tblStylePr w:type="nwCell">
      <w:tcPr>
        <w:tcBorders>
          <w:right w:val="none" w:color="000000" w:sz="4" w:space="0"/>
          <w:bottom w:val="none" w:color="000000" w:sz="4" w:space="0"/>
        </w:tcBorders>
      </w:tcPr>
    </w:tblStylePr>
    <w:tblStylePr w:type="neCell">
      <w:tcPr>
        <w:tcBorders>
          <w:left w:val="none" w:color="000000" w:sz="4" w:space="0"/>
          <w:bottom w:val="none" w:color="000000" w:sz="4" w:space="0"/>
        </w:tcBorders>
      </w:tcPr>
    </w:tblStylePr>
    <w:tblStylePr w:type="swCell">
      <w:tcPr>
        <w:tcBorders>
          <w:top w:val="single" w:color="3C76A6" w:sz="4" w:space="0" w:themeColor="accent5"/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  <w:top w:val="single" w:color="3C76A6" w:sz="4" w:space="0" w:themeColor="accent5"/>
        </w:tcBorders>
      </w:tcPr>
    </w:tblStylePr>
  </w:style>
  <w:style w:type="table" w:styleId="1349">
    <w:name w:val="List Table 3 Accent 6"/>
    <w:basedOn w:val="1094"/>
    <w:uiPriority w:val="48"/>
    <w:pPr>
      <w:spacing w:lineRule="auto" w:line="240" w:after="0"/>
    </w:pPr>
    <w:tblPr>
      <w:tblStyleRowBandSize w:val="1"/>
      <w:tblStyleColBandSize w:val="1"/>
      <w:tblBorders>
        <w:left w:val="single" w:color="1E44BC" w:sz="4" w:space="0" w:themeColor="accent6"/>
        <w:top w:val="single" w:color="1E44BC" w:sz="4" w:space="0" w:themeColor="accent6"/>
        <w:right w:val="single" w:color="1E44BC" w:sz="4" w:space="0" w:themeColor="accent6"/>
        <w:bottom w:val="single" w:color="1E44BC" w:sz="4" w:space="0" w:themeColor="accent6"/>
      </w:tblBorders>
    </w:tblPr>
    <w:tblStylePr w:type="band1Horz">
      <w:tcPr>
        <w:tcBorders>
          <w:top w:val="single" w:color="1E44BC" w:sz="4" w:space="0" w:themeColor="accent6"/>
          <w:bottom w:val="single" w:color="1E44BC" w:sz="4" w:space="0" w:themeColor="accent6"/>
          <w:insideH w:val="none" w:color="000000" w:sz="4" w:space="0"/>
        </w:tcBorders>
      </w:tcPr>
    </w:tblStylePr>
    <w:tblStylePr w:type="band1Vert">
      <w:tcPr>
        <w:tcBorders>
          <w:left w:val="single" w:color="1E44BC" w:sz="4" w:space="0" w:themeColor="accent6"/>
          <w:right w:val="single" w:color="1E44BC" w:sz="4" w:space="0" w:themeColor="accent6"/>
        </w:tcBorders>
      </w:tcPr>
    </w:tblStylePr>
    <w:tblStylePr w:type="firstCol">
      <w:rPr>
        <w:b/>
        <w:bCs/>
      </w:rPr>
      <w:tcPr>
        <w:shd w:val="clear" w:fill="FFFFFF" w:color="FFFFFF" w:themeFill="background1"/>
        <w:tcBorders>
          <w:right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fill="1E44BC" w:color="1E44BC" w:themeFill="accent6"/>
      </w:tcPr>
    </w:tblStylePr>
    <w:tblStylePr w:type="lastCol">
      <w:rPr>
        <w:b/>
        <w:bCs/>
      </w:rPr>
      <w:tcPr>
        <w:shd w:val="clear" w:fill="FFFFFF" w:color="FFFFFF" w:themeFill="background1"/>
        <w:tcBorders>
          <w:left w:val="none" w:color="000000" w:sz="4" w:space="0"/>
        </w:tcBorders>
      </w:tcPr>
    </w:tblStylePr>
    <w:tblStylePr w:type="lastRow">
      <w:rPr>
        <w:b/>
        <w:bCs/>
      </w:rPr>
      <w:tcPr>
        <w:shd w:val="clear" w:fill="FFFFFF" w:color="FFFFFF" w:themeFill="background1"/>
        <w:tcBorders>
          <w:top w:val="single" w:color="1E44BC" w:sz="4" w:space="0" w:themeColor="accent6"/>
        </w:tcBorders>
      </w:tcPr>
    </w:tblStylePr>
    <w:tblStylePr w:type="nwCell">
      <w:tcPr>
        <w:tcBorders>
          <w:right w:val="none" w:color="000000" w:sz="4" w:space="0"/>
          <w:bottom w:val="none" w:color="000000" w:sz="4" w:space="0"/>
        </w:tcBorders>
      </w:tcPr>
    </w:tblStylePr>
    <w:tblStylePr w:type="neCell">
      <w:tcPr>
        <w:tcBorders>
          <w:left w:val="none" w:color="000000" w:sz="4" w:space="0"/>
          <w:bottom w:val="none" w:color="000000" w:sz="4" w:space="0"/>
        </w:tcBorders>
      </w:tcPr>
    </w:tblStylePr>
    <w:tblStylePr w:type="swCell">
      <w:tcPr>
        <w:tcBorders>
          <w:top w:val="single" w:color="1E44BC" w:sz="4" w:space="0" w:themeColor="accent6"/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  <w:top w:val="single" w:color="1E44BC" w:sz="4" w:space="0" w:themeColor="accent6"/>
        </w:tcBorders>
      </w:tcPr>
    </w:tblStylePr>
  </w:style>
  <w:style w:type="table" w:styleId="1350">
    <w:name w:val="List Table 4"/>
    <w:basedOn w:val="1094"/>
    <w:uiPriority w:val="49"/>
    <w:pPr>
      <w:spacing w:lineRule="auto" w:line="240" w:after="0"/>
    </w:pPr>
    <w:tblPr>
      <w:tblStyleRowBandSize w:val="1"/>
      <w:tblStyleColBandSize w:val="1"/>
      <w:tblBorders>
        <w:left w:val="single" w:color="666666" w:sz="4" w:space="0" w:themeColor="text1" w:themeTint="99"/>
        <w:top w:val="single" w:color="666666" w:sz="4" w:space="0" w:themeColor="text1" w:themeTint="99"/>
        <w:right w:val="single" w:color="666666" w:sz="4" w:space="0" w:themeColor="text1" w:themeTint="99"/>
        <w:bottom w:val="single" w:color="666666" w:sz="4" w:space="0" w:themeColor="text1" w:themeTint="99"/>
        <w:insideH w:val="single" w:color="666666" w:sz="4" w:space="0" w:themeColor="text1" w:themeTint="99"/>
      </w:tblBorders>
    </w:tblPr>
    <w:tblStylePr w:type="band1Horz">
      <w:tcPr>
        <w:shd w:val="clear" w:fill="CCCCCC" w:color="CCCCCC" w:themeFill="text1" w:themeFillTint="33"/>
      </w:tcPr>
    </w:tblStylePr>
    <w:tblStylePr w:type="band1Vert">
      <w:tcPr>
        <w:shd w:val="clear" w:fill="CCCCCC" w:color="CCCCCC" w:themeFill="text1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66666" w:sz="4" w:space="0" w:themeColor="text1" w:themeTint="99"/>
        </w:tcBorders>
      </w:tcPr>
    </w:tblStylePr>
  </w:style>
  <w:style w:type="table" w:styleId="1351">
    <w:name w:val="List Table 4 Accent 1"/>
    <w:basedOn w:val="1094"/>
    <w:uiPriority w:val="49"/>
    <w:pPr>
      <w:spacing w:lineRule="auto" w:line="240" w:after="0"/>
    </w:pPr>
    <w:tblPr>
      <w:tblStyleRowBandSize w:val="1"/>
      <w:tblStyleColBandSize w:val="1"/>
      <w:tblBorders>
        <w:left w:val="single" w:color="679BC8" w:sz="4" w:space="0" w:themeColor="accent1" w:themeTint="99"/>
        <w:top w:val="single" w:color="679BC8" w:sz="4" w:space="0" w:themeColor="accent1" w:themeTint="99"/>
        <w:right w:val="single" w:color="679BC8" w:sz="4" w:space="0" w:themeColor="accent1" w:themeTint="99"/>
        <w:bottom w:val="single" w:color="679BC8" w:sz="4" w:space="0" w:themeColor="accent1" w:themeTint="99"/>
        <w:insideH w:val="single" w:color="679BC8" w:sz="4" w:space="0" w:themeColor="accent1" w:themeTint="99"/>
      </w:tblBorders>
    </w:tblPr>
    <w:tblStylePr w:type="band1Horz">
      <w:tcPr>
        <w:shd w:val="clear" w:fill="CCDDEC" w:color="CCDDEC" w:themeFill="accent1" w:themeFillTint="33"/>
      </w:tcPr>
    </w:tblStylePr>
    <w:tblStylePr w:type="band1Vert">
      <w:tcPr>
        <w:shd w:val="clear" w:fill="CCDDEC" w:color="CCDDEC" w:themeFill="accent1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2C567A" w:color="2C567A" w:themeFill="accent1"/>
        <w:tcBorders>
          <w:left w:val="single" w:color="2C567A" w:sz="4" w:space="0" w:themeColor="accent1"/>
          <w:top w:val="single" w:color="2C567A" w:sz="4" w:space="0" w:themeColor="accent1"/>
          <w:right w:val="single" w:color="2C567A" w:sz="4" w:space="0" w:themeColor="accent1"/>
          <w:bottom w:val="single" w:color="2C567A" w:sz="4" w:space="0" w:themeColor="accent1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79BC8" w:sz="4" w:space="0" w:themeColor="accent1" w:themeTint="99"/>
        </w:tcBorders>
      </w:tcPr>
    </w:tblStylePr>
  </w:style>
  <w:style w:type="table" w:styleId="1352">
    <w:name w:val="List Table 4 Accent 2"/>
    <w:basedOn w:val="1094"/>
    <w:uiPriority w:val="49"/>
    <w:pPr>
      <w:spacing w:lineRule="auto" w:line="240" w:after="0"/>
    </w:pPr>
    <w:tblPr>
      <w:tblStyleRowBandSize w:val="1"/>
      <w:tblStyleColBandSize w:val="1"/>
      <w:tblBorders>
        <w:left w:val="single" w:color="44AFFF" w:sz="4" w:space="0" w:themeColor="accent2" w:themeTint="99"/>
        <w:top w:val="single" w:color="44AFFF" w:sz="4" w:space="0" w:themeColor="accent2" w:themeTint="99"/>
        <w:right w:val="single" w:color="44AFFF" w:sz="4" w:space="0" w:themeColor="accent2" w:themeTint="99"/>
        <w:bottom w:val="single" w:color="44AFFF" w:sz="4" w:space="0" w:themeColor="accent2" w:themeTint="99"/>
        <w:insideH w:val="single" w:color="44AFFF" w:sz="4" w:space="0" w:themeColor="accent2" w:themeTint="99"/>
      </w:tblBorders>
    </w:tblPr>
    <w:tblStylePr w:type="band1Horz">
      <w:tcPr>
        <w:shd w:val="clear" w:fill="C0E4FF" w:color="C0E4FF" w:themeFill="accent2" w:themeFillTint="33"/>
      </w:tcPr>
    </w:tblStylePr>
    <w:tblStylePr w:type="band1Vert">
      <w:tcPr>
        <w:shd w:val="clear" w:fill="C0E4FF" w:color="C0E4FF" w:themeFill="accent2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0072C7" w:color="0072C7" w:themeFill="accent2"/>
        <w:tcBorders>
          <w:left w:val="single" w:color="0072C7" w:sz="4" w:space="0" w:themeColor="accent2"/>
          <w:top w:val="single" w:color="0072C7" w:sz="4" w:space="0" w:themeColor="accent2"/>
          <w:right w:val="single" w:color="0072C7" w:sz="4" w:space="0" w:themeColor="accent2"/>
          <w:bottom w:val="single" w:color="0072C7" w:sz="4" w:space="0" w:themeColor="accent2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4AFFF" w:sz="4" w:space="0" w:themeColor="accent2" w:themeTint="99"/>
        </w:tcBorders>
      </w:tcPr>
    </w:tblStylePr>
  </w:style>
  <w:style w:type="table" w:styleId="1353">
    <w:name w:val="List Table 4 Accent 3"/>
    <w:basedOn w:val="1094"/>
    <w:uiPriority w:val="49"/>
    <w:pPr>
      <w:spacing w:lineRule="auto" w:line="240" w:after="0"/>
    </w:pPr>
    <w:tblPr>
      <w:tblStyleRowBandSize w:val="1"/>
      <w:tblStyleColBandSize w:val="1"/>
      <w:tblBorders>
        <w:left w:val="single" w:color="2752DC" w:sz="4" w:space="0" w:themeColor="accent3" w:themeTint="99"/>
        <w:top w:val="single" w:color="2752DC" w:sz="4" w:space="0" w:themeColor="accent3" w:themeTint="99"/>
        <w:right w:val="single" w:color="2752DC" w:sz="4" w:space="0" w:themeColor="accent3" w:themeTint="99"/>
        <w:bottom w:val="single" w:color="2752DC" w:sz="4" w:space="0" w:themeColor="accent3" w:themeTint="99"/>
        <w:insideH w:val="single" w:color="2752DC" w:sz="4" w:space="0" w:themeColor="accent3" w:themeTint="99"/>
      </w:tblBorders>
    </w:tblPr>
    <w:tblStylePr w:type="band1Horz">
      <w:tcPr>
        <w:shd w:val="clear" w:fill="B7C5F3" w:color="B7C5F3" w:themeFill="accent3" w:themeFillTint="33"/>
      </w:tcPr>
    </w:tblStylePr>
    <w:tblStylePr w:type="band1Vert">
      <w:tcPr>
        <w:shd w:val="clear" w:fill="B7C5F3" w:color="B7C5F3" w:themeFill="accent3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0D1D51" w:color="0D1D51" w:themeFill="accent3"/>
        <w:tcBorders>
          <w:left w:val="single" w:color="0D1D51" w:sz="4" w:space="0" w:themeColor="accent3"/>
          <w:top w:val="single" w:color="0D1D51" w:sz="4" w:space="0" w:themeColor="accent3"/>
          <w:right w:val="single" w:color="0D1D51" w:sz="4" w:space="0" w:themeColor="accent3"/>
          <w:bottom w:val="single" w:color="0D1D51" w:sz="4" w:space="0" w:themeColor="accent3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2752DC" w:sz="4" w:space="0" w:themeColor="accent3" w:themeTint="99"/>
        </w:tcBorders>
      </w:tcPr>
    </w:tblStylePr>
  </w:style>
  <w:style w:type="table" w:styleId="1354">
    <w:name w:val="List Table 4 Accent 4"/>
    <w:basedOn w:val="1094"/>
    <w:uiPriority w:val="49"/>
    <w:pPr>
      <w:spacing w:lineRule="auto" w:line="240" w:after="0"/>
    </w:pPr>
    <w:tblPr>
      <w:tblStyleRowBandSize w:val="1"/>
      <w:tblStyleColBandSize w:val="1"/>
      <w:tblBorders>
        <w:left w:val="single" w:color="A3A3A3" w:sz="4" w:space="0" w:themeColor="accent4" w:themeTint="99"/>
        <w:top w:val="single" w:color="A3A3A3" w:sz="4" w:space="0" w:themeColor="accent4" w:themeTint="99"/>
        <w:right w:val="single" w:color="A3A3A3" w:sz="4" w:space="0" w:themeColor="accent4" w:themeTint="99"/>
        <w:bottom w:val="single" w:color="A3A3A3" w:sz="4" w:space="0" w:themeColor="accent4" w:themeTint="99"/>
        <w:insideH w:val="single" w:color="A3A3A3" w:sz="4" w:space="0" w:themeColor="accent4" w:themeTint="99"/>
      </w:tblBorders>
    </w:tblPr>
    <w:tblStylePr w:type="band1Horz">
      <w:tcPr>
        <w:shd w:val="clear" w:fill="E0E0E0" w:color="E0E0E0" w:themeFill="accent4" w:themeFillTint="33"/>
      </w:tcPr>
    </w:tblStylePr>
    <w:tblStylePr w:type="band1Vert">
      <w:tcPr>
        <w:shd w:val="clear" w:fill="E0E0E0" w:color="E0E0E0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666666" w:color="666666" w:themeFill="accent4"/>
        <w:tcBorders>
          <w:left w:val="single" w:color="666666" w:sz="4" w:space="0" w:themeColor="accent4"/>
          <w:top w:val="single" w:color="666666" w:sz="4" w:space="0" w:themeColor="accent4"/>
          <w:right w:val="single" w:color="666666" w:sz="4" w:space="0" w:themeColor="accent4"/>
          <w:bottom w:val="single" w:color="666666" w:sz="4" w:space="0" w:themeColor="accent4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A3A3A3" w:sz="4" w:space="0" w:themeColor="accent4" w:themeTint="99"/>
        </w:tcBorders>
      </w:tcPr>
    </w:tblStylePr>
  </w:style>
  <w:style w:type="table" w:styleId="1355">
    <w:name w:val="List Table 4 Accent 5"/>
    <w:basedOn w:val="1094"/>
    <w:uiPriority w:val="49"/>
    <w:pPr>
      <w:spacing w:lineRule="auto" w:line="240" w:after="0"/>
    </w:pPr>
    <w:tblPr>
      <w:tblStyleRowBandSize w:val="1"/>
      <w:tblStyleColBandSize w:val="1"/>
      <w:tblBorders>
        <w:left w:val="single" w:color="81ADD1" w:sz="4" w:space="0" w:themeColor="accent5" w:themeTint="99"/>
        <w:top w:val="single" w:color="81ADD1" w:sz="4" w:space="0" w:themeColor="accent5" w:themeTint="99"/>
        <w:right w:val="single" w:color="81ADD1" w:sz="4" w:space="0" w:themeColor="accent5" w:themeTint="99"/>
        <w:bottom w:val="single" w:color="81ADD1" w:sz="4" w:space="0" w:themeColor="accent5" w:themeTint="99"/>
        <w:insideH w:val="single" w:color="81ADD1" w:sz="4" w:space="0" w:themeColor="accent5" w:themeTint="99"/>
      </w:tblBorders>
    </w:tblPr>
    <w:tblStylePr w:type="band1Horz">
      <w:tcPr>
        <w:shd w:val="clear" w:fill="D5E3F0" w:color="D5E3F0" w:themeFill="accent5" w:themeFillTint="33"/>
      </w:tcPr>
    </w:tblStylePr>
    <w:tblStylePr w:type="band1Vert">
      <w:tcPr>
        <w:shd w:val="clear" w:fill="D5E3F0" w:color="D5E3F0" w:themeFill="accent5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3C76A6" w:color="3C76A6" w:themeFill="accent5"/>
        <w:tcBorders>
          <w:left w:val="single" w:color="3C76A6" w:sz="4" w:space="0" w:themeColor="accent5"/>
          <w:top w:val="single" w:color="3C76A6" w:sz="4" w:space="0" w:themeColor="accent5"/>
          <w:right w:val="single" w:color="3C76A6" w:sz="4" w:space="0" w:themeColor="accent5"/>
          <w:bottom w:val="single" w:color="3C76A6" w:sz="4" w:space="0" w:themeColor="accent5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1ADD1" w:sz="4" w:space="0" w:themeColor="accent5" w:themeTint="99"/>
        </w:tcBorders>
      </w:tcPr>
    </w:tblStylePr>
  </w:style>
  <w:style w:type="table" w:styleId="1356">
    <w:name w:val="List Table 4 Accent 6"/>
    <w:basedOn w:val="1094"/>
    <w:uiPriority w:val="49"/>
    <w:pPr>
      <w:spacing w:lineRule="auto" w:line="240" w:after="0"/>
    </w:pPr>
    <w:tblPr>
      <w:tblStyleRowBandSize w:val="1"/>
      <w:tblStyleColBandSize w:val="1"/>
      <w:tblBorders>
        <w:left w:val="single" w:color="6786E6" w:sz="4" w:space="0" w:themeColor="accent6" w:themeTint="99"/>
        <w:top w:val="single" w:color="6786E6" w:sz="4" w:space="0" w:themeColor="accent6" w:themeTint="99"/>
        <w:right w:val="single" w:color="6786E6" w:sz="4" w:space="0" w:themeColor="accent6" w:themeTint="99"/>
        <w:bottom w:val="single" w:color="6786E6" w:sz="4" w:space="0" w:themeColor="accent6" w:themeTint="99"/>
        <w:insideH w:val="single" w:color="6786E6" w:sz="4" w:space="0" w:themeColor="accent6" w:themeTint="99"/>
      </w:tblBorders>
    </w:tblPr>
    <w:tblStylePr w:type="band1Horz">
      <w:tcPr>
        <w:shd w:val="clear" w:fill="CCD6F7" w:color="CCD6F7" w:themeFill="accent6" w:themeFillTint="33"/>
      </w:tcPr>
    </w:tblStylePr>
    <w:tblStylePr w:type="band1Vert">
      <w:tcPr>
        <w:shd w:val="clear" w:fill="CCD6F7" w:color="CCD6F7" w:themeFill="accent6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1E44BC" w:color="1E44BC" w:themeFill="accent6"/>
        <w:tcBorders>
          <w:left w:val="single" w:color="1E44BC" w:sz="4" w:space="0" w:themeColor="accent6"/>
          <w:top w:val="single" w:color="1E44BC" w:sz="4" w:space="0" w:themeColor="accent6"/>
          <w:right w:val="single" w:color="1E44BC" w:sz="4" w:space="0" w:themeColor="accent6"/>
          <w:bottom w:val="single" w:color="1E44BC" w:sz="4" w:space="0" w:themeColor="accent6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786E6" w:sz="4" w:space="0" w:themeColor="accent6" w:themeTint="99"/>
        </w:tcBorders>
      </w:tcPr>
    </w:tblStylePr>
  </w:style>
  <w:style w:type="table" w:styleId="1357">
    <w:name w:val="List Table 5 Dark"/>
    <w:basedOn w:val="1094"/>
    <w:uiPriority w:val="50"/>
    <w:rPr>
      <w:color w:val="FFFFFF" w:themeColor="background1"/>
    </w:rPr>
    <w:pPr>
      <w:spacing w:lineRule="auto" w:line="240" w:after="0"/>
    </w:pPr>
    <w:tblPr>
      <w:tblStyleRowBandSize w:val="1"/>
      <w:tblStyleColBandSize w:val="1"/>
      <w:tblBorders>
        <w:left w:val="single" w:color="000000" w:sz="24" w:space="0" w:themeColor="text1"/>
        <w:top w:val="single" w:color="000000" w:sz="24" w:space="0" w:themeColor="text1"/>
        <w:right w:val="single" w:color="000000" w:sz="24" w:space="0" w:themeColor="text1"/>
        <w:bottom w:val="single" w:color="000000" w:sz="24" w:space="0" w:themeColor="text1"/>
      </w:tblBorders>
    </w:tblPr>
    <w:tcPr>
      <w:shd w:val="clear" w:fill="000000" w:color="000000" w:themeFill="text1"/>
    </w:tcPr>
    <w:tblStylePr w:type="band1Horz">
      <w:tcPr>
        <w:tcBorders>
          <w:top w:val="single" w:color="FFFFFF" w:sz="4" w:space="0" w:themeColor="background1"/>
          <w:bottom w:val="single" w:color="FFFFFF" w:sz="4" w:space="0" w:themeColor="background1"/>
        </w:tcBorders>
      </w:tcPr>
    </w:tblStylePr>
    <w:tblStylePr w:type="band1Vert">
      <w:tcPr>
        <w:tcBorders>
          <w:left w:val="single" w:color="FFFFFF" w:sz="4" w:space="0" w:themeColor="background1"/>
          <w:right w:val="single" w:color="FFFFFF" w:sz="4" w:space="0" w:themeColor="background1"/>
        </w:tcBorders>
      </w:tcPr>
    </w:tblStylePr>
    <w:tblStylePr w:type="band2Vert">
      <w:tcPr>
        <w:tcBorders>
          <w:left w:val="single" w:color="FFFFFF" w:sz="4" w:space="0" w:themeColor="background1"/>
          <w:right w:val="single" w:color="FFFFFF" w:sz="4" w:space="0" w:themeColor="background1"/>
        </w:tcBorders>
      </w:tcPr>
    </w:tblStylePr>
    <w:tblStylePr w:type="firstCol">
      <w:rPr>
        <w:b/>
        <w:bCs/>
      </w:rPr>
      <w:tcPr>
        <w:tcBorders>
          <w:right w:val="single" w:color="FFFFFF" w:sz="4" w:space="0" w:themeColor="background1"/>
        </w:tcBorders>
      </w:tcPr>
    </w:tblStylePr>
    <w:tblStylePr w:type="firstRow">
      <w:rPr>
        <w:b/>
        <w:bCs/>
      </w:rPr>
      <w:tcPr>
        <w:tcBorders>
          <w:bottom w:val="single" w:color="FFFFFF" w:sz="18" w:space="0" w:themeColor="background1"/>
        </w:tcBorders>
      </w:tcPr>
    </w:tblStylePr>
    <w:tblStylePr w:type="lastCol">
      <w:rPr>
        <w:b/>
        <w:bCs/>
      </w:rPr>
      <w:tcPr>
        <w:tcBorders>
          <w:left w:val="single" w:color="FFFFFF" w:sz="4" w:space="0" w:themeColor="background1"/>
        </w:tcBorders>
      </w:tcPr>
    </w:tblStylePr>
    <w:tblStylePr w:type="lastRow">
      <w:rPr>
        <w:b/>
        <w:bCs/>
      </w:rPr>
      <w:tcPr>
        <w:tcBorders>
          <w:top w:val="single" w:color="FFFFFF" w:sz="4" w:space="0" w:themeColor="background1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top w:val="none" w:color="000000" w:sz="4" w:space="0"/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  <w:top w:val="none" w:color="000000" w:sz="4" w:space="0"/>
        </w:tcBorders>
      </w:tcPr>
    </w:tblStylePr>
  </w:style>
  <w:style w:type="table" w:styleId="1358">
    <w:name w:val="List Table 5 Dark Accent 1"/>
    <w:basedOn w:val="1094"/>
    <w:uiPriority w:val="50"/>
    <w:rPr>
      <w:color w:val="FFFFFF" w:themeColor="background1"/>
    </w:rPr>
    <w:pPr>
      <w:spacing w:lineRule="auto" w:line="240" w:after="0"/>
    </w:pPr>
    <w:tblPr>
      <w:tblStyleRowBandSize w:val="1"/>
      <w:tblStyleColBandSize w:val="1"/>
      <w:tblBorders>
        <w:left w:val="single" w:color="2C567A" w:sz="24" w:space="0" w:themeColor="accent1"/>
        <w:top w:val="single" w:color="2C567A" w:sz="24" w:space="0" w:themeColor="accent1"/>
        <w:right w:val="single" w:color="2C567A" w:sz="24" w:space="0" w:themeColor="accent1"/>
        <w:bottom w:val="single" w:color="2C567A" w:sz="24" w:space="0" w:themeColor="accent1"/>
      </w:tblBorders>
    </w:tblPr>
    <w:tcPr>
      <w:shd w:val="clear" w:fill="2C567A" w:color="2C567A" w:themeFill="accent1"/>
    </w:tcPr>
    <w:tblStylePr w:type="band1Horz">
      <w:tcPr>
        <w:tcBorders>
          <w:top w:val="single" w:color="FFFFFF" w:sz="4" w:space="0" w:themeColor="background1"/>
          <w:bottom w:val="single" w:color="FFFFFF" w:sz="4" w:space="0" w:themeColor="background1"/>
        </w:tcBorders>
      </w:tcPr>
    </w:tblStylePr>
    <w:tblStylePr w:type="band1Vert">
      <w:tcPr>
        <w:tcBorders>
          <w:left w:val="single" w:color="FFFFFF" w:sz="4" w:space="0" w:themeColor="background1"/>
          <w:right w:val="single" w:color="FFFFFF" w:sz="4" w:space="0" w:themeColor="background1"/>
        </w:tcBorders>
      </w:tcPr>
    </w:tblStylePr>
    <w:tblStylePr w:type="band2Vert">
      <w:tcPr>
        <w:tcBorders>
          <w:left w:val="single" w:color="FFFFFF" w:sz="4" w:space="0" w:themeColor="background1"/>
          <w:right w:val="single" w:color="FFFFFF" w:sz="4" w:space="0" w:themeColor="background1"/>
        </w:tcBorders>
      </w:tcPr>
    </w:tblStylePr>
    <w:tblStylePr w:type="firstCol">
      <w:rPr>
        <w:b/>
        <w:bCs/>
      </w:rPr>
      <w:tcPr>
        <w:tcBorders>
          <w:right w:val="single" w:color="FFFFFF" w:sz="4" w:space="0" w:themeColor="background1"/>
        </w:tcBorders>
      </w:tcPr>
    </w:tblStylePr>
    <w:tblStylePr w:type="firstRow">
      <w:rPr>
        <w:b/>
        <w:bCs/>
      </w:rPr>
      <w:tcPr>
        <w:tcBorders>
          <w:bottom w:val="single" w:color="FFFFFF" w:sz="18" w:space="0" w:themeColor="background1"/>
        </w:tcBorders>
      </w:tcPr>
    </w:tblStylePr>
    <w:tblStylePr w:type="lastCol">
      <w:rPr>
        <w:b/>
        <w:bCs/>
      </w:rPr>
      <w:tcPr>
        <w:tcBorders>
          <w:left w:val="single" w:color="FFFFFF" w:sz="4" w:space="0" w:themeColor="background1"/>
        </w:tcBorders>
      </w:tcPr>
    </w:tblStylePr>
    <w:tblStylePr w:type="lastRow">
      <w:rPr>
        <w:b/>
        <w:bCs/>
      </w:rPr>
      <w:tcPr>
        <w:tcBorders>
          <w:top w:val="single" w:color="FFFFFF" w:sz="4" w:space="0" w:themeColor="background1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top w:val="none" w:color="000000" w:sz="4" w:space="0"/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  <w:top w:val="none" w:color="000000" w:sz="4" w:space="0"/>
        </w:tcBorders>
      </w:tcPr>
    </w:tblStylePr>
  </w:style>
  <w:style w:type="table" w:styleId="1359">
    <w:name w:val="List Table 5 Dark Accent 2"/>
    <w:basedOn w:val="1094"/>
    <w:uiPriority w:val="50"/>
    <w:rPr>
      <w:color w:val="FFFFFF" w:themeColor="background1"/>
    </w:rPr>
    <w:pPr>
      <w:spacing w:lineRule="auto" w:line="240" w:after="0"/>
    </w:pPr>
    <w:tblPr>
      <w:tblStyleRowBandSize w:val="1"/>
      <w:tblStyleColBandSize w:val="1"/>
      <w:tblBorders>
        <w:left w:val="single" w:color="0072C7" w:sz="24" w:space="0" w:themeColor="accent2"/>
        <w:top w:val="single" w:color="0072C7" w:sz="24" w:space="0" w:themeColor="accent2"/>
        <w:right w:val="single" w:color="0072C7" w:sz="24" w:space="0" w:themeColor="accent2"/>
        <w:bottom w:val="single" w:color="0072C7" w:sz="24" w:space="0" w:themeColor="accent2"/>
      </w:tblBorders>
    </w:tblPr>
    <w:tcPr>
      <w:shd w:val="clear" w:fill="0072C7" w:color="0072C7" w:themeFill="accent2"/>
    </w:tcPr>
    <w:tblStylePr w:type="band1Horz">
      <w:tcPr>
        <w:tcBorders>
          <w:top w:val="single" w:color="FFFFFF" w:sz="4" w:space="0" w:themeColor="background1"/>
          <w:bottom w:val="single" w:color="FFFFFF" w:sz="4" w:space="0" w:themeColor="background1"/>
        </w:tcBorders>
      </w:tcPr>
    </w:tblStylePr>
    <w:tblStylePr w:type="band1Vert">
      <w:tcPr>
        <w:tcBorders>
          <w:left w:val="single" w:color="FFFFFF" w:sz="4" w:space="0" w:themeColor="background1"/>
          <w:right w:val="single" w:color="FFFFFF" w:sz="4" w:space="0" w:themeColor="background1"/>
        </w:tcBorders>
      </w:tcPr>
    </w:tblStylePr>
    <w:tblStylePr w:type="band2Vert">
      <w:tcPr>
        <w:tcBorders>
          <w:left w:val="single" w:color="FFFFFF" w:sz="4" w:space="0" w:themeColor="background1"/>
          <w:right w:val="single" w:color="FFFFFF" w:sz="4" w:space="0" w:themeColor="background1"/>
        </w:tcBorders>
      </w:tcPr>
    </w:tblStylePr>
    <w:tblStylePr w:type="firstCol">
      <w:rPr>
        <w:b/>
        <w:bCs/>
      </w:rPr>
      <w:tcPr>
        <w:tcBorders>
          <w:right w:val="single" w:color="FFFFFF" w:sz="4" w:space="0" w:themeColor="background1"/>
        </w:tcBorders>
      </w:tcPr>
    </w:tblStylePr>
    <w:tblStylePr w:type="firstRow">
      <w:rPr>
        <w:b/>
        <w:bCs/>
      </w:rPr>
      <w:tcPr>
        <w:tcBorders>
          <w:bottom w:val="single" w:color="FFFFFF" w:sz="18" w:space="0" w:themeColor="background1"/>
        </w:tcBorders>
      </w:tcPr>
    </w:tblStylePr>
    <w:tblStylePr w:type="lastCol">
      <w:rPr>
        <w:b/>
        <w:bCs/>
      </w:rPr>
      <w:tcPr>
        <w:tcBorders>
          <w:left w:val="single" w:color="FFFFFF" w:sz="4" w:space="0" w:themeColor="background1"/>
        </w:tcBorders>
      </w:tcPr>
    </w:tblStylePr>
    <w:tblStylePr w:type="lastRow">
      <w:rPr>
        <w:b/>
        <w:bCs/>
      </w:rPr>
      <w:tcPr>
        <w:tcBorders>
          <w:top w:val="single" w:color="FFFFFF" w:sz="4" w:space="0" w:themeColor="background1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top w:val="none" w:color="000000" w:sz="4" w:space="0"/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  <w:top w:val="none" w:color="000000" w:sz="4" w:space="0"/>
        </w:tcBorders>
      </w:tcPr>
    </w:tblStylePr>
  </w:style>
  <w:style w:type="table" w:styleId="1360">
    <w:name w:val="List Table 5 Dark Accent 3"/>
    <w:basedOn w:val="1094"/>
    <w:uiPriority w:val="50"/>
    <w:rPr>
      <w:color w:val="FFFFFF" w:themeColor="background1"/>
    </w:rPr>
    <w:pPr>
      <w:spacing w:lineRule="auto" w:line="240" w:after="0"/>
    </w:pPr>
    <w:tblPr>
      <w:tblStyleRowBandSize w:val="1"/>
      <w:tblStyleColBandSize w:val="1"/>
      <w:tblBorders>
        <w:left w:val="single" w:color="0D1D51" w:sz="24" w:space="0" w:themeColor="accent3"/>
        <w:top w:val="single" w:color="0D1D51" w:sz="24" w:space="0" w:themeColor="accent3"/>
        <w:right w:val="single" w:color="0D1D51" w:sz="24" w:space="0" w:themeColor="accent3"/>
        <w:bottom w:val="single" w:color="0D1D51" w:sz="24" w:space="0" w:themeColor="accent3"/>
      </w:tblBorders>
    </w:tblPr>
    <w:tcPr>
      <w:shd w:val="clear" w:fill="0D1D51" w:color="0D1D51" w:themeFill="accent3"/>
    </w:tcPr>
    <w:tblStylePr w:type="band1Horz">
      <w:tcPr>
        <w:tcBorders>
          <w:top w:val="single" w:color="FFFFFF" w:sz="4" w:space="0" w:themeColor="background1"/>
          <w:bottom w:val="single" w:color="FFFFFF" w:sz="4" w:space="0" w:themeColor="background1"/>
        </w:tcBorders>
      </w:tcPr>
    </w:tblStylePr>
    <w:tblStylePr w:type="band1Vert">
      <w:tcPr>
        <w:tcBorders>
          <w:left w:val="single" w:color="FFFFFF" w:sz="4" w:space="0" w:themeColor="background1"/>
          <w:right w:val="single" w:color="FFFFFF" w:sz="4" w:space="0" w:themeColor="background1"/>
        </w:tcBorders>
      </w:tcPr>
    </w:tblStylePr>
    <w:tblStylePr w:type="band2Vert">
      <w:tcPr>
        <w:tcBorders>
          <w:left w:val="single" w:color="FFFFFF" w:sz="4" w:space="0" w:themeColor="background1"/>
          <w:right w:val="single" w:color="FFFFFF" w:sz="4" w:space="0" w:themeColor="background1"/>
        </w:tcBorders>
      </w:tcPr>
    </w:tblStylePr>
    <w:tblStylePr w:type="firstCol">
      <w:rPr>
        <w:b/>
        <w:bCs/>
      </w:rPr>
      <w:tcPr>
        <w:tcBorders>
          <w:right w:val="single" w:color="FFFFFF" w:sz="4" w:space="0" w:themeColor="background1"/>
        </w:tcBorders>
      </w:tcPr>
    </w:tblStylePr>
    <w:tblStylePr w:type="firstRow">
      <w:rPr>
        <w:b/>
        <w:bCs/>
      </w:rPr>
      <w:tcPr>
        <w:tcBorders>
          <w:bottom w:val="single" w:color="FFFFFF" w:sz="18" w:space="0" w:themeColor="background1"/>
        </w:tcBorders>
      </w:tcPr>
    </w:tblStylePr>
    <w:tblStylePr w:type="lastCol">
      <w:rPr>
        <w:b/>
        <w:bCs/>
      </w:rPr>
      <w:tcPr>
        <w:tcBorders>
          <w:left w:val="single" w:color="FFFFFF" w:sz="4" w:space="0" w:themeColor="background1"/>
        </w:tcBorders>
      </w:tcPr>
    </w:tblStylePr>
    <w:tblStylePr w:type="lastRow">
      <w:rPr>
        <w:b/>
        <w:bCs/>
      </w:rPr>
      <w:tcPr>
        <w:tcBorders>
          <w:top w:val="single" w:color="FFFFFF" w:sz="4" w:space="0" w:themeColor="background1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top w:val="none" w:color="000000" w:sz="4" w:space="0"/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  <w:top w:val="none" w:color="000000" w:sz="4" w:space="0"/>
        </w:tcBorders>
      </w:tcPr>
    </w:tblStylePr>
  </w:style>
  <w:style w:type="table" w:styleId="1361">
    <w:name w:val="List Table 5 Dark Accent 4"/>
    <w:basedOn w:val="1094"/>
    <w:uiPriority w:val="50"/>
    <w:rPr>
      <w:color w:val="FFFFFF" w:themeColor="background1"/>
    </w:rPr>
    <w:pPr>
      <w:spacing w:lineRule="auto" w:line="240" w:after="0"/>
    </w:pPr>
    <w:tblPr>
      <w:tblStyleRowBandSize w:val="1"/>
      <w:tblStyleColBandSize w:val="1"/>
      <w:tblBorders>
        <w:left w:val="single" w:color="666666" w:sz="24" w:space="0" w:themeColor="accent4"/>
        <w:top w:val="single" w:color="666666" w:sz="24" w:space="0" w:themeColor="accent4"/>
        <w:right w:val="single" w:color="666666" w:sz="24" w:space="0" w:themeColor="accent4"/>
        <w:bottom w:val="single" w:color="666666" w:sz="24" w:space="0" w:themeColor="accent4"/>
      </w:tblBorders>
    </w:tblPr>
    <w:tcPr>
      <w:shd w:val="clear" w:fill="666666" w:color="666666" w:themeFill="accent4"/>
    </w:tcPr>
    <w:tblStylePr w:type="band1Horz">
      <w:tcPr>
        <w:tcBorders>
          <w:top w:val="single" w:color="FFFFFF" w:sz="4" w:space="0" w:themeColor="background1"/>
          <w:bottom w:val="single" w:color="FFFFFF" w:sz="4" w:space="0" w:themeColor="background1"/>
        </w:tcBorders>
      </w:tcPr>
    </w:tblStylePr>
    <w:tblStylePr w:type="band1Vert">
      <w:tcPr>
        <w:tcBorders>
          <w:left w:val="single" w:color="FFFFFF" w:sz="4" w:space="0" w:themeColor="background1"/>
          <w:right w:val="single" w:color="FFFFFF" w:sz="4" w:space="0" w:themeColor="background1"/>
        </w:tcBorders>
      </w:tcPr>
    </w:tblStylePr>
    <w:tblStylePr w:type="band2Vert">
      <w:tcPr>
        <w:tcBorders>
          <w:left w:val="single" w:color="FFFFFF" w:sz="4" w:space="0" w:themeColor="background1"/>
          <w:right w:val="single" w:color="FFFFFF" w:sz="4" w:space="0" w:themeColor="background1"/>
        </w:tcBorders>
      </w:tcPr>
    </w:tblStylePr>
    <w:tblStylePr w:type="firstCol">
      <w:rPr>
        <w:b/>
        <w:bCs/>
      </w:rPr>
      <w:tcPr>
        <w:tcBorders>
          <w:right w:val="single" w:color="FFFFFF" w:sz="4" w:space="0" w:themeColor="background1"/>
        </w:tcBorders>
      </w:tcPr>
    </w:tblStylePr>
    <w:tblStylePr w:type="firstRow">
      <w:rPr>
        <w:b/>
        <w:bCs/>
      </w:rPr>
      <w:tcPr>
        <w:tcBorders>
          <w:bottom w:val="single" w:color="FFFFFF" w:sz="18" w:space="0" w:themeColor="background1"/>
        </w:tcBorders>
      </w:tcPr>
    </w:tblStylePr>
    <w:tblStylePr w:type="lastCol">
      <w:rPr>
        <w:b/>
        <w:bCs/>
      </w:rPr>
      <w:tcPr>
        <w:tcBorders>
          <w:left w:val="single" w:color="FFFFFF" w:sz="4" w:space="0" w:themeColor="background1"/>
        </w:tcBorders>
      </w:tcPr>
    </w:tblStylePr>
    <w:tblStylePr w:type="lastRow">
      <w:rPr>
        <w:b/>
        <w:bCs/>
      </w:rPr>
      <w:tcPr>
        <w:tcBorders>
          <w:top w:val="single" w:color="FFFFFF" w:sz="4" w:space="0" w:themeColor="background1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top w:val="none" w:color="000000" w:sz="4" w:space="0"/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  <w:top w:val="none" w:color="000000" w:sz="4" w:space="0"/>
        </w:tcBorders>
      </w:tcPr>
    </w:tblStylePr>
  </w:style>
  <w:style w:type="table" w:styleId="1362">
    <w:name w:val="List Table 5 Dark Accent 5"/>
    <w:basedOn w:val="1094"/>
    <w:uiPriority w:val="50"/>
    <w:rPr>
      <w:color w:val="FFFFFF" w:themeColor="background1"/>
    </w:rPr>
    <w:pPr>
      <w:spacing w:lineRule="auto" w:line="240" w:after="0"/>
    </w:pPr>
    <w:tblPr>
      <w:tblStyleRowBandSize w:val="1"/>
      <w:tblStyleColBandSize w:val="1"/>
      <w:tblBorders>
        <w:left w:val="single" w:color="3C76A6" w:sz="24" w:space="0" w:themeColor="accent5"/>
        <w:top w:val="single" w:color="3C76A6" w:sz="24" w:space="0" w:themeColor="accent5"/>
        <w:right w:val="single" w:color="3C76A6" w:sz="24" w:space="0" w:themeColor="accent5"/>
        <w:bottom w:val="single" w:color="3C76A6" w:sz="24" w:space="0" w:themeColor="accent5"/>
      </w:tblBorders>
    </w:tblPr>
    <w:tcPr>
      <w:shd w:val="clear" w:fill="3C76A6" w:color="3C76A6" w:themeFill="accent5"/>
    </w:tcPr>
    <w:tblStylePr w:type="band1Horz">
      <w:tcPr>
        <w:tcBorders>
          <w:top w:val="single" w:color="FFFFFF" w:sz="4" w:space="0" w:themeColor="background1"/>
          <w:bottom w:val="single" w:color="FFFFFF" w:sz="4" w:space="0" w:themeColor="background1"/>
        </w:tcBorders>
      </w:tcPr>
    </w:tblStylePr>
    <w:tblStylePr w:type="band1Vert">
      <w:tcPr>
        <w:tcBorders>
          <w:left w:val="single" w:color="FFFFFF" w:sz="4" w:space="0" w:themeColor="background1"/>
          <w:right w:val="single" w:color="FFFFFF" w:sz="4" w:space="0" w:themeColor="background1"/>
        </w:tcBorders>
      </w:tcPr>
    </w:tblStylePr>
    <w:tblStylePr w:type="band2Vert">
      <w:tcPr>
        <w:tcBorders>
          <w:left w:val="single" w:color="FFFFFF" w:sz="4" w:space="0" w:themeColor="background1"/>
          <w:right w:val="single" w:color="FFFFFF" w:sz="4" w:space="0" w:themeColor="background1"/>
        </w:tcBorders>
      </w:tcPr>
    </w:tblStylePr>
    <w:tblStylePr w:type="firstCol">
      <w:rPr>
        <w:b/>
        <w:bCs/>
      </w:rPr>
      <w:tcPr>
        <w:tcBorders>
          <w:right w:val="single" w:color="FFFFFF" w:sz="4" w:space="0" w:themeColor="background1"/>
        </w:tcBorders>
      </w:tcPr>
    </w:tblStylePr>
    <w:tblStylePr w:type="firstRow">
      <w:rPr>
        <w:b/>
        <w:bCs/>
      </w:rPr>
      <w:tcPr>
        <w:tcBorders>
          <w:bottom w:val="single" w:color="FFFFFF" w:sz="18" w:space="0" w:themeColor="background1"/>
        </w:tcBorders>
      </w:tcPr>
    </w:tblStylePr>
    <w:tblStylePr w:type="lastCol">
      <w:rPr>
        <w:b/>
        <w:bCs/>
      </w:rPr>
      <w:tcPr>
        <w:tcBorders>
          <w:left w:val="single" w:color="FFFFFF" w:sz="4" w:space="0" w:themeColor="background1"/>
        </w:tcBorders>
      </w:tcPr>
    </w:tblStylePr>
    <w:tblStylePr w:type="lastRow">
      <w:rPr>
        <w:b/>
        <w:bCs/>
      </w:rPr>
      <w:tcPr>
        <w:tcBorders>
          <w:top w:val="single" w:color="FFFFFF" w:sz="4" w:space="0" w:themeColor="background1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top w:val="none" w:color="000000" w:sz="4" w:space="0"/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  <w:top w:val="none" w:color="000000" w:sz="4" w:space="0"/>
        </w:tcBorders>
      </w:tcPr>
    </w:tblStylePr>
  </w:style>
  <w:style w:type="table" w:styleId="1363">
    <w:name w:val="List Table 5 Dark Accent 6"/>
    <w:basedOn w:val="1094"/>
    <w:uiPriority w:val="50"/>
    <w:rPr>
      <w:color w:val="FFFFFF" w:themeColor="background1"/>
    </w:rPr>
    <w:pPr>
      <w:spacing w:lineRule="auto" w:line="240" w:after="0"/>
    </w:pPr>
    <w:tblPr>
      <w:tblStyleRowBandSize w:val="1"/>
      <w:tblStyleColBandSize w:val="1"/>
      <w:tblBorders>
        <w:left w:val="single" w:color="1E44BC" w:sz="24" w:space="0" w:themeColor="accent6"/>
        <w:top w:val="single" w:color="1E44BC" w:sz="24" w:space="0" w:themeColor="accent6"/>
        <w:right w:val="single" w:color="1E44BC" w:sz="24" w:space="0" w:themeColor="accent6"/>
        <w:bottom w:val="single" w:color="1E44BC" w:sz="24" w:space="0" w:themeColor="accent6"/>
      </w:tblBorders>
    </w:tblPr>
    <w:tcPr>
      <w:shd w:val="clear" w:fill="1E44BC" w:color="1E44BC" w:themeFill="accent6"/>
    </w:tcPr>
    <w:tblStylePr w:type="band1Horz">
      <w:tcPr>
        <w:tcBorders>
          <w:top w:val="single" w:color="FFFFFF" w:sz="4" w:space="0" w:themeColor="background1"/>
          <w:bottom w:val="single" w:color="FFFFFF" w:sz="4" w:space="0" w:themeColor="background1"/>
        </w:tcBorders>
      </w:tcPr>
    </w:tblStylePr>
    <w:tblStylePr w:type="band1Vert">
      <w:tcPr>
        <w:tcBorders>
          <w:left w:val="single" w:color="FFFFFF" w:sz="4" w:space="0" w:themeColor="background1"/>
          <w:right w:val="single" w:color="FFFFFF" w:sz="4" w:space="0" w:themeColor="background1"/>
        </w:tcBorders>
      </w:tcPr>
    </w:tblStylePr>
    <w:tblStylePr w:type="band2Vert">
      <w:tcPr>
        <w:tcBorders>
          <w:left w:val="single" w:color="FFFFFF" w:sz="4" w:space="0" w:themeColor="background1"/>
          <w:right w:val="single" w:color="FFFFFF" w:sz="4" w:space="0" w:themeColor="background1"/>
        </w:tcBorders>
      </w:tcPr>
    </w:tblStylePr>
    <w:tblStylePr w:type="firstCol">
      <w:rPr>
        <w:b/>
        <w:bCs/>
      </w:rPr>
      <w:tcPr>
        <w:tcBorders>
          <w:right w:val="single" w:color="FFFFFF" w:sz="4" w:space="0" w:themeColor="background1"/>
        </w:tcBorders>
      </w:tcPr>
    </w:tblStylePr>
    <w:tblStylePr w:type="firstRow">
      <w:rPr>
        <w:b/>
        <w:bCs/>
      </w:rPr>
      <w:tcPr>
        <w:tcBorders>
          <w:bottom w:val="single" w:color="FFFFFF" w:sz="18" w:space="0" w:themeColor="background1"/>
        </w:tcBorders>
      </w:tcPr>
    </w:tblStylePr>
    <w:tblStylePr w:type="lastCol">
      <w:rPr>
        <w:b/>
        <w:bCs/>
      </w:rPr>
      <w:tcPr>
        <w:tcBorders>
          <w:left w:val="single" w:color="FFFFFF" w:sz="4" w:space="0" w:themeColor="background1"/>
        </w:tcBorders>
      </w:tcPr>
    </w:tblStylePr>
    <w:tblStylePr w:type="lastRow">
      <w:rPr>
        <w:b/>
        <w:bCs/>
      </w:rPr>
      <w:tcPr>
        <w:tcBorders>
          <w:top w:val="single" w:color="FFFFFF" w:sz="4" w:space="0" w:themeColor="background1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top w:val="none" w:color="000000" w:sz="4" w:space="0"/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  <w:top w:val="none" w:color="000000" w:sz="4" w:space="0"/>
        </w:tcBorders>
      </w:tcPr>
    </w:tblStylePr>
  </w:style>
  <w:style w:type="table" w:styleId="1364">
    <w:name w:val="List Table 6 Colorful"/>
    <w:basedOn w:val="1094"/>
    <w:uiPriority w:val="51"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top w:val="single" w:color="000000" w:sz="4" w:space="0" w:themeColor="text1"/>
        <w:bottom w:val="single" w:color="000000" w:sz="4" w:space="0" w:themeColor="text1"/>
      </w:tblBorders>
    </w:tblPr>
    <w:tblStylePr w:type="band1Horz">
      <w:tcPr>
        <w:shd w:val="clear" w:fill="CCCCCC" w:color="CCCCCC" w:themeFill="text1" w:themeFillTint="33"/>
      </w:tcPr>
    </w:tblStylePr>
    <w:tblStylePr w:type="band1Vert">
      <w:tcPr>
        <w:shd w:val="clear" w:fill="CCCCCC" w:color="CCCCCC" w:themeFill="tex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00000" w:sz="4" w:space="0" w:themeColor="text1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4" w:space="0" w:themeColor="text1"/>
        </w:tcBorders>
      </w:tcPr>
    </w:tblStylePr>
  </w:style>
  <w:style w:type="table" w:styleId="1365">
    <w:name w:val="List Table 6 Colorful Accent 1"/>
    <w:basedOn w:val="1094"/>
    <w:uiPriority w:val="51"/>
    <w:rPr>
      <w:color w:val="21405B" w:themeColor="accent1" w:themeShade="BF"/>
    </w:rPr>
    <w:pPr>
      <w:spacing w:lineRule="auto" w:line="240" w:after="0"/>
    </w:pPr>
    <w:tblPr>
      <w:tblStyleRowBandSize w:val="1"/>
      <w:tblStyleColBandSize w:val="1"/>
      <w:tblBorders>
        <w:top w:val="single" w:color="2C567A" w:sz="4" w:space="0" w:themeColor="accent1"/>
        <w:bottom w:val="single" w:color="2C567A" w:sz="4" w:space="0" w:themeColor="accent1"/>
      </w:tblBorders>
    </w:tblPr>
    <w:tblStylePr w:type="band1Horz">
      <w:tcPr>
        <w:shd w:val="clear" w:fill="CCDDEC" w:color="CCDDEC" w:themeFill="accent1" w:themeFillTint="33"/>
      </w:tcPr>
    </w:tblStylePr>
    <w:tblStylePr w:type="band1Vert">
      <w:tcPr>
        <w:shd w:val="clear" w:fill="CCDDEC" w:color="CCDDEC" w:themeFill="accent1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2C567A" w:sz="4" w:space="0" w:themeColor="accent1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2C567A" w:sz="4" w:space="0" w:themeColor="accent1"/>
        </w:tcBorders>
      </w:tcPr>
    </w:tblStylePr>
  </w:style>
  <w:style w:type="table" w:styleId="1366">
    <w:name w:val="List Table 6 Colorful Accent 2"/>
    <w:basedOn w:val="1094"/>
    <w:uiPriority w:val="51"/>
    <w:rPr>
      <w:color w:val="005595" w:themeColor="accent2" w:themeShade="BF"/>
    </w:rPr>
    <w:pPr>
      <w:spacing w:lineRule="auto" w:line="240" w:after="0"/>
    </w:pPr>
    <w:tblPr>
      <w:tblStyleRowBandSize w:val="1"/>
      <w:tblStyleColBandSize w:val="1"/>
      <w:tblBorders>
        <w:top w:val="single" w:color="0072C7" w:sz="4" w:space="0" w:themeColor="accent2"/>
        <w:bottom w:val="single" w:color="0072C7" w:sz="4" w:space="0" w:themeColor="accent2"/>
      </w:tblBorders>
    </w:tblPr>
    <w:tblStylePr w:type="band1Horz">
      <w:tcPr>
        <w:shd w:val="clear" w:fill="C0E4FF" w:color="C0E4FF" w:themeFill="accent2" w:themeFillTint="33"/>
      </w:tcPr>
    </w:tblStylePr>
    <w:tblStylePr w:type="band1Vert">
      <w:tcPr>
        <w:shd w:val="clear" w:fill="C0E4FF" w:color="C0E4FF" w:themeFill="accent2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072C7" w:sz="4" w:space="0" w:themeColor="accent2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72C7" w:sz="4" w:space="0" w:themeColor="accent2"/>
        </w:tcBorders>
      </w:tcPr>
    </w:tblStylePr>
  </w:style>
  <w:style w:type="table" w:styleId="1367">
    <w:name w:val="List Table 6 Colorful Accent 3"/>
    <w:basedOn w:val="1094"/>
    <w:uiPriority w:val="51"/>
    <w:rPr>
      <w:color w:val="09153C" w:themeColor="accent3" w:themeShade="BF"/>
    </w:rPr>
    <w:pPr>
      <w:spacing w:lineRule="auto" w:line="240" w:after="0"/>
    </w:pPr>
    <w:tblPr>
      <w:tblStyleRowBandSize w:val="1"/>
      <w:tblStyleColBandSize w:val="1"/>
      <w:tblBorders>
        <w:top w:val="single" w:color="0D1D51" w:sz="4" w:space="0" w:themeColor="accent3"/>
        <w:bottom w:val="single" w:color="0D1D51" w:sz="4" w:space="0" w:themeColor="accent3"/>
      </w:tblBorders>
    </w:tblPr>
    <w:tblStylePr w:type="band1Horz">
      <w:tcPr>
        <w:shd w:val="clear" w:fill="B7C5F3" w:color="B7C5F3" w:themeFill="accent3" w:themeFillTint="33"/>
      </w:tcPr>
    </w:tblStylePr>
    <w:tblStylePr w:type="band1Vert">
      <w:tcPr>
        <w:shd w:val="clear" w:fill="B7C5F3" w:color="B7C5F3" w:themeFill="accent3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D1D51" w:sz="4" w:space="0" w:themeColor="accent3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D1D51" w:sz="4" w:space="0" w:themeColor="accent3"/>
        </w:tcBorders>
      </w:tcPr>
    </w:tblStylePr>
  </w:style>
  <w:style w:type="table" w:styleId="1368">
    <w:name w:val="List Table 6 Colorful Accent 4"/>
    <w:basedOn w:val="1094"/>
    <w:uiPriority w:val="51"/>
    <w:rPr>
      <w:color w:val="4C4C4C" w:themeColor="accent4" w:themeShade="BF"/>
    </w:rPr>
    <w:pPr>
      <w:spacing w:lineRule="auto" w:line="240" w:after="0"/>
    </w:pPr>
    <w:tblPr>
      <w:tblStyleRowBandSize w:val="1"/>
      <w:tblStyleColBandSize w:val="1"/>
      <w:tblBorders>
        <w:top w:val="single" w:color="666666" w:sz="4" w:space="0" w:themeColor="accent4"/>
        <w:bottom w:val="single" w:color="666666" w:sz="4" w:space="0" w:themeColor="accent4"/>
      </w:tblBorders>
    </w:tblPr>
    <w:tblStylePr w:type="band1Horz">
      <w:tcPr>
        <w:shd w:val="clear" w:fill="E0E0E0" w:color="E0E0E0" w:themeFill="accent4" w:themeFillTint="33"/>
      </w:tcPr>
    </w:tblStylePr>
    <w:tblStylePr w:type="band1Vert">
      <w:tcPr>
        <w:shd w:val="clear" w:fill="E0E0E0" w:color="E0E0E0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666666" w:sz="4" w:space="0" w:themeColor="accent4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66666" w:sz="4" w:space="0" w:themeColor="accent4"/>
        </w:tcBorders>
      </w:tcPr>
    </w:tblStylePr>
  </w:style>
  <w:style w:type="table" w:styleId="1369">
    <w:name w:val="List Table 6 Colorful Accent 5"/>
    <w:basedOn w:val="1094"/>
    <w:uiPriority w:val="51"/>
    <w:rPr>
      <w:color w:val="2D587C" w:themeColor="accent5" w:themeShade="BF"/>
    </w:rPr>
    <w:pPr>
      <w:spacing w:lineRule="auto" w:line="240" w:after="0"/>
    </w:pPr>
    <w:tblPr>
      <w:tblStyleRowBandSize w:val="1"/>
      <w:tblStyleColBandSize w:val="1"/>
      <w:tblBorders>
        <w:top w:val="single" w:color="3C76A6" w:sz="4" w:space="0" w:themeColor="accent5"/>
        <w:bottom w:val="single" w:color="3C76A6" w:sz="4" w:space="0" w:themeColor="accent5"/>
      </w:tblBorders>
    </w:tblPr>
    <w:tblStylePr w:type="band1Horz">
      <w:tcPr>
        <w:shd w:val="clear" w:fill="D5E3F0" w:color="D5E3F0" w:themeFill="accent5" w:themeFillTint="33"/>
      </w:tcPr>
    </w:tblStylePr>
    <w:tblStylePr w:type="band1Vert">
      <w:tcPr>
        <w:shd w:val="clear" w:fill="D5E3F0" w:color="D5E3F0" w:themeFill="accent5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3C76A6" w:sz="4" w:space="0" w:themeColor="accent5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3C76A6" w:sz="4" w:space="0" w:themeColor="accent5"/>
        </w:tcBorders>
      </w:tcPr>
    </w:tblStylePr>
  </w:style>
  <w:style w:type="table" w:styleId="1370">
    <w:name w:val="List Table 6 Colorful Accent 6"/>
    <w:basedOn w:val="1094"/>
    <w:uiPriority w:val="51"/>
    <w:rPr>
      <w:color w:val="16328C" w:themeColor="accent6" w:themeShade="BF"/>
    </w:rPr>
    <w:pPr>
      <w:spacing w:lineRule="auto" w:line="240" w:after="0"/>
    </w:pPr>
    <w:tblPr>
      <w:tblStyleRowBandSize w:val="1"/>
      <w:tblStyleColBandSize w:val="1"/>
      <w:tblBorders>
        <w:top w:val="single" w:color="1E44BC" w:sz="4" w:space="0" w:themeColor="accent6"/>
        <w:bottom w:val="single" w:color="1E44BC" w:sz="4" w:space="0" w:themeColor="accent6"/>
      </w:tblBorders>
    </w:tblPr>
    <w:tblStylePr w:type="band1Horz">
      <w:tcPr>
        <w:shd w:val="clear" w:fill="CCD6F7" w:color="CCD6F7" w:themeFill="accent6" w:themeFillTint="33"/>
      </w:tcPr>
    </w:tblStylePr>
    <w:tblStylePr w:type="band1Vert">
      <w:tcPr>
        <w:shd w:val="clear" w:fill="CCD6F7" w:color="CCD6F7" w:themeFill="accent6" w:themeFillTint="33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1E44BC" w:sz="4" w:space="0" w:themeColor="accent6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1E44BC" w:sz="4" w:space="0" w:themeColor="accent6"/>
        </w:tcBorders>
      </w:tcPr>
    </w:tblStylePr>
  </w:style>
  <w:style w:type="table" w:styleId="1371">
    <w:name w:val="List Table 7 Colorful"/>
    <w:basedOn w:val="1094"/>
    <w:uiPriority w:val="52"/>
    <w:rPr>
      <w:color w:val="000000" w:themeColor="text1"/>
    </w:rPr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CCCCCC" w:color="CCCCCC" w:themeFill="text1" w:themeFillTint="33"/>
      </w:tcPr>
    </w:tblStylePr>
    <w:tblStylePr w:type="band1Vert">
      <w:tcPr>
        <w:shd w:val="clear" w:fill="CCCCCC" w:color="CCCCCC" w:themeFill="text1" w:themeFillTint="33"/>
      </w:tcPr>
    </w:tblStylePr>
    <w:tblStylePr w:type="firstCol">
      <w:rPr>
        <w:rFonts w:ascii="Corbel" w:hAnsi="Corbel" w:cs="Corbel" w:eastAsia="Corbel"/>
        <w:i/>
        <w:iCs/>
        <w:sz w:val="26"/>
      </w:rPr>
      <w:pPr>
        <w:jc w:val="right"/>
      </w:pPr>
      <w:tcPr>
        <w:shd w:val="clear" w:fill="FFFFFF" w:color="FFFFFF" w:themeFill="background1"/>
        <w:tcBorders>
          <w:right w:val="single" w:color="000000" w:sz="4" w:space="0" w:themeColor="text1"/>
        </w:tcBorders>
      </w:tcPr>
    </w:tblStylePr>
    <w:tblStylePr w:type="fir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bottom w:val="single" w:color="000000" w:sz="4" w:space="0" w:themeColor="text1"/>
        </w:tcBorders>
      </w:tcPr>
    </w:tblStylePr>
    <w:tblStylePr w:type="lastCol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left w:val="single" w:color="000000" w:sz="4" w:space="0" w:themeColor="text1"/>
        </w:tcBorders>
      </w:tcPr>
    </w:tblStylePr>
    <w:tblStylePr w:type="la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top w:val="single" w:color="000000" w:sz="4" w:space="0" w:themeColor="text1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1372">
    <w:name w:val="List Table 7 Colorful Accent 1"/>
    <w:basedOn w:val="1094"/>
    <w:uiPriority w:val="52"/>
    <w:rPr>
      <w:color w:val="21405B" w:themeColor="accent1" w:themeShade="BF"/>
    </w:rPr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CCDDEC" w:color="CCDDEC" w:themeFill="accent1" w:themeFillTint="33"/>
      </w:tcPr>
    </w:tblStylePr>
    <w:tblStylePr w:type="band1Vert">
      <w:tcPr>
        <w:shd w:val="clear" w:fill="CCDDEC" w:color="CCDDEC" w:themeFill="accent1" w:themeFillTint="33"/>
      </w:tcPr>
    </w:tblStylePr>
    <w:tblStylePr w:type="firstCol">
      <w:rPr>
        <w:rFonts w:ascii="Corbel" w:hAnsi="Corbel" w:cs="Corbel" w:eastAsia="Corbel"/>
        <w:i/>
        <w:iCs/>
        <w:sz w:val="26"/>
      </w:rPr>
      <w:pPr>
        <w:jc w:val="right"/>
      </w:pPr>
      <w:tcPr>
        <w:shd w:val="clear" w:fill="FFFFFF" w:color="FFFFFF" w:themeFill="background1"/>
        <w:tcBorders>
          <w:right w:val="single" w:color="2C567A" w:sz="4" w:space="0" w:themeColor="accent1"/>
        </w:tcBorders>
      </w:tcPr>
    </w:tblStylePr>
    <w:tblStylePr w:type="fir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bottom w:val="single" w:color="2C567A" w:sz="4" w:space="0" w:themeColor="accent1"/>
        </w:tcBorders>
      </w:tcPr>
    </w:tblStylePr>
    <w:tblStylePr w:type="lastCol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left w:val="single" w:color="2C567A" w:sz="4" w:space="0" w:themeColor="accent1"/>
        </w:tcBorders>
      </w:tcPr>
    </w:tblStylePr>
    <w:tblStylePr w:type="la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top w:val="single" w:color="2C567A" w:sz="4" w:space="0" w:themeColor="accent1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1373">
    <w:name w:val="List Table 7 Colorful Accent 2"/>
    <w:basedOn w:val="1094"/>
    <w:uiPriority w:val="52"/>
    <w:rPr>
      <w:color w:val="005595" w:themeColor="accent2" w:themeShade="BF"/>
    </w:rPr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C0E4FF" w:color="C0E4FF" w:themeFill="accent2" w:themeFillTint="33"/>
      </w:tcPr>
    </w:tblStylePr>
    <w:tblStylePr w:type="band1Vert">
      <w:tcPr>
        <w:shd w:val="clear" w:fill="C0E4FF" w:color="C0E4FF" w:themeFill="accent2" w:themeFillTint="33"/>
      </w:tcPr>
    </w:tblStylePr>
    <w:tblStylePr w:type="firstCol">
      <w:rPr>
        <w:rFonts w:ascii="Corbel" w:hAnsi="Corbel" w:cs="Corbel" w:eastAsia="Corbel"/>
        <w:i/>
        <w:iCs/>
        <w:sz w:val="26"/>
      </w:rPr>
      <w:pPr>
        <w:jc w:val="right"/>
      </w:pPr>
      <w:tcPr>
        <w:shd w:val="clear" w:fill="FFFFFF" w:color="FFFFFF" w:themeFill="background1"/>
        <w:tcBorders>
          <w:right w:val="single" w:color="0072C7" w:sz="4" w:space="0" w:themeColor="accent2"/>
        </w:tcBorders>
      </w:tcPr>
    </w:tblStylePr>
    <w:tblStylePr w:type="fir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bottom w:val="single" w:color="0072C7" w:sz="4" w:space="0" w:themeColor="accent2"/>
        </w:tcBorders>
      </w:tcPr>
    </w:tblStylePr>
    <w:tblStylePr w:type="lastCol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left w:val="single" w:color="0072C7" w:sz="4" w:space="0" w:themeColor="accent2"/>
        </w:tcBorders>
      </w:tcPr>
    </w:tblStylePr>
    <w:tblStylePr w:type="la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top w:val="single" w:color="0072C7" w:sz="4" w:space="0" w:themeColor="accent2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1374">
    <w:name w:val="List Table 7 Colorful Accent 3"/>
    <w:basedOn w:val="1094"/>
    <w:uiPriority w:val="52"/>
    <w:rPr>
      <w:color w:val="09153C" w:themeColor="accent3" w:themeShade="BF"/>
    </w:rPr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B7C5F3" w:color="B7C5F3" w:themeFill="accent3" w:themeFillTint="33"/>
      </w:tcPr>
    </w:tblStylePr>
    <w:tblStylePr w:type="band1Vert">
      <w:tcPr>
        <w:shd w:val="clear" w:fill="B7C5F3" w:color="B7C5F3" w:themeFill="accent3" w:themeFillTint="33"/>
      </w:tcPr>
    </w:tblStylePr>
    <w:tblStylePr w:type="firstCol">
      <w:rPr>
        <w:rFonts w:ascii="Corbel" w:hAnsi="Corbel" w:cs="Corbel" w:eastAsia="Corbel"/>
        <w:i/>
        <w:iCs/>
        <w:sz w:val="26"/>
      </w:rPr>
      <w:pPr>
        <w:jc w:val="right"/>
      </w:pPr>
      <w:tcPr>
        <w:shd w:val="clear" w:fill="FFFFFF" w:color="FFFFFF" w:themeFill="background1"/>
        <w:tcBorders>
          <w:right w:val="single" w:color="0D1D51" w:sz="4" w:space="0" w:themeColor="accent3"/>
        </w:tcBorders>
      </w:tcPr>
    </w:tblStylePr>
    <w:tblStylePr w:type="fir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bottom w:val="single" w:color="0D1D51" w:sz="4" w:space="0" w:themeColor="accent3"/>
        </w:tcBorders>
      </w:tcPr>
    </w:tblStylePr>
    <w:tblStylePr w:type="lastCol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left w:val="single" w:color="0D1D51" w:sz="4" w:space="0" w:themeColor="accent3"/>
        </w:tcBorders>
      </w:tcPr>
    </w:tblStylePr>
    <w:tblStylePr w:type="la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top w:val="single" w:color="0D1D51" w:sz="4" w:space="0" w:themeColor="accent3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1375">
    <w:name w:val="List Table 7 Colorful Accent 4"/>
    <w:basedOn w:val="1094"/>
    <w:uiPriority w:val="52"/>
    <w:rPr>
      <w:color w:val="4C4C4C" w:themeColor="accent4" w:themeShade="BF"/>
    </w:rPr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E0E0E0" w:color="E0E0E0" w:themeFill="accent4" w:themeFillTint="33"/>
      </w:tcPr>
    </w:tblStylePr>
    <w:tblStylePr w:type="band1Vert">
      <w:tcPr>
        <w:shd w:val="clear" w:fill="E0E0E0" w:color="E0E0E0" w:themeFill="accent4" w:themeFillTint="33"/>
      </w:tcPr>
    </w:tblStylePr>
    <w:tblStylePr w:type="firstCol">
      <w:rPr>
        <w:rFonts w:ascii="Corbel" w:hAnsi="Corbel" w:cs="Corbel" w:eastAsia="Corbel"/>
        <w:i/>
        <w:iCs/>
        <w:sz w:val="26"/>
      </w:rPr>
      <w:pPr>
        <w:jc w:val="right"/>
      </w:pPr>
      <w:tcPr>
        <w:shd w:val="clear" w:fill="FFFFFF" w:color="FFFFFF" w:themeFill="background1"/>
        <w:tcBorders>
          <w:right w:val="single" w:color="666666" w:sz="4" w:space="0" w:themeColor="accent4"/>
        </w:tcBorders>
      </w:tcPr>
    </w:tblStylePr>
    <w:tblStylePr w:type="fir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bottom w:val="single" w:color="666666" w:sz="4" w:space="0" w:themeColor="accent4"/>
        </w:tcBorders>
      </w:tcPr>
    </w:tblStylePr>
    <w:tblStylePr w:type="lastCol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left w:val="single" w:color="666666" w:sz="4" w:space="0" w:themeColor="accent4"/>
        </w:tcBorders>
      </w:tcPr>
    </w:tblStylePr>
    <w:tblStylePr w:type="la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top w:val="single" w:color="666666" w:sz="4" w:space="0" w:themeColor="accent4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1376">
    <w:name w:val="List Table 7 Colorful Accent 5"/>
    <w:basedOn w:val="1094"/>
    <w:uiPriority w:val="52"/>
    <w:rPr>
      <w:color w:val="2D587C" w:themeColor="accent5" w:themeShade="BF"/>
    </w:rPr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D5E3F0" w:color="D5E3F0" w:themeFill="accent5" w:themeFillTint="33"/>
      </w:tcPr>
    </w:tblStylePr>
    <w:tblStylePr w:type="band1Vert">
      <w:tcPr>
        <w:shd w:val="clear" w:fill="D5E3F0" w:color="D5E3F0" w:themeFill="accent5" w:themeFillTint="33"/>
      </w:tcPr>
    </w:tblStylePr>
    <w:tblStylePr w:type="firstCol">
      <w:rPr>
        <w:rFonts w:ascii="Corbel" w:hAnsi="Corbel" w:cs="Corbel" w:eastAsia="Corbel"/>
        <w:i/>
        <w:iCs/>
        <w:sz w:val="26"/>
      </w:rPr>
      <w:pPr>
        <w:jc w:val="right"/>
      </w:pPr>
      <w:tcPr>
        <w:shd w:val="clear" w:fill="FFFFFF" w:color="FFFFFF" w:themeFill="background1"/>
        <w:tcBorders>
          <w:right w:val="single" w:color="3C76A6" w:sz="4" w:space="0" w:themeColor="accent5"/>
        </w:tcBorders>
      </w:tcPr>
    </w:tblStylePr>
    <w:tblStylePr w:type="fir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bottom w:val="single" w:color="3C76A6" w:sz="4" w:space="0" w:themeColor="accent5"/>
        </w:tcBorders>
      </w:tcPr>
    </w:tblStylePr>
    <w:tblStylePr w:type="lastCol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left w:val="single" w:color="3C76A6" w:sz="4" w:space="0" w:themeColor="accent5"/>
        </w:tcBorders>
      </w:tcPr>
    </w:tblStylePr>
    <w:tblStylePr w:type="la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top w:val="single" w:color="3C76A6" w:sz="4" w:space="0" w:themeColor="accent5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1377">
    <w:name w:val="List Table 7 Colorful Accent 6"/>
    <w:basedOn w:val="1094"/>
    <w:uiPriority w:val="52"/>
    <w:rPr>
      <w:color w:val="16328C" w:themeColor="accent6" w:themeShade="BF"/>
    </w:rPr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CCD6F7" w:color="CCD6F7" w:themeFill="accent6" w:themeFillTint="33"/>
      </w:tcPr>
    </w:tblStylePr>
    <w:tblStylePr w:type="band1Vert">
      <w:tcPr>
        <w:shd w:val="clear" w:fill="CCD6F7" w:color="CCD6F7" w:themeFill="accent6" w:themeFillTint="33"/>
      </w:tcPr>
    </w:tblStylePr>
    <w:tblStylePr w:type="firstCol">
      <w:rPr>
        <w:rFonts w:ascii="Corbel" w:hAnsi="Corbel" w:cs="Corbel" w:eastAsia="Corbel"/>
        <w:i/>
        <w:iCs/>
        <w:sz w:val="26"/>
      </w:rPr>
      <w:pPr>
        <w:jc w:val="right"/>
      </w:pPr>
      <w:tcPr>
        <w:shd w:val="clear" w:fill="FFFFFF" w:color="FFFFFF" w:themeFill="background1"/>
        <w:tcBorders>
          <w:right w:val="single" w:color="1E44BC" w:sz="4" w:space="0" w:themeColor="accent6"/>
        </w:tcBorders>
      </w:tcPr>
    </w:tblStylePr>
    <w:tblStylePr w:type="fir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bottom w:val="single" w:color="1E44BC" w:sz="4" w:space="0" w:themeColor="accent6"/>
        </w:tcBorders>
      </w:tcPr>
    </w:tblStylePr>
    <w:tblStylePr w:type="lastCol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left w:val="single" w:color="1E44BC" w:sz="4" w:space="0" w:themeColor="accent6"/>
        </w:tcBorders>
      </w:tcPr>
    </w:tblStylePr>
    <w:tblStylePr w:type="la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top w:val="single" w:color="1E44BC" w:sz="4" w:space="0" w:themeColor="accent6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1378">
    <w:name w:val="Medium Grid 1"/>
    <w:basedOn w:val="1094"/>
    <w:uiPriority w:val="67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404040" w:sz="8" w:space="0" w:themeColor="text1" w:themeTint="BF"/>
        <w:top w:val="single" w:color="404040" w:sz="8" w:space="0" w:themeColor="text1" w:themeTint="BF"/>
        <w:right w:val="single" w:color="404040" w:sz="8" w:space="0" w:themeColor="text1" w:themeTint="BF"/>
        <w:bottom w:val="single" w:color="404040" w:sz="8" w:space="0" w:themeColor="text1" w:themeTint="BF"/>
        <w:insideV w:val="single" w:color="404040" w:sz="8" w:space="0" w:themeColor="text1" w:themeTint="BF"/>
        <w:insideH w:val="single" w:color="404040" w:sz="8" w:space="0" w:themeColor="text1" w:themeTint="BF"/>
      </w:tblBorders>
    </w:tblPr>
    <w:tcPr>
      <w:shd w:val="clear" w:fill="C0C0C0" w:color="C0C0C0" w:themeFill="text1" w:themeFillTint="3F"/>
    </w:tcPr>
    <w:tblStylePr w:type="band1Horz">
      <w:tcPr>
        <w:shd w:val="clear" w:fill="808080" w:color="808080" w:themeFill="text1" w:themeFillTint="7F"/>
      </w:tcPr>
    </w:tblStylePr>
    <w:tblStylePr w:type="band1Vert">
      <w:tcPr>
        <w:shd w:val="clear" w:fill="808080" w:color="808080" w:themeFill="text1" w:themeFillTint="7F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04040" w:sz="18" w:space="0" w:themeColor="text1" w:themeTint="BF"/>
        </w:tcBorders>
      </w:tcPr>
    </w:tblStylePr>
  </w:style>
  <w:style w:type="table" w:styleId="1379">
    <w:name w:val="Medium Grid 1 Accent 1"/>
    <w:basedOn w:val="1094"/>
    <w:uiPriority w:val="67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4382B9" w:sz="8" w:space="0" w:themeColor="accent1" w:themeTint="BF"/>
        <w:top w:val="single" w:color="4382B9" w:sz="8" w:space="0" w:themeColor="accent1" w:themeTint="BF"/>
        <w:right w:val="single" w:color="4382B9" w:sz="8" w:space="0" w:themeColor="accent1" w:themeTint="BF"/>
        <w:bottom w:val="single" w:color="4382B9" w:sz="8" w:space="0" w:themeColor="accent1" w:themeTint="BF"/>
        <w:insideV w:val="single" w:color="4382B9" w:sz="8" w:space="0" w:themeColor="accent1" w:themeTint="BF"/>
        <w:insideH w:val="single" w:color="4382B9" w:sz="8" w:space="0" w:themeColor="accent1" w:themeTint="BF"/>
      </w:tblBorders>
    </w:tblPr>
    <w:tcPr>
      <w:shd w:val="clear" w:fill="C0D5E8" w:color="C0D5E8" w:themeFill="accent1" w:themeFillTint="3F"/>
    </w:tcPr>
    <w:tblStylePr w:type="band1Horz">
      <w:tcPr>
        <w:shd w:val="clear" w:fill="81ACD1" w:color="81ACD1" w:themeFill="accent1" w:themeFillTint="7F"/>
      </w:tcPr>
    </w:tblStylePr>
    <w:tblStylePr w:type="band1Vert">
      <w:tcPr>
        <w:shd w:val="clear" w:fill="81ACD1" w:color="81ACD1" w:themeFill="accent1" w:themeFillTint="7F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382B9" w:sz="18" w:space="0" w:themeColor="accent1" w:themeTint="BF"/>
        </w:tcBorders>
      </w:tcPr>
    </w:tblStylePr>
  </w:style>
  <w:style w:type="table" w:styleId="1380">
    <w:name w:val="Medium Grid 1 Accent 2"/>
    <w:basedOn w:val="1094"/>
    <w:uiPriority w:val="67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169BFF" w:sz="8" w:space="0" w:themeColor="accent2" w:themeTint="BF"/>
        <w:top w:val="single" w:color="169BFF" w:sz="8" w:space="0" w:themeColor="accent2" w:themeTint="BF"/>
        <w:right w:val="single" w:color="169BFF" w:sz="8" w:space="0" w:themeColor="accent2" w:themeTint="BF"/>
        <w:bottom w:val="single" w:color="169BFF" w:sz="8" w:space="0" w:themeColor="accent2" w:themeTint="BF"/>
        <w:insideV w:val="single" w:color="169BFF" w:sz="8" w:space="0" w:themeColor="accent2" w:themeTint="BF"/>
        <w:insideH w:val="single" w:color="169BFF" w:sz="8" w:space="0" w:themeColor="accent2" w:themeTint="BF"/>
      </w:tblBorders>
    </w:tblPr>
    <w:tcPr>
      <w:shd w:val="clear" w:fill="B2DEFF" w:color="B2DEFF" w:themeFill="accent2" w:themeFillTint="3F"/>
    </w:tcPr>
    <w:tblStylePr w:type="band1Horz">
      <w:tcPr>
        <w:shd w:val="clear" w:fill="64BCFF" w:color="64BCFF" w:themeFill="accent2" w:themeFillTint="7F"/>
      </w:tcPr>
    </w:tblStylePr>
    <w:tblStylePr w:type="band1Vert">
      <w:tcPr>
        <w:shd w:val="clear" w:fill="64BCFF" w:color="64BCFF" w:themeFill="accent2" w:themeFillTint="7F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169BFF" w:sz="18" w:space="0" w:themeColor="accent2" w:themeTint="BF"/>
        </w:tcBorders>
      </w:tcPr>
    </w:tblStylePr>
  </w:style>
  <w:style w:type="table" w:styleId="1381">
    <w:name w:val="Medium Grid 1 Accent 3"/>
    <w:basedOn w:val="1094"/>
    <w:uiPriority w:val="67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1B3DAA" w:sz="8" w:space="0" w:themeColor="accent3" w:themeTint="BF"/>
        <w:top w:val="single" w:color="1B3DAA" w:sz="8" w:space="0" w:themeColor="accent3" w:themeTint="BF"/>
        <w:right w:val="single" w:color="1B3DAA" w:sz="8" w:space="0" w:themeColor="accent3" w:themeTint="BF"/>
        <w:bottom w:val="single" w:color="1B3DAA" w:sz="8" w:space="0" w:themeColor="accent3" w:themeTint="BF"/>
        <w:insideV w:val="single" w:color="1B3DAA" w:sz="8" w:space="0" w:themeColor="accent3" w:themeTint="BF"/>
        <w:insideH w:val="single" w:color="1B3DAA" w:sz="8" w:space="0" w:themeColor="accent3" w:themeTint="BF"/>
      </w:tblBorders>
    </w:tblPr>
    <w:tcPr>
      <w:shd w:val="clear" w:fill="A6B7F0" w:color="A6B7F0" w:themeFill="accent3" w:themeFillTint="3F"/>
    </w:tcPr>
    <w:tblStylePr w:type="band1Horz">
      <w:tcPr>
        <w:shd w:val="clear" w:fill="4C6FE2" w:color="4C6FE2" w:themeFill="accent3" w:themeFillTint="7F"/>
      </w:tcPr>
    </w:tblStylePr>
    <w:tblStylePr w:type="band1Vert">
      <w:tcPr>
        <w:shd w:val="clear" w:fill="4C6FE2" w:color="4C6FE2" w:themeFill="accent3" w:themeFillTint="7F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1B3DAA" w:sz="18" w:space="0" w:themeColor="accent3" w:themeTint="BF"/>
        </w:tcBorders>
      </w:tcPr>
    </w:tblStylePr>
  </w:style>
  <w:style w:type="table" w:styleId="1382">
    <w:name w:val="Medium Grid 1 Accent 4"/>
    <w:basedOn w:val="1094"/>
    <w:uiPriority w:val="67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8C8C8C" w:sz="8" w:space="0" w:themeColor="accent4" w:themeTint="BF"/>
        <w:top w:val="single" w:color="8C8C8C" w:sz="8" w:space="0" w:themeColor="accent4" w:themeTint="BF"/>
        <w:right w:val="single" w:color="8C8C8C" w:sz="8" w:space="0" w:themeColor="accent4" w:themeTint="BF"/>
        <w:bottom w:val="single" w:color="8C8C8C" w:sz="8" w:space="0" w:themeColor="accent4" w:themeTint="BF"/>
        <w:insideV w:val="single" w:color="8C8C8C" w:sz="8" w:space="0" w:themeColor="accent4" w:themeTint="BF"/>
        <w:insideH w:val="single" w:color="8C8C8C" w:sz="8" w:space="0" w:themeColor="accent4" w:themeTint="BF"/>
      </w:tblBorders>
    </w:tblPr>
    <w:tcPr>
      <w:shd w:val="clear" w:fill="D9D9D9" w:color="D9D9D9" w:themeFill="accent4" w:themeFillTint="3F"/>
    </w:tcPr>
    <w:tblStylePr w:type="band1Horz">
      <w:tcPr>
        <w:shd w:val="clear" w:fill="B2B2B2" w:color="B2B2B2" w:themeFill="accent4" w:themeFillTint="7F"/>
      </w:tcPr>
    </w:tblStylePr>
    <w:tblStylePr w:type="band1Vert">
      <w:tcPr>
        <w:shd w:val="clear" w:fill="B2B2B2" w:color="B2B2B2" w:themeFill="accent4" w:themeFillTint="7F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C8C8C" w:sz="18" w:space="0" w:themeColor="accent4" w:themeTint="BF"/>
        </w:tcBorders>
      </w:tcPr>
    </w:tblStylePr>
  </w:style>
  <w:style w:type="table" w:styleId="1383">
    <w:name w:val="Medium Grid 1 Accent 5"/>
    <w:basedOn w:val="1094"/>
    <w:uiPriority w:val="67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6299C6" w:sz="8" w:space="0" w:themeColor="accent5" w:themeTint="BF"/>
        <w:top w:val="single" w:color="6299C6" w:sz="8" w:space="0" w:themeColor="accent5" w:themeTint="BF"/>
        <w:right w:val="single" w:color="6299C6" w:sz="8" w:space="0" w:themeColor="accent5" w:themeTint="BF"/>
        <w:bottom w:val="single" w:color="6299C6" w:sz="8" w:space="0" w:themeColor="accent5" w:themeTint="BF"/>
        <w:insideV w:val="single" w:color="6299C6" w:sz="8" w:space="0" w:themeColor="accent5" w:themeTint="BF"/>
        <w:insideH w:val="single" w:color="6299C6" w:sz="8" w:space="0" w:themeColor="accent5" w:themeTint="BF"/>
      </w:tblBorders>
    </w:tblPr>
    <w:tcPr>
      <w:shd w:val="clear" w:fill="CBDDEC" w:color="CBDDEC" w:themeFill="accent5" w:themeFillTint="3F"/>
    </w:tcPr>
    <w:tblStylePr w:type="band1Horz">
      <w:tcPr>
        <w:shd w:val="clear" w:fill="96BBD9" w:color="96BBD9" w:themeFill="accent5" w:themeFillTint="7F"/>
      </w:tcPr>
    </w:tblStylePr>
    <w:tblStylePr w:type="band1Vert">
      <w:tcPr>
        <w:shd w:val="clear" w:fill="96BBD9" w:color="96BBD9" w:themeFill="accent5" w:themeFillTint="7F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6299C6" w:sz="18" w:space="0" w:themeColor="accent5" w:themeTint="BF"/>
        </w:tcBorders>
      </w:tcPr>
    </w:tblStylePr>
  </w:style>
  <w:style w:type="table" w:styleId="1384">
    <w:name w:val="Medium Grid 1 Accent 6"/>
    <w:basedOn w:val="1094"/>
    <w:uiPriority w:val="67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4268E0" w:sz="8" w:space="0" w:themeColor="accent6" w:themeTint="BF"/>
        <w:top w:val="single" w:color="4268E0" w:sz="8" w:space="0" w:themeColor="accent6" w:themeTint="BF"/>
        <w:right w:val="single" w:color="4268E0" w:sz="8" w:space="0" w:themeColor="accent6" w:themeTint="BF"/>
        <w:bottom w:val="single" w:color="4268E0" w:sz="8" w:space="0" w:themeColor="accent6" w:themeTint="BF"/>
        <w:insideV w:val="single" w:color="4268E0" w:sz="8" w:space="0" w:themeColor="accent6" w:themeTint="BF"/>
        <w:insideH w:val="single" w:color="4268E0" w:sz="8" w:space="0" w:themeColor="accent6" w:themeTint="BF"/>
      </w:tblBorders>
    </w:tblPr>
    <w:tcPr>
      <w:shd w:val="clear" w:fill="C0CDF5" w:color="C0CDF5" w:themeFill="accent6" w:themeFillTint="3F"/>
    </w:tcPr>
    <w:tblStylePr w:type="band1Horz">
      <w:tcPr>
        <w:shd w:val="clear" w:fill="819AEB" w:color="819AEB" w:themeFill="accent6" w:themeFillTint="7F"/>
      </w:tcPr>
    </w:tblStylePr>
    <w:tblStylePr w:type="band1Vert">
      <w:tcPr>
        <w:shd w:val="clear" w:fill="819AEB" w:color="819AEB" w:themeFill="accent6" w:themeFillTint="7F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268E0" w:sz="18" w:space="0" w:themeColor="accent6" w:themeTint="BF"/>
        </w:tcBorders>
      </w:tcPr>
    </w:tblStylePr>
  </w:style>
  <w:style w:type="table" w:styleId="1385">
    <w:name w:val="Medium Grid 2"/>
    <w:basedOn w:val="1094"/>
    <w:uiPriority w:val="68"/>
    <w:semiHidden/>
    <w:unhideWhenUsed/>
    <w:rPr>
      <w:rFonts w:ascii="Arial" w:hAnsi="Arial" w:cs="Arial" w:eastAsia="Corbel"/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000000" w:sz="8" w:space="0" w:themeColor="text1"/>
        <w:top w:val="single" w:color="000000" w:sz="8" w:space="0" w:themeColor="text1"/>
        <w:right w:val="single" w:color="000000" w:sz="8" w:space="0" w:themeColor="text1"/>
        <w:bottom w:val="single" w:color="000000" w:sz="8" w:space="0" w:themeColor="text1"/>
        <w:insideV w:val="single" w:color="000000" w:sz="8" w:space="0" w:themeColor="text1"/>
        <w:insideH w:val="single" w:color="000000" w:sz="8" w:space="0" w:themeColor="text1"/>
      </w:tblBorders>
    </w:tblPr>
    <w:tcPr>
      <w:shd w:val="clear" w:fill="C0C0C0" w:color="C0C0C0" w:themeFill="text1" w:themeFillTint="3F"/>
    </w:tcPr>
    <w:tblStylePr w:type="band1Horz">
      <w:tcPr>
        <w:shd w:val="clear" w:fill="808080" w:color="808080" w:themeFill="text1" w:themeFillTint="7F"/>
        <w:tcBorders>
          <w:insideV w:val="single" w:color="000000" w:sz="6" w:space="0" w:themeColor="text1"/>
          <w:insideH w:val="single" w:color="000000" w:sz="6" w:space="0" w:themeColor="text1"/>
        </w:tcBorders>
      </w:tcPr>
    </w:tblStylePr>
    <w:tblStylePr w:type="band1Vert">
      <w:tcPr>
        <w:shd w:val="clear" w:fill="808080" w:color="808080" w:themeFill="text1" w:themeFillTint="7F"/>
      </w:tcPr>
    </w:tblStylePr>
    <w:tblStylePr w:type="firstCol">
      <w:rPr>
        <w:b/>
        <w:bCs/>
        <w:color w:val="000000" w:themeColor="text1"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fill="E6E6E6" w:color="E6E6E6" w:themeFill="text1" w:themeFillTint="19"/>
      </w:tcPr>
    </w:tblStylePr>
    <w:tblStylePr w:type="lastCol">
      <w:rPr>
        <w:b w:val="false"/>
        <w:bCs w:val="false"/>
        <w:color w:val="000000" w:themeColor="text1"/>
      </w:rPr>
      <w:tcPr>
        <w:shd w:val="clear" w:fill="CCCCCC" w:color="CCCCCC" w:themeFill="text1" w:themeFillTint="33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fill="FFFFFF" w:color="FFFFFF" w:themeFill="background1"/>
        <w:tcBorders>
          <w:left w:val="none" w:color="000000" w:sz="4" w:space="0"/>
          <w:top w:val="single" w:color="000000" w:sz="12" w:space="0" w:themeColor="tex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FFFFFF" w:themeFill="background1"/>
      </w:tcPr>
    </w:tblStylePr>
  </w:style>
  <w:style w:type="table" w:styleId="1386">
    <w:name w:val="Medium Grid 2 Accent 1"/>
    <w:basedOn w:val="1094"/>
    <w:uiPriority w:val="68"/>
    <w:semiHidden/>
    <w:unhideWhenUsed/>
    <w:rPr>
      <w:rFonts w:ascii="Arial" w:hAnsi="Arial" w:cs="Arial" w:eastAsia="Corbel"/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2C567A" w:sz="8" w:space="0" w:themeColor="accent1"/>
        <w:top w:val="single" w:color="2C567A" w:sz="8" w:space="0" w:themeColor="accent1"/>
        <w:right w:val="single" w:color="2C567A" w:sz="8" w:space="0" w:themeColor="accent1"/>
        <w:bottom w:val="single" w:color="2C567A" w:sz="8" w:space="0" w:themeColor="accent1"/>
        <w:insideV w:val="single" w:color="2C567A" w:sz="8" w:space="0" w:themeColor="accent1"/>
        <w:insideH w:val="single" w:color="2C567A" w:sz="8" w:space="0" w:themeColor="accent1"/>
      </w:tblBorders>
    </w:tblPr>
    <w:tcPr>
      <w:shd w:val="clear" w:fill="C0D5E8" w:color="C0D5E8" w:themeFill="accent1" w:themeFillTint="3F"/>
    </w:tcPr>
    <w:tblStylePr w:type="band1Horz">
      <w:tcPr>
        <w:shd w:val="clear" w:fill="81ACD1" w:color="81ACD1" w:themeFill="accent1" w:themeFillTint="7F"/>
        <w:tcBorders>
          <w:insideV w:val="single" w:color="2C567A" w:sz="6" w:space="0" w:themeColor="accent1"/>
          <w:insideH w:val="single" w:color="2C567A" w:sz="6" w:space="0" w:themeColor="accent1"/>
        </w:tcBorders>
      </w:tcPr>
    </w:tblStylePr>
    <w:tblStylePr w:type="band1Vert">
      <w:tcPr>
        <w:shd w:val="clear" w:fill="81ACD1" w:color="81ACD1" w:themeFill="accent1" w:themeFillTint="7F"/>
      </w:tcPr>
    </w:tblStylePr>
    <w:tblStylePr w:type="firstCol">
      <w:rPr>
        <w:b/>
        <w:bCs/>
        <w:color w:val="000000" w:themeColor="text1"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fill="E6EEF6" w:color="E6EEF6" w:themeFill="accent1" w:themeFillTint="19"/>
      </w:tcPr>
    </w:tblStylePr>
    <w:tblStylePr w:type="lastCol">
      <w:rPr>
        <w:b w:val="false"/>
        <w:bCs w:val="false"/>
        <w:color w:val="000000" w:themeColor="text1"/>
      </w:rPr>
      <w:tcPr>
        <w:shd w:val="clear" w:fill="CCDDEC" w:color="CCDDEC" w:themeFill="accent1" w:themeFillTint="33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fill="FFFFFF" w:color="FFFFFF" w:themeFill="background1"/>
        <w:tcBorders>
          <w:left w:val="none" w:color="000000" w:sz="4" w:space="0"/>
          <w:top w:val="single" w:color="000000" w:sz="12" w:space="0" w:themeColor="tex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FFFFFF" w:themeFill="background1"/>
      </w:tcPr>
    </w:tblStylePr>
  </w:style>
  <w:style w:type="table" w:styleId="1387">
    <w:name w:val="Medium Grid 2 Accent 2"/>
    <w:basedOn w:val="1094"/>
    <w:uiPriority w:val="68"/>
    <w:semiHidden/>
    <w:unhideWhenUsed/>
    <w:rPr>
      <w:rFonts w:ascii="Arial" w:hAnsi="Arial" w:cs="Arial" w:eastAsia="Corbel"/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0072C7" w:sz="8" w:space="0" w:themeColor="accent2"/>
        <w:top w:val="single" w:color="0072C7" w:sz="8" w:space="0" w:themeColor="accent2"/>
        <w:right w:val="single" w:color="0072C7" w:sz="8" w:space="0" w:themeColor="accent2"/>
        <w:bottom w:val="single" w:color="0072C7" w:sz="8" w:space="0" w:themeColor="accent2"/>
        <w:insideV w:val="single" w:color="0072C7" w:sz="8" w:space="0" w:themeColor="accent2"/>
        <w:insideH w:val="single" w:color="0072C7" w:sz="8" w:space="0" w:themeColor="accent2"/>
      </w:tblBorders>
    </w:tblPr>
    <w:tcPr>
      <w:shd w:val="clear" w:fill="B2DEFF" w:color="B2DEFF" w:themeFill="accent2" w:themeFillTint="3F"/>
    </w:tcPr>
    <w:tblStylePr w:type="band1Horz">
      <w:tcPr>
        <w:shd w:val="clear" w:fill="64BCFF" w:color="64BCFF" w:themeFill="accent2" w:themeFillTint="7F"/>
        <w:tcBorders>
          <w:insideV w:val="single" w:color="0072C7" w:sz="6" w:space="0" w:themeColor="accent2"/>
          <w:insideH w:val="single" w:color="0072C7" w:sz="6" w:space="0" w:themeColor="accent2"/>
        </w:tcBorders>
      </w:tcPr>
    </w:tblStylePr>
    <w:tblStylePr w:type="band1Vert">
      <w:tcPr>
        <w:shd w:val="clear" w:fill="64BCFF" w:color="64BCFF" w:themeFill="accent2" w:themeFillTint="7F"/>
      </w:tcPr>
    </w:tblStylePr>
    <w:tblStylePr w:type="firstCol">
      <w:rPr>
        <w:b/>
        <w:bCs/>
        <w:color w:val="000000" w:themeColor="text1"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fill="E0F1FF" w:color="E0F1FF" w:themeFill="accent2" w:themeFillTint="19"/>
      </w:tcPr>
    </w:tblStylePr>
    <w:tblStylePr w:type="lastCol">
      <w:rPr>
        <w:b w:val="false"/>
        <w:bCs w:val="false"/>
        <w:color w:val="000000" w:themeColor="text1"/>
      </w:rPr>
      <w:tcPr>
        <w:shd w:val="clear" w:fill="C0E4FF" w:color="C0E4FF" w:themeFill="accent2" w:themeFillTint="33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fill="FFFFFF" w:color="FFFFFF" w:themeFill="background1"/>
        <w:tcBorders>
          <w:left w:val="none" w:color="000000" w:sz="4" w:space="0"/>
          <w:top w:val="single" w:color="000000" w:sz="12" w:space="0" w:themeColor="tex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FFFFFF" w:themeFill="background1"/>
      </w:tcPr>
    </w:tblStylePr>
  </w:style>
  <w:style w:type="table" w:styleId="1388">
    <w:name w:val="Medium Grid 2 Accent 3"/>
    <w:basedOn w:val="1094"/>
    <w:uiPriority w:val="68"/>
    <w:semiHidden/>
    <w:unhideWhenUsed/>
    <w:rPr>
      <w:rFonts w:ascii="Arial" w:hAnsi="Arial" w:cs="Arial" w:eastAsia="Corbel"/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0D1D51" w:sz="8" w:space="0" w:themeColor="accent3"/>
        <w:top w:val="single" w:color="0D1D51" w:sz="8" w:space="0" w:themeColor="accent3"/>
        <w:right w:val="single" w:color="0D1D51" w:sz="8" w:space="0" w:themeColor="accent3"/>
        <w:bottom w:val="single" w:color="0D1D51" w:sz="8" w:space="0" w:themeColor="accent3"/>
        <w:insideV w:val="single" w:color="0D1D51" w:sz="8" w:space="0" w:themeColor="accent3"/>
        <w:insideH w:val="single" w:color="0D1D51" w:sz="8" w:space="0" w:themeColor="accent3"/>
      </w:tblBorders>
    </w:tblPr>
    <w:tcPr>
      <w:shd w:val="clear" w:fill="A6B7F0" w:color="A6B7F0" w:themeFill="accent3" w:themeFillTint="3F"/>
    </w:tcPr>
    <w:tblStylePr w:type="band1Horz">
      <w:tcPr>
        <w:shd w:val="clear" w:fill="4C6FE2" w:color="4C6FE2" w:themeFill="accent3" w:themeFillTint="7F"/>
        <w:tcBorders>
          <w:insideV w:val="single" w:color="0D1D51" w:sz="6" w:space="0" w:themeColor="accent3"/>
          <w:insideH w:val="single" w:color="0D1D51" w:sz="6" w:space="0" w:themeColor="accent3"/>
        </w:tcBorders>
      </w:tcPr>
    </w:tblStylePr>
    <w:tblStylePr w:type="band1Vert">
      <w:tcPr>
        <w:shd w:val="clear" w:fill="4C6FE2" w:color="4C6FE2" w:themeFill="accent3" w:themeFillTint="7F"/>
      </w:tcPr>
    </w:tblStylePr>
    <w:tblStylePr w:type="firstCol">
      <w:rPr>
        <w:b/>
        <w:bCs/>
        <w:color w:val="000000" w:themeColor="text1"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fill="DBE2F9" w:color="DBE2F9" w:themeFill="accent3" w:themeFillTint="19"/>
      </w:tcPr>
    </w:tblStylePr>
    <w:tblStylePr w:type="lastCol">
      <w:rPr>
        <w:b w:val="false"/>
        <w:bCs w:val="false"/>
        <w:color w:val="000000" w:themeColor="text1"/>
      </w:rPr>
      <w:tcPr>
        <w:shd w:val="clear" w:fill="B7C5F3" w:color="B7C5F3" w:themeFill="accent3" w:themeFillTint="33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fill="FFFFFF" w:color="FFFFFF" w:themeFill="background1"/>
        <w:tcBorders>
          <w:left w:val="none" w:color="000000" w:sz="4" w:space="0"/>
          <w:top w:val="single" w:color="000000" w:sz="12" w:space="0" w:themeColor="tex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FFFFFF" w:themeFill="background1"/>
      </w:tcPr>
    </w:tblStylePr>
  </w:style>
  <w:style w:type="table" w:styleId="1389">
    <w:name w:val="Medium Grid 2 Accent 4"/>
    <w:basedOn w:val="1094"/>
    <w:uiPriority w:val="68"/>
    <w:semiHidden/>
    <w:unhideWhenUsed/>
    <w:rPr>
      <w:rFonts w:ascii="Arial" w:hAnsi="Arial" w:cs="Arial" w:eastAsia="Corbel"/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666666" w:sz="8" w:space="0" w:themeColor="accent4"/>
        <w:top w:val="single" w:color="666666" w:sz="8" w:space="0" w:themeColor="accent4"/>
        <w:right w:val="single" w:color="666666" w:sz="8" w:space="0" w:themeColor="accent4"/>
        <w:bottom w:val="single" w:color="666666" w:sz="8" w:space="0" w:themeColor="accent4"/>
        <w:insideV w:val="single" w:color="666666" w:sz="8" w:space="0" w:themeColor="accent4"/>
        <w:insideH w:val="single" w:color="666666" w:sz="8" w:space="0" w:themeColor="accent4"/>
      </w:tblBorders>
    </w:tblPr>
    <w:tcPr>
      <w:shd w:val="clear" w:fill="D9D9D9" w:color="D9D9D9" w:themeFill="accent4" w:themeFillTint="3F"/>
    </w:tcPr>
    <w:tblStylePr w:type="band1Horz">
      <w:tcPr>
        <w:shd w:val="clear" w:fill="B2B2B2" w:color="B2B2B2" w:themeFill="accent4" w:themeFillTint="7F"/>
        <w:tcBorders>
          <w:insideV w:val="single" w:color="666666" w:sz="6" w:space="0" w:themeColor="accent4"/>
          <w:insideH w:val="single" w:color="666666" w:sz="6" w:space="0" w:themeColor="accent4"/>
        </w:tcBorders>
      </w:tcPr>
    </w:tblStylePr>
    <w:tblStylePr w:type="band1Vert">
      <w:tcPr>
        <w:shd w:val="clear" w:fill="B2B2B2" w:color="B2B2B2" w:themeFill="accent4" w:themeFillTint="7F"/>
      </w:tcPr>
    </w:tblStylePr>
    <w:tblStylePr w:type="firstCol">
      <w:rPr>
        <w:b/>
        <w:bCs/>
        <w:color w:val="000000" w:themeColor="text1"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fill="F0F0F0" w:color="F0F0F0" w:themeFill="accent4" w:themeFillTint="19"/>
      </w:tcPr>
    </w:tblStylePr>
    <w:tblStylePr w:type="lastCol">
      <w:rPr>
        <w:b w:val="false"/>
        <w:bCs w:val="false"/>
        <w:color w:val="000000" w:themeColor="text1"/>
      </w:rPr>
      <w:tcPr>
        <w:shd w:val="clear" w:fill="E0E0E0" w:color="E0E0E0" w:themeFill="accent4" w:themeFillTint="33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fill="FFFFFF" w:color="FFFFFF" w:themeFill="background1"/>
        <w:tcBorders>
          <w:left w:val="none" w:color="000000" w:sz="4" w:space="0"/>
          <w:top w:val="single" w:color="000000" w:sz="12" w:space="0" w:themeColor="tex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FFFFFF" w:themeFill="background1"/>
      </w:tcPr>
    </w:tblStylePr>
  </w:style>
  <w:style w:type="table" w:styleId="1390">
    <w:name w:val="Medium Grid 2 Accent 5"/>
    <w:basedOn w:val="1094"/>
    <w:uiPriority w:val="68"/>
    <w:semiHidden/>
    <w:unhideWhenUsed/>
    <w:rPr>
      <w:rFonts w:ascii="Arial" w:hAnsi="Arial" w:cs="Arial" w:eastAsia="Corbel"/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3C76A6" w:sz="8" w:space="0" w:themeColor="accent5"/>
        <w:top w:val="single" w:color="3C76A6" w:sz="8" w:space="0" w:themeColor="accent5"/>
        <w:right w:val="single" w:color="3C76A6" w:sz="8" w:space="0" w:themeColor="accent5"/>
        <w:bottom w:val="single" w:color="3C76A6" w:sz="8" w:space="0" w:themeColor="accent5"/>
        <w:insideV w:val="single" w:color="3C76A6" w:sz="8" w:space="0" w:themeColor="accent5"/>
        <w:insideH w:val="single" w:color="3C76A6" w:sz="8" w:space="0" w:themeColor="accent5"/>
      </w:tblBorders>
    </w:tblPr>
    <w:tcPr>
      <w:shd w:val="clear" w:fill="CBDDEC" w:color="CBDDEC" w:themeFill="accent5" w:themeFillTint="3F"/>
    </w:tcPr>
    <w:tblStylePr w:type="band1Horz">
      <w:tcPr>
        <w:shd w:val="clear" w:fill="96BBD9" w:color="96BBD9" w:themeFill="accent5" w:themeFillTint="7F"/>
        <w:tcBorders>
          <w:insideV w:val="single" w:color="3C76A6" w:sz="6" w:space="0" w:themeColor="accent5"/>
          <w:insideH w:val="single" w:color="3C76A6" w:sz="6" w:space="0" w:themeColor="accent5"/>
        </w:tcBorders>
      </w:tcPr>
    </w:tblStylePr>
    <w:tblStylePr w:type="band1Vert">
      <w:tcPr>
        <w:shd w:val="clear" w:fill="96BBD9" w:color="96BBD9" w:themeFill="accent5" w:themeFillTint="7F"/>
      </w:tcPr>
    </w:tblStylePr>
    <w:tblStylePr w:type="firstCol">
      <w:rPr>
        <w:b/>
        <w:bCs/>
        <w:color w:val="000000" w:themeColor="text1"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fill="EAF1F7" w:color="EAF1F7" w:themeFill="accent5" w:themeFillTint="19"/>
      </w:tcPr>
    </w:tblStylePr>
    <w:tblStylePr w:type="lastCol">
      <w:rPr>
        <w:b w:val="false"/>
        <w:bCs w:val="false"/>
        <w:color w:val="000000" w:themeColor="text1"/>
      </w:rPr>
      <w:tcPr>
        <w:shd w:val="clear" w:fill="D5E3F0" w:color="D5E3F0" w:themeFill="accent5" w:themeFillTint="33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fill="FFFFFF" w:color="FFFFFF" w:themeFill="background1"/>
        <w:tcBorders>
          <w:left w:val="none" w:color="000000" w:sz="4" w:space="0"/>
          <w:top w:val="single" w:color="000000" w:sz="12" w:space="0" w:themeColor="tex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FFFFFF" w:themeFill="background1"/>
      </w:tcPr>
    </w:tblStylePr>
  </w:style>
  <w:style w:type="table" w:styleId="1391">
    <w:name w:val="Medium Grid 2 Accent 6"/>
    <w:basedOn w:val="1094"/>
    <w:uiPriority w:val="68"/>
    <w:semiHidden/>
    <w:unhideWhenUsed/>
    <w:rPr>
      <w:rFonts w:ascii="Arial" w:hAnsi="Arial" w:cs="Arial" w:eastAsia="Corbel"/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1E44BC" w:sz="8" w:space="0" w:themeColor="accent6"/>
        <w:top w:val="single" w:color="1E44BC" w:sz="8" w:space="0" w:themeColor="accent6"/>
        <w:right w:val="single" w:color="1E44BC" w:sz="8" w:space="0" w:themeColor="accent6"/>
        <w:bottom w:val="single" w:color="1E44BC" w:sz="8" w:space="0" w:themeColor="accent6"/>
        <w:insideV w:val="single" w:color="1E44BC" w:sz="8" w:space="0" w:themeColor="accent6"/>
        <w:insideH w:val="single" w:color="1E44BC" w:sz="8" w:space="0" w:themeColor="accent6"/>
      </w:tblBorders>
    </w:tblPr>
    <w:tcPr>
      <w:shd w:val="clear" w:fill="C0CDF5" w:color="C0CDF5" w:themeFill="accent6" w:themeFillTint="3F"/>
    </w:tcPr>
    <w:tblStylePr w:type="band1Horz">
      <w:tcPr>
        <w:shd w:val="clear" w:fill="819AEB" w:color="819AEB" w:themeFill="accent6" w:themeFillTint="7F"/>
        <w:tcBorders>
          <w:insideV w:val="single" w:color="1E44BC" w:sz="6" w:space="0" w:themeColor="accent6"/>
          <w:insideH w:val="single" w:color="1E44BC" w:sz="6" w:space="0" w:themeColor="accent6"/>
        </w:tcBorders>
      </w:tcPr>
    </w:tblStylePr>
    <w:tblStylePr w:type="band1Vert">
      <w:tcPr>
        <w:shd w:val="clear" w:fill="819AEB" w:color="819AEB" w:themeFill="accent6" w:themeFillTint="7F"/>
      </w:tcPr>
    </w:tblStylePr>
    <w:tblStylePr w:type="firstCol">
      <w:rPr>
        <w:b/>
        <w:bCs/>
        <w:color w:val="000000" w:themeColor="text1"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000000" w:themeColor="text1"/>
      </w:rPr>
      <w:tcPr>
        <w:shd w:val="clear" w:fill="E6EBFB" w:color="E6EBFB" w:themeFill="accent6" w:themeFillTint="19"/>
      </w:tcPr>
    </w:tblStylePr>
    <w:tblStylePr w:type="lastCol">
      <w:rPr>
        <w:b w:val="false"/>
        <w:bCs w:val="false"/>
        <w:color w:val="000000" w:themeColor="text1"/>
      </w:rPr>
      <w:tcPr>
        <w:shd w:val="clear" w:fill="CCD6F7" w:color="CCD6F7" w:themeFill="accent6" w:themeFillTint="33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color w:val="000000" w:themeColor="text1"/>
      </w:rPr>
      <w:tcPr>
        <w:shd w:val="clear" w:fill="FFFFFF" w:color="FFFFFF" w:themeFill="background1"/>
        <w:tcBorders>
          <w:left w:val="none" w:color="000000" w:sz="4" w:space="0"/>
          <w:top w:val="single" w:color="000000" w:sz="12" w:space="0" w:themeColor="text1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FFFFFF" w:themeFill="background1"/>
      </w:tcPr>
    </w:tblStylePr>
  </w:style>
  <w:style w:type="table" w:styleId="1392">
    <w:name w:val="Medium Grid 3"/>
    <w:basedOn w:val="1094"/>
    <w:uiPriority w:val="69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FFFFFF" w:sz="8" w:space="0" w:themeColor="background1"/>
        <w:top w:val="single" w:color="FFFFFF" w:sz="8" w:space="0" w:themeColor="background1"/>
        <w:right w:val="single" w:color="FFFFFF" w:sz="8" w:space="0" w:themeColor="background1"/>
        <w:bottom w:val="single" w:color="FFFFFF" w:sz="8" w:space="0" w:themeColor="background1"/>
        <w:insideV w:val="single" w:color="FFFFFF" w:sz="6" w:space="0" w:themeColor="background1"/>
        <w:insideH w:val="single" w:color="FFFFFF" w:sz="6" w:space="0" w:themeColor="background1"/>
      </w:tblBorders>
    </w:tblPr>
    <w:tcPr>
      <w:shd w:val="clear" w:fill="C0C0C0" w:color="C0C0C0" w:themeFill="text1" w:themeFillTint="3F"/>
    </w:tcPr>
    <w:tblStylePr w:type="band1Horz">
      <w:tcPr>
        <w:shd w:val="clear" w:fill="808080" w:color="808080" w:themeFill="text1" w:themeFillTint="7F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single" w:color="FFFFFF" w:sz="8" w:space="0" w:themeColor="background1"/>
        </w:tcBorders>
      </w:tcPr>
    </w:tblStylePr>
    <w:tblStylePr w:type="band1Vert">
      <w:tcPr>
        <w:shd w:val="clear" w:fill="808080" w:color="808080" w:themeFill="text1" w:themeFillTint="7F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i w:val="false"/>
        <w:iCs w:val="false"/>
        <w:color w:val="FFFFFF" w:themeColor="background1"/>
      </w:rPr>
      <w:tcPr>
        <w:shd w:val="clear" w:fill="000000" w:color="000000" w:themeFill="text1"/>
        <w:tcBorders>
          <w:left w:val="single" w:color="FFFFFF" w:sz="8" w:space="0" w:themeColor="background1"/>
          <w:right w:val="single" w:color="FFFFFF" w:sz="24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i w:val="false"/>
        <w:iCs w:val="false"/>
        <w:color w:val="FFFFFF" w:themeColor="background1"/>
      </w:rPr>
      <w:tcPr>
        <w:shd w:val="clear" w:fill="000000" w:color="000000" w:themeFill="text1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24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  <w:tblStylePr w:type="lastCol">
      <w:rPr>
        <w:b/>
        <w:bCs/>
        <w:i w:val="false"/>
        <w:iCs w:val="false"/>
        <w:color w:val="FFFFFF" w:themeColor="background1"/>
      </w:rPr>
      <w:tcPr>
        <w:shd w:val="clear" w:fill="000000" w:color="000000" w:themeFill="text1"/>
        <w:tcBorders>
          <w:left w:val="single" w:color="FFFFFF" w:sz="24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i w:val="false"/>
        <w:iCs w:val="false"/>
        <w:color w:val="FFFFFF" w:themeColor="background1"/>
      </w:rPr>
      <w:tcPr>
        <w:shd w:val="clear" w:fill="000000" w:color="000000" w:themeFill="text1"/>
        <w:tcBorders>
          <w:left w:val="single" w:color="FFFFFF" w:sz="8" w:space="0" w:themeColor="background1"/>
          <w:top w:val="single" w:color="FFFFFF" w:sz="24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</w:style>
  <w:style w:type="table" w:styleId="1393">
    <w:name w:val="Medium Grid 3 Accent 1"/>
    <w:basedOn w:val="1094"/>
    <w:uiPriority w:val="69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FFFFFF" w:sz="8" w:space="0" w:themeColor="background1"/>
        <w:top w:val="single" w:color="FFFFFF" w:sz="8" w:space="0" w:themeColor="background1"/>
        <w:right w:val="single" w:color="FFFFFF" w:sz="8" w:space="0" w:themeColor="background1"/>
        <w:bottom w:val="single" w:color="FFFFFF" w:sz="8" w:space="0" w:themeColor="background1"/>
        <w:insideV w:val="single" w:color="FFFFFF" w:sz="6" w:space="0" w:themeColor="background1"/>
        <w:insideH w:val="single" w:color="FFFFFF" w:sz="6" w:space="0" w:themeColor="background1"/>
      </w:tblBorders>
    </w:tblPr>
    <w:tcPr>
      <w:shd w:val="clear" w:fill="C0D5E8" w:color="C0D5E8" w:themeFill="accent1" w:themeFillTint="3F"/>
    </w:tcPr>
    <w:tblStylePr w:type="band1Horz">
      <w:tcPr>
        <w:shd w:val="clear" w:fill="81ACD1" w:color="81ACD1" w:themeFill="accent1" w:themeFillTint="7F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single" w:color="FFFFFF" w:sz="8" w:space="0" w:themeColor="background1"/>
        </w:tcBorders>
      </w:tcPr>
    </w:tblStylePr>
    <w:tblStylePr w:type="band1Vert">
      <w:tcPr>
        <w:shd w:val="clear" w:fill="81ACD1" w:color="81ACD1" w:themeFill="accent1" w:themeFillTint="7F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i w:val="false"/>
        <w:iCs w:val="false"/>
        <w:color w:val="FFFFFF" w:themeColor="background1"/>
      </w:rPr>
      <w:tcPr>
        <w:shd w:val="clear" w:fill="2C567A" w:color="2C567A" w:themeFill="accent1"/>
        <w:tcBorders>
          <w:left w:val="single" w:color="FFFFFF" w:sz="8" w:space="0" w:themeColor="background1"/>
          <w:right w:val="single" w:color="FFFFFF" w:sz="24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i w:val="false"/>
        <w:iCs w:val="false"/>
        <w:color w:val="FFFFFF" w:themeColor="background1"/>
      </w:rPr>
      <w:tcPr>
        <w:shd w:val="clear" w:fill="2C567A" w:color="2C567A" w:themeFill="accent1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24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  <w:tblStylePr w:type="lastCol">
      <w:rPr>
        <w:b/>
        <w:bCs/>
        <w:i w:val="false"/>
        <w:iCs w:val="false"/>
        <w:color w:val="FFFFFF" w:themeColor="background1"/>
      </w:rPr>
      <w:tcPr>
        <w:shd w:val="clear" w:fill="2C567A" w:color="2C567A" w:themeFill="accent1"/>
        <w:tcBorders>
          <w:left w:val="single" w:color="FFFFFF" w:sz="24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i w:val="false"/>
        <w:iCs w:val="false"/>
        <w:color w:val="FFFFFF" w:themeColor="background1"/>
      </w:rPr>
      <w:tcPr>
        <w:shd w:val="clear" w:fill="2C567A" w:color="2C567A" w:themeFill="accent1"/>
        <w:tcBorders>
          <w:left w:val="single" w:color="FFFFFF" w:sz="8" w:space="0" w:themeColor="background1"/>
          <w:top w:val="single" w:color="FFFFFF" w:sz="24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</w:style>
  <w:style w:type="table" w:styleId="1394">
    <w:name w:val="Medium Grid 3 Accent 2"/>
    <w:basedOn w:val="1094"/>
    <w:uiPriority w:val="69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FFFFFF" w:sz="8" w:space="0" w:themeColor="background1"/>
        <w:top w:val="single" w:color="FFFFFF" w:sz="8" w:space="0" w:themeColor="background1"/>
        <w:right w:val="single" w:color="FFFFFF" w:sz="8" w:space="0" w:themeColor="background1"/>
        <w:bottom w:val="single" w:color="FFFFFF" w:sz="8" w:space="0" w:themeColor="background1"/>
        <w:insideV w:val="single" w:color="FFFFFF" w:sz="6" w:space="0" w:themeColor="background1"/>
        <w:insideH w:val="single" w:color="FFFFFF" w:sz="6" w:space="0" w:themeColor="background1"/>
      </w:tblBorders>
    </w:tblPr>
    <w:tcPr>
      <w:shd w:val="clear" w:fill="B2DEFF" w:color="B2DEFF" w:themeFill="accent2" w:themeFillTint="3F"/>
    </w:tcPr>
    <w:tblStylePr w:type="band1Horz">
      <w:tcPr>
        <w:shd w:val="clear" w:fill="64BCFF" w:color="64BCFF" w:themeFill="accent2" w:themeFillTint="7F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single" w:color="FFFFFF" w:sz="8" w:space="0" w:themeColor="background1"/>
        </w:tcBorders>
      </w:tcPr>
    </w:tblStylePr>
    <w:tblStylePr w:type="band1Vert">
      <w:tcPr>
        <w:shd w:val="clear" w:fill="64BCFF" w:color="64BCFF" w:themeFill="accent2" w:themeFillTint="7F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i w:val="false"/>
        <w:iCs w:val="false"/>
        <w:color w:val="FFFFFF" w:themeColor="background1"/>
      </w:rPr>
      <w:tcPr>
        <w:shd w:val="clear" w:fill="0072C7" w:color="0072C7" w:themeFill="accent2"/>
        <w:tcBorders>
          <w:left w:val="single" w:color="FFFFFF" w:sz="8" w:space="0" w:themeColor="background1"/>
          <w:right w:val="single" w:color="FFFFFF" w:sz="24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i w:val="false"/>
        <w:iCs w:val="false"/>
        <w:color w:val="FFFFFF" w:themeColor="background1"/>
      </w:rPr>
      <w:tcPr>
        <w:shd w:val="clear" w:fill="0072C7" w:color="0072C7" w:themeFill="accent2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24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  <w:tblStylePr w:type="lastCol">
      <w:rPr>
        <w:b/>
        <w:bCs/>
        <w:i w:val="false"/>
        <w:iCs w:val="false"/>
        <w:color w:val="FFFFFF" w:themeColor="background1"/>
      </w:rPr>
      <w:tcPr>
        <w:shd w:val="clear" w:fill="0072C7" w:color="0072C7" w:themeFill="accent2"/>
        <w:tcBorders>
          <w:left w:val="single" w:color="FFFFFF" w:sz="24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i w:val="false"/>
        <w:iCs w:val="false"/>
        <w:color w:val="FFFFFF" w:themeColor="background1"/>
      </w:rPr>
      <w:tcPr>
        <w:shd w:val="clear" w:fill="0072C7" w:color="0072C7" w:themeFill="accent2"/>
        <w:tcBorders>
          <w:left w:val="single" w:color="FFFFFF" w:sz="8" w:space="0" w:themeColor="background1"/>
          <w:top w:val="single" w:color="FFFFFF" w:sz="24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</w:style>
  <w:style w:type="table" w:styleId="1395">
    <w:name w:val="Medium Grid 3 Accent 3"/>
    <w:basedOn w:val="1094"/>
    <w:uiPriority w:val="69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FFFFFF" w:sz="8" w:space="0" w:themeColor="background1"/>
        <w:top w:val="single" w:color="FFFFFF" w:sz="8" w:space="0" w:themeColor="background1"/>
        <w:right w:val="single" w:color="FFFFFF" w:sz="8" w:space="0" w:themeColor="background1"/>
        <w:bottom w:val="single" w:color="FFFFFF" w:sz="8" w:space="0" w:themeColor="background1"/>
        <w:insideV w:val="single" w:color="FFFFFF" w:sz="6" w:space="0" w:themeColor="background1"/>
        <w:insideH w:val="single" w:color="FFFFFF" w:sz="6" w:space="0" w:themeColor="background1"/>
      </w:tblBorders>
    </w:tblPr>
    <w:tcPr>
      <w:shd w:val="clear" w:fill="A6B7F0" w:color="A6B7F0" w:themeFill="accent3" w:themeFillTint="3F"/>
    </w:tcPr>
    <w:tblStylePr w:type="band1Horz">
      <w:tcPr>
        <w:shd w:val="clear" w:fill="4C6FE2" w:color="4C6FE2" w:themeFill="accent3" w:themeFillTint="7F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single" w:color="FFFFFF" w:sz="8" w:space="0" w:themeColor="background1"/>
        </w:tcBorders>
      </w:tcPr>
    </w:tblStylePr>
    <w:tblStylePr w:type="band1Vert">
      <w:tcPr>
        <w:shd w:val="clear" w:fill="4C6FE2" w:color="4C6FE2" w:themeFill="accent3" w:themeFillTint="7F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i w:val="false"/>
        <w:iCs w:val="false"/>
        <w:color w:val="FFFFFF" w:themeColor="background1"/>
      </w:rPr>
      <w:tcPr>
        <w:shd w:val="clear" w:fill="0D1D51" w:color="0D1D51" w:themeFill="accent3"/>
        <w:tcBorders>
          <w:left w:val="single" w:color="FFFFFF" w:sz="8" w:space="0" w:themeColor="background1"/>
          <w:right w:val="single" w:color="FFFFFF" w:sz="24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i w:val="false"/>
        <w:iCs w:val="false"/>
        <w:color w:val="FFFFFF" w:themeColor="background1"/>
      </w:rPr>
      <w:tcPr>
        <w:shd w:val="clear" w:fill="0D1D51" w:color="0D1D51" w:themeFill="accent3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24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  <w:tblStylePr w:type="lastCol">
      <w:rPr>
        <w:b/>
        <w:bCs/>
        <w:i w:val="false"/>
        <w:iCs w:val="false"/>
        <w:color w:val="FFFFFF" w:themeColor="background1"/>
      </w:rPr>
      <w:tcPr>
        <w:shd w:val="clear" w:fill="0D1D51" w:color="0D1D51" w:themeFill="accent3"/>
        <w:tcBorders>
          <w:left w:val="single" w:color="FFFFFF" w:sz="24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i w:val="false"/>
        <w:iCs w:val="false"/>
        <w:color w:val="FFFFFF" w:themeColor="background1"/>
      </w:rPr>
      <w:tcPr>
        <w:shd w:val="clear" w:fill="0D1D51" w:color="0D1D51" w:themeFill="accent3"/>
        <w:tcBorders>
          <w:left w:val="single" w:color="FFFFFF" w:sz="8" w:space="0" w:themeColor="background1"/>
          <w:top w:val="single" w:color="FFFFFF" w:sz="24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</w:style>
  <w:style w:type="table" w:styleId="1396">
    <w:name w:val="Medium Grid 3 Accent 4"/>
    <w:basedOn w:val="1094"/>
    <w:uiPriority w:val="69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FFFFFF" w:sz="8" w:space="0" w:themeColor="background1"/>
        <w:top w:val="single" w:color="FFFFFF" w:sz="8" w:space="0" w:themeColor="background1"/>
        <w:right w:val="single" w:color="FFFFFF" w:sz="8" w:space="0" w:themeColor="background1"/>
        <w:bottom w:val="single" w:color="FFFFFF" w:sz="8" w:space="0" w:themeColor="background1"/>
        <w:insideV w:val="single" w:color="FFFFFF" w:sz="6" w:space="0" w:themeColor="background1"/>
        <w:insideH w:val="single" w:color="FFFFFF" w:sz="6" w:space="0" w:themeColor="background1"/>
      </w:tblBorders>
    </w:tblPr>
    <w:tcPr>
      <w:shd w:val="clear" w:fill="D9D9D9" w:color="D9D9D9" w:themeFill="accent4" w:themeFillTint="3F"/>
    </w:tcPr>
    <w:tblStylePr w:type="band1Horz">
      <w:tcPr>
        <w:shd w:val="clear" w:fill="B2B2B2" w:color="B2B2B2" w:themeFill="accent4" w:themeFillTint="7F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single" w:color="FFFFFF" w:sz="8" w:space="0" w:themeColor="background1"/>
        </w:tcBorders>
      </w:tcPr>
    </w:tblStylePr>
    <w:tblStylePr w:type="band1Vert">
      <w:tcPr>
        <w:shd w:val="clear" w:fill="B2B2B2" w:color="B2B2B2" w:themeFill="accent4" w:themeFillTint="7F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i w:val="false"/>
        <w:iCs w:val="false"/>
        <w:color w:val="FFFFFF" w:themeColor="background1"/>
      </w:rPr>
      <w:tcPr>
        <w:shd w:val="clear" w:fill="666666" w:color="666666" w:themeFill="accent4"/>
        <w:tcBorders>
          <w:left w:val="single" w:color="FFFFFF" w:sz="8" w:space="0" w:themeColor="background1"/>
          <w:right w:val="single" w:color="FFFFFF" w:sz="24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i w:val="false"/>
        <w:iCs w:val="false"/>
        <w:color w:val="FFFFFF" w:themeColor="background1"/>
      </w:rPr>
      <w:tcPr>
        <w:shd w:val="clear" w:fill="666666" w:color="666666" w:themeFill="accent4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24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  <w:tblStylePr w:type="lastCol">
      <w:rPr>
        <w:b/>
        <w:bCs/>
        <w:i w:val="false"/>
        <w:iCs w:val="false"/>
        <w:color w:val="FFFFFF" w:themeColor="background1"/>
      </w:rPr>
      <w:tcPr>
        <w:shd w:val="clear" w:fill="666666" w:color="666666" w:themeFill="accent4"/>
        <w:tcBorders>
          <w:left w:val="single" w:color="FFFFFF" w:sz="24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i w:val="false"/>
        <w:iCs w:val="false"/>
        <w:color w:val="FFFFFF" w:themeColor="background1"/>
      </w:rPr>
      <w:tcPr>
        <w:shd w:val="clear" w:fill="666666" w:color="666666" w:themeFill="accent4"/>
        <w:tcBorders>
          <w:left w:val="single" w:color="FFFFFF" w:sz="8" w:space="0" w:themeColor="background1"/>
          <w:top w:val="single" w:color="FFFFFF" w:sz="24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</w:style>
  <w:style w:type="table" w:styleId="1397">
    <w:name w:val="Medium Grid 3 Accent 5"/>
    <w:basedOn w:val="1094"/>
    <w:uiPriority w:val="69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FFFFFF" w:sz="8" w:space="0" w:themeColor="background1"/>
        <w:top w:val="single" w:color="FFFFFF" w:sz="8" w:space="0" w:themeColor="background1"/>
        <w:right w:val="single" w:color="FFFFFF" w:sz="8" w:space="0" w:themeColor="background1"/>
        <w:bottom w:val="single" w:color="FFFFFF" w:sz="8" w:space="0" w:themeColor="background1"/>
        <w:insideV w:val="single" w:color="FFFFFF" w:sz="6" w:space="0" w:themeColor="background1"/>
        <w:insideH w:val="single" w:color="FFFFFF" w:sz="6" w:space="0" w:themeColor="background1"/>
      </w:tblBorders>
    </w:tblPr>
    <w:tcPr>
      <w:shd w:val="clear" w:fill="CBDDEC" w:color="CBDDEC" w:themeFill="accent5" w:themeFillTint="3F"/>
    </w:tcPr>
    <w:tblStylePr w:type="band1Horz">
      <w:tcPr>
        <w:shd w:val="clear" w:fill="96BBD9" w:color="96BBD9" w:themeFill="accent5" w:themeFillTint="7F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single" w:color="FFFFFF" w:sz="8" w:space="0" w:themeColor="background1"/>
        </w:tcBorders>
      </w:tcPr>
    </w:tblStylePr>
    <w:tblStylePr w:type="band1Vert">
      <w:tcPr>
        <w:shd w:val="clear" w:fill="96BBD9" w:color="96BBD9" w:themeFill="accent5" w:themeFillTint="7F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i w:val="false"/>
        <w:iCs w:val="false"/>
        <w:color w:val="FFFFFF" w:themeColor="background1"/>
      </w:rPr>
      <w:tcPr>
        <w:shd w:val="clear" w:fill="3C76A6" w:color="3C76A6" w:themeFill="accent5"/>
        <w:tcBorders>
          <w:left w:val="single" w:color="FFFFFF" w:sz="8" w:space="0" w:themeColor="background1"/>
          <w:right w:val="single" w:color="FFFFFF" w:sz="24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i w:val="false"/>
        <w:iCs w:val="false"/>
        <w:color w:val="FFFFFF" w:themeColor="background1"/>
      </w:rPr>
      <w:tcPr>
        <w:shd w:val="clear" w:fill="3C76A6" w:color="3C76A6" w:themeFill="accent5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24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  <w:tblStylePr w:type="lastCol">
      <w:rPr>
        <w:b/>
        <w:bCs/>
        <w:i w:val="false"/>
        <w:iCs w:val="false"/>
        <w:color w:val="FFFFFF" w:themeColor="background1"/>
      </w:rPr>
      <w:tcPr>
        <w:shd w:val="clear" w:fill="3C76A6" w:color="3C76A6" w:themeFill="accent5"/>
        <w:tcBorders>
          <w:left w:val="single" w:color="FFFFFF" w:sz="24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i w:val="false"/>
        <w:iCs w:val="false"/>
        <w:color w:val="FFFFFF" w:themeColor="background1"/>
      </w:rPr>
      <w:tcPr>
        <w:shd w:val="clear" w:fill="3C76A6" w:color="3C76A6" w:themeFill="accent5"/>
        <w:tcBorders>
          <w:left w:val="single" w:color="FFFFFF" w:sz="8" w:space="0" w:themeColor="background1"/>
          <w:top w:val="single" w:color="FFFFFF" w:sz="24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</w:style>
  <w:style w:type="table" w:styleId="1398">
    <w:name w:val="Medium Grid 3 Accent 6"/>
    <w:basedOn w:val="1094"/>
    <w:uiPriority w:val="69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FFFFFF" w:sz="8" w:space="0" w:themeColor="background1"/>
        <w:top w:val="single" w:color="FFFFFF" w:sz="8" w:space="0" w:themeColor="background1"/>
        <w:right w:val="single" w:color="FFFFFF" w:sz="8" w:space="0" w:themeColor="background1"/>
        <w:bottom w:val="single" w:color="FFFFFF" w:sz="8" w:space="0" w:themeColor="background1"/>
        <w:insideV w:val="single" w:color="FFFFFF" w:sz="6" w:space="0" w:themeColor="background1"/>
        <w:insideH w:val="single" w:color="FFFFFF" w:sz="6" w:space="0" w:themeColor="background1"/>
      </w:tblBorders>
    </w:tblPr>
    <w:tcPr>
      <w:shd w:val="clear" w:fill="C0CDF5" w:color="C0CDF5" w:themeFill="accent6" w:themeFillTint="3F"/>
    </w:tcPr>
    <w:tblStylePr w:type="band1Horz">
      <w:tcPr>
        <w:shd w:val="clear" w:fill="819AEB" w:color="819AEB" w:themeFill="accent6" w:themeFillTint="7F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single" w:color="FFFFFF" w:sz="8" w:space="0" w:themeColor="background1"/>
        </w:tcBorders>
      </w:tcPr>
    </w:tblStylePr>
    <w:tblStylePr w:type="band1Vert">
      <w:tcPr>
        <w:shd w:val="clear" w:fill="819AEB" w:color="819AEB" w:themeFill="accent6" w:themeFillTint="7F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8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i w:val="false"/>
        <w:iCs w:val="false"/>
        <w:color w:val="FFFFFF" w:themeColor="background1"/>
      </w:rPr>
      <w:tcPr>
        <w:shd w:val="clear" w:fill="1E44BC" w:color="1E44BC" w:themeFill="accent6"/>
        <w:tcBorders>
          <w:left w:val="single" w:color="FFFFFF" w:sz="8" w:space="0" w:themeColor="background1"/>
          <w:right w:val="single" w:color="FFFFFF" w:sz="24" w:space="0" w:themeColor="background1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i w:val="false"/>
        <w:iCs w:val="false"/>
        <w:color w:val="FFFFFF" w:themeColor="background1"/>
      </w:rPr>
      <w:tcPr>
        <w:shd w:val="clear" w:fill="1E44BC" w:color="1E44BC" w:themeFill="accent6"/>
        <w:tcBorders>
          <w:left w:val="single" w:color="FFFFFF" w:sz="8" w:space="0" w:themeColor="background1"/>
          <w:top w:val="single" w:color="FFFFFF" w:sz="8" w:space="0" w:themeColor="background1"/>
          <w:right w:val="single" w:color="FFFFFF" w:sz="8" w:space="0" w:themeColor="background1"/>
          <w:bottom w:val="single" w:color="FFFFFF" w:sz="24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  <w:tblStylePr w:type="lastCol">
      <w:rPr>
        <w:b/>
        <w:bCs/>
        <w:i w:val="false"/>
        <w:iCs w:val="false"/>
        <w:color w:val="FFFFFF" w:themeColor="background1"/>
      </w:rPr>
      <w:tcPr>
        <w:shd w:val="clear" w:fill="1E44BC" w:color="1E44BC" w:themeFill="accent6"/>
        <w:tcBorders>
          <w:left w:val="single" w:color="FFFFFF" w:sz="24" w:space="0" w:themeColor="background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b/>
        <w:bCs/>
        <w:i w:val="false"/>
        <w:iCs w:val="false"/>
        <w:color w:val="FFFFFF" w:themeColor="background1"/>
      </w:rPr>
      <w:tcPr>
        <w:shd w:val="clear" w:fill="1E44BC" w:color="1E44BC" w:themeFill="accent6"/>
        <w:tcBorders>
          <w:left w:val="single" w:color="FFFFFF" w:sz="8" w:space="0" w:themeColor="background1"/>
          <w:top w:val="single" w:color="FFFFFF" w:sz="24" w:space="0" w:themeColor="background1"/>
          <w:right w:val="single" w:color="FFFFFF" w:sz="8" w:space="0" w:themeColor="background1"/>
          <w:bottom w:val="single" w:color="FFFFFF" w:sz="8" w:space="0" w:themeColor="background1"/>
          <w:insideV w:val="single" w:color="FFFFFF" w:sz="8" w:space="0" w:themeColor="background1"/>
          <w:insideH w:val="none" w:color="000000" w:sz="4" w:space="0"/>
        </w:tcBorders>
      </w:tcPr>
    </w:tblStylePr>
  </w:style>
  <w:style w:type="table" w:styleId="1399">
    <w:name w:val="Medium List 1"/>
    <w:basedOn w:val="1094"/>
    <w:uiPriority w:val="65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top w:val="single" w:color="000000" w:sz="8" w:space="0" w:themeColor="text1"/>
        <w:bottom w:val="single" w:color="000000" w:sz="8" w:space="0" w:themeColor="text1"/>
      </w:tblBorders>
    </w:tblPr>
    <w:tblStylePr w:type="band1Horz">
      <w:tcPr>
        <w:shd w:val="clear" w:fill="C0C0C0" w:color="C0C0C0" w:themeFill="text1" w:themeFillTint="3F"/>
      </w:tcPr>
    </w:tblStylePr>
    <w:tblStylePr w:type="band1Vert">
      <w:tcPr>
        <w:shd w:val="clear" w:fill="C0C0C0" w:color="C0C0C0" w:themeFill="text1" w:themeFillTint="3F"/>
      </w:tcPr>
    </w:tblStylePr>
    <w:tblStylePr w:type="firstCol">
      <w:rPr>
        <w:b/>
        <w:bCs/>
      </w:rPr>
    </w:tblStylePr>
    <w:tblStylePr w:type="firstRow">
      <w:rPr>
        <w:rFonts w:ascii="Corbel" w:hAnsi="Corbel" w:cs="Corbel" w:eastAsia="Corbel"/>
      </w:rPr>
      <w:tcPr>
        <w:tcBorders>
          <w:top w:val="none" w:color="000000" w:sz="4" w:space="0"/>
          <w:bottom w:val="single" w:color="000000" w:sz="8" w:space="0" w:themeColor="text1"/>
        </w:tcBorders>
      </w:tcPr>
    </w:tblStylePr>
    <w:tblStylePr w:type="lastCol">
      <w:rPr>
        <w:b/>
        <w:bCs/>
      </w:rPr>
      <w:tcPr>
        <w:tcBorders>
          <w:top w:val="single" w:color="000000" w:sz="8" w:space="0" w:themeColor="text1"/>
          <w:bottom w:val="single" w:color="000000" w:sz="8" w:space="0" w:themeColor="text1"/>
        </w:tcBorders>
      </w:tcPr>
    </w:tblStylePr>
    <w:tblStylePr w:type="lastRow">
      <w:rPr>
        <w:b/>
        <w:bCs/>
        <w:color w:val="44546A" w:themeColor="text2"/>
      </w:rPr>
      <w:tcPr>
        <w:tcBorders>
          <w:top w:val="single" w:color="000000" w:sz="8" w:space="0" w:themeColor="text1"/>
          <w:bottom w:val="single" w:color="000000" w:sz="8" w:space="0" w:themeColor="text1"/>
        </w:tcBorders>
      </w:tcPr>
    </w:tblStylePr>
  </w:style>
  <w:style w:type="table" w:styleId="1400">
    <w:name w:val="Medium List 1 Accent 1"/>
    <w:basedOn w:val="1094"/>
    <w:uiPriority w:val="65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top w:val="single" w:color="2C567A" w:sz="8" w:space="0" w:themeColor="accent1"/>
        <w:bottom w:val="single" w:color="2C567A" w:sz="8" w:space="0" w:themeColor="accent1"/>
      </w:tblBorders>
    </w:tblPr>
    <w:tblStylePr w:type="band1Horz">
      <w:tcPr>
        <w:shd w:val="clear" w:fill="C0D5E8" w:color="C0D5E8" w:themeFill="accent1" w:themeFillTint="3F"/>
      </w:tcPr>
    </w:tblStylePr>
    <w:tblStylePr w:type="band1Vert">
      <w:tcPr>
        <w:shd w:val="clear" w:fill="C0D5E8" w:color="C0D5E8" w:themeFill="accent1" w:themeFillTint="3F"/>
      </w:tcPr>
    </w:tblStylePr>
    <w:tblStylePr w:type="firstCol">
      <w:rPr>
        <w:b/>
        <w:bCs/>
      </w:rPr>
    </w:tblStylePr>
    <w:tblStylePr w:type="firstRow">
      <w:rPr>
        <w:rFonts w:ascii="Corbel" w:hAnsi="Corbel" w:cs="Corbel" w:eastAsia="Corbel"/>
      </w:rPr>
      <w:tcPr>
        <w:tcBorders>
          <w:top w:val="none" w:color="000000" w:sz="4" w:space="0"/>
          <w:bottom w:val="single" w:color="2C567A" w:sz="8" w:space="0" w:themeColor="accent1"/>
        </w:tcBorders>
      </w:tcPr>
    </w:tblStylePr>
    <w:tblStylePr w:type="lastCol">
      <w:rPr>
        <w:b/>
        <w:bCs/>
      </w:rPr>
      <w:tcPr>
        <w:tcBorders>
          <w:top w:val="single" w:color="2C567A" w:sz="8" w:space="0" w:themeColor="accent1"/>
          <w:bottom w:val="single" w:color="2C567A" w:sz="8" w:space="0" w:themeColor="accent1"/>
        </w:tcBorders>
      </w:tcPr>
    </w:tblStylePr>
    <w:tblStylePr w:type="lastRow">
      <w:rPr>
        <w:b/>
        <w:bCs/>
        <w:color w:val="44546A" w:themeColor="text2"/>
      </w:rPr>
      <w:tcPr>
        <w:tcBorders>
          <w:top w:val="single" w:color="2C567A" w:sz="8" w:space="0" w:themeColor="accent1"/>
          <w:bottom w:val="single" w:color="2C567A" w:sz="8" w:space="0" w:themeColor="accent1"/>
        </w:tcBorders>
      </w:tcPr>
    </w:tblStylePr>
  </w:style>
  <w:style w:type="table" w:styleId="1401">
    <w:name w:val="Medium List 1 Accent 2"/>
    <w:basedOn w:val="1094"/>
    <w:uiPriority w:val="65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top w:val="single" w:color="0072C7" w:sz="8" w:space="0" w:themeColor="accent2"/>
        <w:bottom w:val="single" w:color="0072C7" w:sz="8" w:space="0" w:themeColor="accent2"/>
      </w:tblBorders>
    </w:tblPr>
    <w:tblStylePr w:type="band1Horz">
      <w:tcPr>
        <w:shd w:val="clear" w:fill="B2DEFF" w:color="B2DEFF" w:themeFill="accent2" w:themeFillTint="3F"/>
      </w:tcPr>
    </w:tblStylePr>
    <w:tblStylePr w:type="band1Vert">
      <w:tcPr>
        <w:shd w:val="clear" w:fill="B2DEFF" w:color="B2DEFF" w:themeFill="accent2" w:themeFillTint="3F"/>
      </w:tcPr>
    </w:tblStylePr>
    <w:tblStylePr w:type="firstCol">
      <w:rPr>
        <w:b/>
        <w:bCs/>
      </w:rPr>
    </w:tblStylePr>
    <w:tblStylePr w:type="firstRow">
      <w:rPr>
        <w:rFonts w:ascii="Corbel" w:hAnsi="Corbel" w:cs="Corbel" w:eastAsia="Corbel"/>
      </w:rPr>
      <w:tcPr>
        <w:tcBorders>
          <w:top w:val="none" w:color="000000" w:sz="4" w:space="0"/>
          <w:bottom w:val="single" w:color="0072C7" w:sz="8" w:space="0" w:themeColor="accent2"/>
        </w:tcBorders>
      </w:tcPr>
    </w:tblStylePr>
    <w:tblStylePr w:type="lastCol">
      <w:rPr>
        <w:b/>
        <w:bCs/>
      </w:rPr>
      <w:tcPr>
        <w:tcBorders>
          <w:top w:val="single" w:color="0072C7" w:sz="8" w:space="0" w:themeColor="accent2"/>
          <w:bottom w:val="single" w:color="0072C7" w:sz="8" w:space="0" w:themeColor="accent2"/>
        </w:tcBorders>
      </w:tcPr>
    </w:tblStylePr>
    <w:tblStylePr w:type="lastRow">
      <w:rPr>
        <w:b/>
        <w:bCs/>
        <w:color w:val="44546A" w:themeColor="text2"/>
      </w:rPr>
      <w:tcPr>
        <w:tcBorders>
          <w:top w:val="single" w:color="0072C7" w:sz="8" w:space="0" w:themeColor="accent2"/>
          <w:bottom w:val="single" w:color="0072C7" w:sz="8" w:space="0" w:themeColor="accent2"/>
        </w:tcBorders>
      </w:tcPr>
    </w:tblStylePr>
  </w:style>
  <w:style w:type="table" w:styleId="1402">
    <w:name w:val="Medium List 1 Accent 3"/>
    <w:basedOn w:val="1094"/>
    <w:uiPriority w:val="65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top w:val="single" w:color="0D1D51" w:sz="8" w:space="0" w:themeColor="accent3"/>
        <w:bottom w:val="single" w:color="0D1D51" w:sz="8" w:space="0" w:themeColor="accent3"/>
      </w:tblBorders>
    </w:tblPr>
    <w:tblStylePr w:type="band1Horz">
      <w:tcPr>
        <w:shd w:val="clear" w:fill="A6B7F0" w:color="A6B7F0" w:themeFill="accent3" w:themeFillTint="3F"/>
      </w:tcPr>
    </w:tblStylePr>
    <w:tblStylePr w:type="band1Vert">
      <w:tcPr>
        <w:shd w:val="clear" w:fill="A6B7F0" w:color="A6B7F0" w:themeFill="accent3" w:themeFillTint="3F"/>
      </w:tcPr>
    </w:tblStylePr>
    <w:tblStylePr w:type="firstCol">
      <w:rPr>
        <w:b/>
        <w:bCs/>
      </w:rPr>
    </w:tblStylePr>
    <w:tblStylePr w:type="firstRow">
      <w:rPr>
        <w:rFonts w:ascii="Corbel" w:hAnsi="Corbel" w:cs="Corbel" w:eastAsia="Corbel"/>
      </w:rPr>
      <w:tcPr>
        <w:tcBorders>
          <w:top w:val="none" w:color="000000" w:sz="4" w:space="0"/>
          <w:bottom w:val="single" w:color="0D1D51" w:sz="8" w:space="0" w:themeColor="accent3"/>
        </w:tcBorders>
      </w:tcPr>
    </w:tblStylePr>
    <w:tblStylePr w:type="lastCol">
      <w:rPr>
        <w:b/>
        <w:bCs/>
      </w:rPr>
      <w:tcPr>
        <w:tcBorders>
          <w:top w:val="single" w:color="0D1D51" w:sz="8" w:space="0" w:themeColor="accent3"/>
          <w:bottom w:val="single" w:color="0D1D51" w:sz="8" w:space="0" w:themeColor="accent3"/>
        </w:tcBorders>
      </w:tcPr>
    </w:tblStylePr>
    <w:tblStylePr w:type="lastRow">
      <w:rPr>
        <w:b/>
        <w:bCs/>
        <w:color w:val="44546A" w:themeColor="text2"/>
      </w:rPr>
      <w:tcPr>
        <w:tcBorders>
          <w:top w:val="single" w:color="0D1D51" w:sz="8" w:space="0" w:themeColor="accent3"/>
          <w:bottom w:val="single" w:color="0D1D51" w:sz="8" w:space="0" w:themeColor="accent3"/>
        </w:tcBorders>
      </w:tcPr>
    </w:tblStylePr>
  </w:style>
  <w:style w:type="table" w:styleId="1403">
    <w:name w:val="Medium List 1 Accent 4"/>
    <w:basedOn w:val="1094"/>
    <w:uiPriority w:val="65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top w:val="single" w:color="666666" w:sz="8" w:space="0" w:themeColor="accent4"/>
        <w:bottom w:val="single" w:color="666666" w:sz="8" w:space="0" w:themeColor="accent4"/>
      </w:tblBorders>
    </w:tblPr>
    <w:tblStylePr w:type="band1Horz">
      <w:tcPr>
        <w:shd w:val="clear" w:fill="D9D9D9" w:color="D9D9D9" w:themeFill="accent4" w:themeFillTint="3F"/>
      </w:tcPr>
    </w:tblStylePr>
    <w:tblStylePr w:type="band1Vert">
      <w:tcPr>
        <w:shd w:val="clear" w:fill="D9D9D9" w:color="D9D9D9" w:themeFill="accent4" w:themeFillTint="3F"/>
      </w:tcPr>
    </w:tblStylePr>
    <w:tblStylePr w:type="firstCol">
      <w:rPr>
        <w:b/>
        <w:bCs/>
      </w:rPr>
    </w:tblStylePr>
    <w:tblStylePr w:type="firstRow">
      <w:rPr>
        <w:rFonts w:ascii="Corbel" w:hAnsi="Corbel" w:cs="Corbel" w:eastAsia="Corbel"/>
      </w:rPr>
      <w:tcPr>
        <w:tcBorders>
          <w:top w:val="none" w:color="000000" w:sz="4" w:space="0"/>
          <w:bottom w:val="single" w:color="666666" w:sz="8" w:space="0" w:themeColor="accent4"/>
        </w:tcBorders>
      </w:tcPr>
    </w:tblStylePr>
    <w:tblStylePr w:type="lastCol">
      <w:rPr>
        <w:b/>
        <w:bCs/>
      </w:rPr>
      <w:tcPr>
        <w:tcBorders>
          <w:top w:val="single" w:color="666666" w:sz="8" w:space="0" w:themeColor="accent4"/>
          <w:bottom w:val="single" w:color="666666" w:sz="8" w:space="0" w:themeColor="accent4"/>
        </w:tcBorders>
      </w:tcPr>
    </w:tblStylePr>
    <w:tblStylePr w:type="lastRow">
      <w:rPr>
        <w:b/>
        <w:bCs/>
        <w:color w:val="44546A" w:themeColor="text2"/>
      </w:rPr>
      <w:tcPr>
        <w:tcBorders>
          <w:top w:val="single" w:color="666666" w:sz="8" w:space="0" w:themeColor="accent4"/>
          <w:bottom w:val="single" w:color="666666" w:sz="8" w:space="0" w:themeColor="accent4"/>
        </w:tcBorders>
      </w:tcPr>
    </w:tblStylePr>
  </w:style>
  <w:style w:type="table" w:styleId="1404">
    <w:name w:val="Medium List 1 Accent 5"/>
    <w:basedOn w:val="1094"/>
    <w:uiPriority w:val="65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top w:val="single" w:color="3C76A6" w:sz="8" w:space="0" w:themeColor="accent5"/>
        <w:bottom w:val="single" w:color="3C76A6" w:sz="8" w:space="0" w:themeColor="accent5"/>
      </w:tblBorders>
    </w:tblPr>
    <w:tblStylePr w:type="band1Horz">
      <w:tcPr>
        <w:shd w:val="clear" w:fill="CBDDEC" w:color="CBDDEC" w:themeFill="accent5" w:themeFillTint="3F"/>
      </w:tcPr>
    </w:tblStylePr>
    <w:tblStylePr w:type="band1Vert">
      <w:tcPr>
        <w:shd w:val="clear" w:fill="CBDDEC" w:color="CBDDEC" w:themeFill="accent5" w:themeFillTint="3F"/>
      </w:tcPr>
    </w:tblStylePr>
    <w:tblStylePr w:type="firstCol">
      <w:rPr>
        <w:b/>
        <w:bCs/>
      </w:rPr>
    </w:tblStylePr>
    <w:tblStylePr w:type="firstRow">
      <w:rPr>
        <w:rFonts w:ascii="Corbel" w:hAnsi="Corbel" w:cs="Corbel" w:eastAsia="Corbel"/>
      </w:rPr>
      <w:tcPr>
        <w:tcBorders>
          <w:top w:val="none" w:color="000000" w:sz="4" w:space="0"/>
          <w:bottom w:val="single" w:color="3C76A6" w:sz="8" w:space="0" w:themeColor="accent5"/>
        </w:tcBorders>
      </w:tcPr>
    </w:tblStylePr>
    <w:tblStylePr w:type="lastCol">
      <w:rPr>
        <w:b/>
        <w:bCs/>
      </w:rPr>
      <w:tcPr>
        <w:tcBorders>
          <w:top w:val="single" w:color="3C76A6" w:sz="8" w:space="0" w:themeColor="accent5"/>
          <w:bottom w:val="single" w:color="3C76A6" w:sz="8" w:space="0" w:themeColor="accent5"/>
        </w:tcBorders>
      </w:tcPr>
    </w:tblStylePr>
    <w:tblStylePr w:type="lastRow">
      <w:rPr>
        <w:b/>
        <w:bCs/>
        <w:color w:val="44546A" w:themeColor="text2"/>
      </w:rPr>
      <w:tcPr>
        <w:tcBorders>
          <w:top w:val="single" w:color="3C76A6" w:sz="8" w:space="0" w:themeColor="accent5"/>
          <w:bottom w:val="single" w:color="3C76A6" w:sz="8" w:space="0" w:themeColor="accent5"/>
        </w:tcBorders>
      </w:tcPr>
    </w:tblStylePr>
  </w:style>
  <w:style w:type="table" w:styleId="1405">
    <w:name w:val="Medium List 1 Accent 6"/>
    <w:basedOn w:val="1094"/>
    <w:uiPriority w:val="65"/>
    <w:semiHidden/>
    <w:unhideWhenUsed/>
    <w:rPr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top w:val="single" w:color="1E44BC" w:sz="8" w:space="0" w:themeColor="accent6"/>
        <w:bottom w:val="single" w:color="1E44BC" w:sz="8" w:space="0" w:themeColor="accent6"/>
      </w:tblBorders>
    </w:tblPr>
    <w:tblStylePr w:type="band1Horz">
      <w:tcPr>
        <w:shd w:val="clear" w:fill="C0CDF5" w:color="C0CDF5" w:themeFill="accent6" w:themeFillTint="3F"/>
      </w:tcPr>
    </w:tblStylePr>
    <w:tblStylePr w:type="band1Vert">
      <w:tcPr>
        <w:shd w:val="clear" w:fill="C0CDF5" w:color="C0CDF5" w:themeFill="accent6" w:themeFillTint="3F"/>
      </w:tcPr>
    </w:tblStylePr>
    <w:tblStylePr w:type="firstCol">
      <w:rPr>
        <w:b/>
        <w:bCs/>
      </w:rPr>
    </w:tblStylePr>
    <w:tblStylePr w:type="firstRow">
      <w:rPr>
        <w:rFonts w:ascii="Corbel" w:hAnsi="Corbel" w:cs="Corbel" w:eastAsia="Corbel"/>
      </w:rPr>
      <w:tcPr>
        <w:tcBorders>
          <w:top w:val="none" w:color="000000" w:sz="4" w:space="0"/>
          <w:bottom w:val="single" w:color="1E44BC" w:sz="8" w:space="0" w:themeColor="accent6"/>
        </w:tcBorders>
      </w:tcPr>
    </w:tblStylePr>
    <w:tblStylePr w:type="lastCol">
      <w:rPr>
        <w:b/>
        <w:bCs/>
      </w:rPr>
      <w:tcPr>
        <w:tcBorders>
          <w:top w:val="single" w:color="1E44BC" w:sz="8" w:space="0" w:themeColor="accent6"/>
          <w:bottom w:val="single" w:color="1E44BC" w:sz="8" w:space="0" w:themeColor="accent6"/>
        </w:tcBorders>
      </w:tcPr>
    </w:tblStylePr>
    <w:tblStylePr w:type="lastRow">
      <w:rPr>
        <w:b/>
        <w:bCs/>
        <w:color w:val="44546A" w:themeColor="text2"/>
      </w:rPr>
      <w:tcPr>
        <w:tcBorders>
          <w:top w:val="single" w:color="1E44BC" w:sz="8" w:space="0" w:themeColor="accent6"/>
          <w:bottom w:val="single" w:color="1E44BC" w:sz="8" w:space="0" w:themeColor="accent6"/>
        </w:tcBorders>
      </w:tcPr>
    </w:tblStylePr>
  </w:style>
  <w:style w:type="table" w:styleId="1406">
    <w:name w:val="Medium List 2"/>
    <w:basedOn w:val="1094"/>
    <w:uiPriority w:val="66"/>
    <w:semiHidden/>
    <w:unhideWhenUsed/>
    <w:rPr>
      <w:rFonts w:ascii="Arial" w:hAnsi="Arial" w:cs="Arial" w:eastAsia="Corbel"/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000000" w:sz="8" w:space="0" w:themeColor="text1"/>
        <w:top w:val="single" w:color="000000" w:sz="8" w:space="0" w:themeColor="text1"/>
        <w:right w:val="single" w:color="000000" w:sz="8" w:space="0" w:themeColor="text1"/>
        <w:bottom w:val="single" w:color="000000" w:sz="8" w:space="0" w:themeColor="text1"/>
      </w:tblBorders>
    </w:tblPr>
    <w:tblStylePr w:type="band1Horz">
      <w:tcPr>
        <w:shd w:val="clear" w:fill="C0C0C0" w:color="C0C0C0" w:themeFill="text1" w:themeFillTint="3F"/>
        <w:tcBorders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C0C0C0" w:color="C0C0C0" w:themeFill="text1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single" w:color="000000" w:sz="8" w:space="0" w:themeColor="text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24" w:space="0" w:themeColor="text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FFFFFF" w:color="FFFFFF" w:themeFill="background1"/>
        <w:tcBorders>
          <w:left w:val="single" w:color="000000" w:sz="8" w:space="0" w:themeColor="text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FFFFFF" w:themeFill="background1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407">
    <w:name w:val="Medium List 2 Accent 1"/>
    <w:basedOn w:val="1094"/>
    <w:uiPriority w:val="66"/>
    <w:semiHidden/>
    <w:unhideWhenUsed/>
    <w:rPr>
      <w:rFonts w:ascii="Arial" w:hAnsi="Arial" w:cs="Arial" w:eastAsia="Corbel"/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2C567A" w:sz="8" w:space="0" w:themeColor="accent1"/>
        <w:top w:val="single" w:color="2C567A" w:sz="8" w:space="0" w:themeColor="accent1"/>
        <w:right w:val="single" w:color="2C567A" w:sz="8" w:space="0" w:themeColor="accent1"/>
        <w:bottom w:val="single" w:color="2C567A" w:sz="8" w:space="0" w:themeColor="accent1"/>
      </w:tblBorders>
    </w:tblPr>
    <w:tblStylePr w:type="band1Horz">
      <w:tcPr>
        <w:shd w:val="clear" w:fill="C0D5E8" w:color="C0D5E8" w:themeFill="accent1" w:themeFillTint="3F"/>
        <w:tcBorders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C0D5E8" w:color="C0D5E8" w:themeFill="accent1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single" w:color="2C567A" w:sz="8" w:space="0" w:themeColor="accent1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2C567A" w:sz="24" w:space="0" w:themeColor="accent1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FFFFFF" w:color="FFFFFF" w:themeFill="background1"/>
        <w:tcBorders>
          <w:left w:val="single" w:color="2C567A" w:sz="8" w:space="0" w:themeColor="accent1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FFFFFF" w:themeFill="background1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408">
    <w:name w:val="Medium List 2 Accent 2"/>
    <w:basedOn w:val="1094"/>
    <w:uiPriority w:val="66"/>
    <w:semiHidden/>
    <w:unhideWhenUsed/>
    <w:rPr>
      <w:rFonts w:ascii="Arial" w:hAnsi="Arial" w:cs="Arial" w:eastAsia="Corbel"/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0072C7" w:sz="8" w:space="0" w:themeColor="accent2"/>
        <w:top w:val="single" w:color="0072C7" w:sz="8" w:space="0" w:themeColor="accent2"/>
        <w:right w:val="single" w:color="0072C7" w:sz="8" w:space="0" w:themeColor="accent2"/>
        <w:bottom w:val="single" w:color="0072C7" w:sz="8" w:space="0" w:themeColor="accent2"/>
      </w:tblBorders>
    </w:tblPr>
    <w:tblStylePr w:type="band1Horz">
      <w:tcPr>
        <w:shd w:val="clear" w:fill="B2DEFF" w:color="B2DEFF" w:themeFill="accent2" w:themeFillTint="3F"/>
        <w:tcBorders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B2DEFF" w:color="B2DEFF" w:themeFill="accent2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single" w:color="0072C7" w:sz="8" w:space="0" w:themeColor="accent2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72C7" w:sz="24" w:space="0" w:themeColor="accent2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FFFFFF" w:color="FFFFFF" w:themeFill="background1"/>
        <w:tcBorders>
          <w:left w:val="single" w:color="0072C7" w:sz="8" w:space="0" w:themeColor="accent2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FFFFFF" w:themeFill="background1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409">
    <w:name w:val="Medium List 2 Accent 3"/>
    <w:basedOn w:val="1094"/>
    <w:uiPriority w:val="66"/>
    <w:semiHidden/>
    <w:unhideWhenUsed/>
    <w:rPr>
      <w:rFonts w:ascii="Arial" w:hAnsi="Arial" w:cs="Arial" w:eastAsia="Corbel"/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0D1D51" w:sz="8" w:space="0" w:themeColor="accent3"/>
        <w:top w:val="single" w:color="0D1D51" w:sz="8" w:space="0" w:themeColor="accent3"/>
        <w:right w:val="single" w:color="0D1D51" w:sz="8" w:space="0" w:themeColor="accent3"/>
        <w:bottom w:val="single" w:color="0D1D51" w:sz="8" w:space="0" w:themeColor="accent3"/>
      </w:tblBorders>
    </w:tblPr>
    <w:tblStylePr w:type="band1Horz">
      <w:tcPr>
        <w:shd w:val="clear" w:fill="A6B7F0" w:color="A6B7F0" w:themeFill="accent3" w:themeFillTint="3F"/>
        <w:tcBorders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A6B7F0" w:color="A6B7F0" w:themeFill="accent3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single" w:color="0D1D51" w:sz="8" w:space="0" w:themeColor="accent3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D1D51" w:sz="24" w:space="0" w:themeColor="accent3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FFFFFF" w:color="FFFFFF" w:themeFill="background1"/>
        <w:tcBorders>
          <w:left w:val="single" w:color="0D1D51" w:sz="8" w:space="0" w:themeColor="accent3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FFFFFF" w:themeFill="background1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410">
    <w:name w:val="Medium List 2 Accent 4"/>
    <w:basedOn w:val="1094"/>
    <w:uiPriority w:val="66"/>
    <w:semiHidden/>
    <w:unhideWhenUsed/>
    <w:rPr>
      <w:rFonts w:ascii="Arial" w:hAnsi="Arial" w:cs="Arial" w:eastAsia="Corbel"/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666666" w:sz="8" w:space="0" w:themeColor="accent4"/>
        <w:top w:val="single" w:color="666666" w:sz="8" w:space="0" w:themeColor="accent4"/>
        <w:right w:val="single" w:color="666666" w:sz="8" w:space="0" w:themeColor="accent4"/>
        <w:bottom w:val="single" w:color="666666" w:sz="8" w:space="0" w:themeColor="accent4"/>
      </w:tblBorders>
    </w:tblPr>
    <w:tblStylePr w:type="band1Horz">
      <w:tcPr>
        <w:shd w:val="clear" w:fill="D9D9D9" w:color="D9D9D9" w:themeFill="accent4" w:themeFillTint="3F"/>
        <w:tcBorders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D9D9D9" w:color="D9D9D9" w:themeFill="accent4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single" w:color="666666" w:sz="8" w:space="0" w:themeColor="accent4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66666" w:sz="24" w:space="0" w:themeColor="accent4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FFFFFF" w:color="FFFFFF" w:themeFill="background1"/>
        <w:tcBorders>
          <w:left w:val="single" w:color="666666" w:sz="8" w:space="0" w:themeColor="accent4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FFFFFF" w:themeFill="background1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411">
    <w:name w:val="Medium List 2 Accent 5"/>
    <w:basedOn w:val="1094"/>
    <w:uiPriority w:val="66"/>
    <w:semiHidden/>
    <w:unhideWhenUsed/>
    <w:rPr>
      <w:rFonts w:ascii="Arial" w:hAnsi="Arial" w:cs="Arial" w:eastAsia="Corbel"/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3C76A6" w:sz="8" w:space="0" w:themeColor="accent5"/>
        <w:top w:val="single" w:color="3C76A6" w:sz="8" w:space="0" w:themeColor="accent5"/>
        <w:right w:val="single" w:color="3C76A6" w:sz="8" w:space="0" w:themeColor="accent5"/>
        <w:bottom w:val="single" w:color="3C76A6" w:sz="8" w:space="0" w:themeColor="accent5"/>
      </w:tblBorders>
    </w:tblPr>
    <w:tblStylePr w:type="band1Horz">
      <w:tcPr>
        <w:shd w:val="clear" w:fill="CBDDEC" w:color="CBDDEC" w:themeFill="accent5" w:themeFillTint="3F"/>
        <w:tcBorders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CBDDEC" w:color="CBDDEC" w:themeFill="accent5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single" w:color="3C76A6" w:sz="8" w:space="0" w:themeColor="accent5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3C76A6" w:sz="24" w:space="0" w:themeColor="accent5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FFFFFF" w:color="FFFFFF" w:themeFill="background1"/>
        <w:tcBorders>
          <w:left w:val="single" w:color="3C76A6" w:sz="8" w:space="0" w:themeColor="accent5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FFFFFF" w:themeFill="background1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412">
    <w:name w:val="Medium List 2 Accent 6"/>
    <w:basedOn w:val="1094"/>
    <w:uiPriority w:val="66"/>
    <w:semiHidden/>
    <w:unhideWhenUsed/>
    <w:rPr>
      <w:rFonts w:ascii="Arial" w:hAnsi="Arial" w:cs="Arial" w:eastAsia="Corbel"/>
      <w:color w:val="000000" w:themeColor="text1"/>
    </w:rPr>
    <w:pPr>
      <w:spacing w:lineRule="auto" w:line="240" w:after="0"/>
    </w:pPr>
    <w:tblPr>
      <w:tblStyleRowBandSize w:val="1"/>
      <w:tblStyleColBandSize w:val="1"/>
      <w:tblBorders>
        <w:left w:val="single" w:color="1E44BC" w:sz="8" w:space="0" w:themeColor="accent6"/>
        <w:top w:val="single" w:color="1E44BC" w:sz="8" w:space="0" w:themeColor="accent6"/>
        <w:right w:val="single" w:color="1E44BC" w:sz="8" w:space="0" w:themeColor="accent6"/>
        <w:bottom w:val="single" w:color="1E44BC" w:sz="8" w:space="0" w:themeColor="accent6"/>
      </w:tblBorders>
    </w:tblPr>
    <w:tblStylePr w:type="band1Horz">
      <w:tcPr>
        <w:shd w:val="clear" w:fill="C0CDF5" w:color="C0CDF5" w:themeFill="accent6" w:themeFillTint="3F"/>
        <w:tcBorders>
          <w:top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C0CDF5" w:color="C0CDF5" w:themeFill="accent6" w:themeFillTint="3F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single" w:color="1E44BC" w:sz="8" w:space="0" w:themeColor="accent6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sz w:val="24"/>
        <w:szCs w:val="24"/>
      </w:rPr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1E44BC" w:sz="24" w:space="0" w:themeColor="accent6"/>
          <w:insideV w:val="none" w:color="000000" w:sz="4" w:space="0"/>
          <w:insideH w:val="none" w:color="000000" w:sz="4" w:space="0"/>
        </w:tcBorders>
      </w:tcPr>
    </w:tblStylePr>
    <w:tblStylePr w:type="lastCol">
      <w:tcPr>
        <w:shd w:val="clear" w:fill="FFFFFF" w:color="FFFFFF" w:themeFill="background1"/>
        <w:tcBorders>
          <w:left w:val="single" w:color="1E44BC" w:sz="8" w:space="0" w:themeColor="accent6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tcPr>
        <w:shd w:val="clear" w:fill="FFFFFF" w:color="FFFFFF" w:themeFill="background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wCell">
      <w:tcPr>
        <w:shd w:val="clear" w:fill="FFFFFF" w:color="FFFFFF" w:themeFill="background1"/>
      </w:tcPr>
    </w:tblStylePr>
    <w:tblStylePr w:type="swCell">
      <w:tcPr>
        <w:tcBorders>
          <w:top w:val="none" w:color="000000" w:sz="4" w:space="0"/>
        </w:tcBorders>
      </w:tcPr>
    </w:tblStylePr>
  </w:style>
  <w:style w:type="table" w:styleId="1413">
    <w:name w:val="Medium Shading 1"/>
    <w:basedOn w:val="1094"/>
    <w:uiPriority w:val="63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404040" w:sz="8" w:space="0" w:themeColor="text1" w:themeTint="BF"/>
        <w:top w:val="single" w:color="404040" w:sz="8" w:space="0" w:themeColor="text1" w:themeTint="BF"/>
        <w:right w:val="single" w:color="404040" w:sz="8" w:space="0" w:themeColor="text1" w:themeTint="BF"/>
        <w:bottom w:val="single" w:color="404040" w:sz="8" w:space="0" w:themeColor="text1" w:themeTint="BF"/>
        <w:insideH w:val="single" w:color="404040" w:sz="8" w:space="0" w:themeColor="text1" w:themeTint="BF"/>
      </w:tblBorders>
    </w:tblPr>
    <w:tblStylePr w:type="band1Horz">
      <w:tcPr>
        <w:shd w:val="clear" w:fill="C0C0C0" w:color="C0C0C0" w:themeFill="text1" w:themeFillTint="3F"/>
        <w:tcBorders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C0C0C0" w:color="C0C0C0" w:themeFill="text1" w:themeFillTint="3F"/>
      </w:tcPr>
    </w:tblStylePr>
    <w:tblStylePr w:type="band2Horz">
      <w:tcPr>
        <w:tcBorders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000000" w:color="000000" w:themeFill="text1"/>
        <w:tcBorders>
          <w:left w:val="single" w:color="404040" w:sz="8" w:space="0" w:themeColor="text1" w:themeTint="BF"/>
          <w:top w:val="single" w:color="404040" w:sz="8" w:space="0" w:themeColor="text1" w:themeTint="BF"/>
          <w:right w:val="single" w:color="404040" w:sz="8" w:space="0" w:themeColor="text1" w:themeTint="BF"/>
          <w:bottom w:val="single" w:color="404040" w:sz="8" w:space="0" w:themeColor="text1" w:themeTint="BF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404040" w:sz="8" w:space="0" w:themeColor="text1" w:themeTint="BF"/>
          <w:top w:val="single" w:color="404040" w:sz="6" w:space="0" w:themeColor="text1" w:themeTint="BF"/>
          <w:right w:val="single" w:color="404040" w:sz="8" w:space="0" w:themeColor="text1" w:themeTint="BF"/>
          <w:bottom w:val="single" w:color="404040" w:sz="8" w:space="0" w:themeColor="text1" w:themeTint="BF"/>
          <w:insideV w:val="none" w:color="000000" w:sz="4" w:space="0"/>
          <w:insideH w:val="none" w:color="000000" w:sz="4" w:space="0"/>
        </w:tcBorders>
      </w:tcPr>
    </w:tblStylePr>
  </w:style>
  <w:style w:type="table" w:styleId="1414">
    <w:name w:val="Medium Shading 1 Accent 1"/>
    <w:basedOn w:val="1094"/>
    <w:uiPriority w:val="63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4382B9" w:sz="8" w:space="0" w:themeColor="accent1" w:themeTint="BF"/>
        <w:top w:val="single" w:color="4382B9" w:sz="8" w:space="0" w:themeColor="accent1" w:themeTint="BF"/>
        <w:right w:val="single" w:color="4382B9" w:sz="8" w:space="0" w:themeColor="accent1" w:themeTint="BF"/>
        <w:bottom w:val="single" w:color="4382B9" w:sz="8" w:space="0" w:themeColor="accent1" w:themeTint="BF"/>
        <w:insideH w:val="single" w:color="4382B9" w:sz="8" w:space="0" w:themeColor="accent1" w:themeTint="BF"/>
      </w:tblBorders>
    </w:tblPr>
    <w:tblStylePr w:type="band1Horz">
      <w:tcPr>
        <w:shd w:val="clear" w:fill="C0D5E8" w:color="C0D5E8" w:themeFill="accent1" w:themeFillTint="3F"/>
        <w:tcBorders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C0D5E8" w:color="C0D5E8" w:themeFill="accent1" w:themeFillTint="3F"/>
      </w:tcPr>
    </w:tblStylePr>
    <w:tblStylePr w:type="band2Horz">
      <w:tcPr>
        <w:tcBorders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2C567A" w:color="2C567A" w:themeFill="accent1"/>
        <w:tcBorders>
          <w:left w:val="single" w:color="4382B9" w:sz="8" w:space="0" w:themeColor="accent1" w:themeTint="BF"/>
          <w:top w:val="single" w:color="4382B9" w:sz="8" w:space="0" w:themeColor="accent1" w:themeTint="BF"/>
          <w:right w:val="single" w:color="4382B9" w:sz="8" w:space="0" w:themeColor="accent1" w:themeTint="BF"/>
          <w:bottom w:val="single" w:color="4382B9" w:sz="8" w:space="0" w:themeColor="accent1" w:themeTint="BF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4382B9" w:sz="8" w:space="0" w:themeColor="accent1" w:themeTint="BF"/>
          <w:top w:val="single" w:color="4382B9" w:sz="6" w:space="0" w:themeColor="accent1" w:themeTint="BF"/>
          <w:right w:val="single" w:color="4382B9" w:sz="8" w:space="0" w:themeColor="accent1" w:themeTint="BF"/>
          <w:bottom w:val="single" w:color="4382B9" w:sz="8" w:space="0" w:themeColor="accent1" w:themeTint="BF"/>
          <w:insideV w:val="none" w:color="000000" w:sz="4" w:space="0"/>
          <w:insideH w:val="none" w:color="000000" w:sz="4" w:space="0"/>
        </w:tcBorders>
      </w:tcPr>
    </w:tblStylePr>
  </w:style>
  <w:style w:type="table" w:styleId="1415">
    <w:name w:val="Medium Shading 1 Accent 2"/>
    <w:basedOn w:val="1094"/>
    <w:uiPriority w:val="63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169BFF" w:sz="8" w:space="0" w:themeColor="accent2" w:themeTint="BF"/>
        <w:top w:val="single" w:color="169BFF" w:sz="8" w:space="0" w:themeColor="accent2" w:themeTint="BF"/>
        <w:right w:val="single" w:color="169BFF" w:sz="8" w:space="0" w:themeColor="accent2" w:themeTint="BF"/>
        <w:bottom w:val="single" w:color="169BFF" w:sz="8" w:space="0" w:themeColor="accent2" w:themeTint="BF"/>
        <w:insideH w:val="single" w:color="169BFF" w:sz="8" w:space="0" w:themeColor="accent2" w:themeTint="BF"/>
      </w:tblBorders>
    </w:tblPr>
    <w:tblStylePr w:type="band1Horz">
      <w:tcPr>
        <w:shd w:val="clear" w:fill="B2DEFF" w:color="B2DEFF" w:themeFill="accent2" w:themeFillTint="3F"/>
        <w:tcBorders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B2DEFF" w:color="B2DEFF" w:themeFill="accent2" w:themeFillTint="3F"/>
      </w:tcPr>
    </w:tblStylePr>
    <w:tblStylePr w:type="band2Horz">
      <w:tcPr>
        <w:tcBorders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0072C7" w:color="0072C7" w:themeFill="accent2"/>
        <w:tcBorders>
          <w:left w:val="single" w:color="169BFF" w:sz="8" w:space="0" w:themeColor="accent2" w:themeTint="BF"/>
          <w:top w:val="single" w:color="169BFF" w:sz="8" w:space="0" w:themeColor="accent2" w:themeTint="BF"/>
          <w:right w:val="single" w:color="169BFF" w:sz="8" w:space="0" w:themeColor="accent2" w:themeTint="BF"/>
          <w:bottom w:val="single" w:color="169BFF" w:sz="8" w:space="0" w:themeColor="accent2" w:themeTint="BF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169BFF" w:sz="8" w:space="0" w:themeColor="accent2" w:themeTint="BF"/>
          <w:top w:val="single" w:color="169BFF" w:sz="6" w:space="0" w:themeColor="accent2" w:themeTint="BF"/>
          <w:right w:val="single" w:color="169BFF" w:sz="8" w:space="0" w:themeColor="accent2" w:themeTint="BF"/>
          <w:bottom w:val="single" w:color="169BFF" w:sz="8" w:space="0" w:themeColor="accent2" w:themeTint="BF"/>
          <w:insideV w:val="none" w:color="000000" w:sz="4" w:space="0"/>
          <w:insideH w:val="none" w:color="000000" w:sz="4" w:space="0"/>
        </w:tcBorders>
      </w:tcPr>
    </w:tblStylePr>
  </w:style>
  <w:style w:type="table" w:styleId="1416">
    <w:name w:val="Medium Shading 1 Accent 3"/>
    <w:basedOn w:val="1094"/>
    <w:uiPriority w:val="63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1B3DAA" w:sz="8" w:space="0" w:themeColor="accent3" w:themeTint="BF"/>
        <w:top w:val="single" w:color="1B3DAA" w:sz="8" w:space="0" w:themeColor="accent3" w:themeTint="BF"/>
        <w:right w:val="single" w:color="1B3DAA" w:sz="8" w:space="0" w:themeColor="accent3" w:themeTint="BF"/>
        <w:bottom w:val="single" w:color="1B3DAA" w:sz="8" w:space="0" w:themeColor="accent3" w:themeTint="BF"/>
        <w:insideH w:val="single" w:color="1B3DAA" w:sz="8" w:space="0" w:themeColor="accent3" w:themeTint="BF"/>
      </w:tblBorders>
    </w:tblPr>
    <w:tblStylePr w:type="band1Horz">
      <w:tcPr>
        <w:shd w:val="clear" w:fill="A6B7F0" w:color="A6B7F0" w:themeFill="accent3" w:themeFillTint="3F"/>
        <w:tcBorders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A6B7F0" w:color="A6B7F0" w:themeFill="accent3" w:themeFillTint="3F"/>
      </w:tcPr>
    </w:tblStylePr>
    <w:tblStylePr w:type="band2Horz">
      <w:tcPr>
        <w:tcBorders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0D1D51" w:color="0D1D51" w:themeFill="accent3"/>
        <w:tcBorders>
          <w:left w:val="single" w:color="1B3DAA" w:sz="8" w:space="0" w:themeColor="accent3" w:themeTint="BF"/>
          <w:top w:val="single" w:color="1B3DAA" w:sz="8" w:space="0" w:themeColor="accent3" w:themeTint="BF"/>
          <w:right w:val="single" w:color="1B3DAA" w:sz="8" w:space="0" w:themeColor="accent3" w:themeTint="BF"/>
          <w:bottom w:val="single" w:color="1B3DAA" w:sz="8" w:space="0" w:themeColor="accent3" w:themeTint="BF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1B3DAA" w:sz="8" w:space="0" w:themeColor="accent3" w:themeTint="BF"/>
          <w:top w:val="single" w:color="1B3DAA" w:sz="6" w:space="0" w:themeColor="accent3" w:themeTint="BF"/>
          <w:right w:val="single" w:color="1B3DAA" w:sz="8" w:space="0" w:themeColor="accent3" w:themeTint="BF"/>
          <w:bottom w:val="single" w:color="1B3DAA" w:sz="8" w:space="0" w:themeColor="accent3" w:themeTint="BF"/>
          <w:insideV w:val="none" w:color="000000" w:sz="4" w:space="0"/>
          <w:insideH w:val="none" w:color="000000" w:sz="4" w:space="0"/>
        </w:tcBorders>
      </w:tcPr>
    </w:tblStylePr>
  </w:style>
  <w:style w:type="table" w:styleId="1417">
    <w:name w:val="Medium Shading 1 Accent 4"/>
    <w:basedOn w:val="1094"/>
    <w:uiPriority w:val="63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8C8C8C" w:sz="8" w:space="0" w:themeColor="accent4" w:themeTint="BF"/>
        <w:top w:val="single" w:color="8C8C8C" w:sz="8" w:space="0" w:themeColor="accent4" w:themeTint="BF"/>
        <w:right w:val="single" w:color="8C8C8C" w:sz="8" w:space="0" w:themeColor="accent4" w:themeTint="BF"/>
        <w:bottom w:val="single" w:color="8C8C8C" w:sz="8" w:space="0" w:themeColor="accent4" w:themeTint="BF"/>
        <w:insideH w:val="single" w:color="8C8C8C" w:sz="8" w:space="0" w:themeColor="accent4" w:themeTint="BF"/>
      </w:tblBorders>
    </w:tblPr>
    <w:tblStylePr w:type="band1Horz">
      <w:tcPr>
        <w:shd w:val="clear" w:fill="D9D9D9" w:color="D9D9D9" w:themeFill="accent4" w:themeFillTint="3F"/>
        <w:tcBorders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D9D9D9" w:color="D9D9D9" w:themeFill="accent4" w:themeFillTint="3F"/>
      </w:tcPr>
    </w:tblStylePr>
    <w:tblStylePr w:type="band2Horz">
      <w:tcPr>
        <w:tcBorders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666666" w:color="666666" w:themeFill="accent4"/>
        <w:tcBorders>
          <w:left w:val="single" w:color="8C8C8C" w:sz="8" w:space="0" w:themeColor="accent4" w:themeTint="BF"/>
          <w:top w:val="single" w:color="8C8C8C" w:sz="8" w:space="0" w:themeColor="accent4" w:themeTint="BF"/>
          <w:right w:val="single" w:color="8C8C8C" w:sz="8" w:space="0" w:themeColor="accent4" w:themeTint="BF"/>
          <w:bottom w:val="single" w:color="8C8C8C" w:sz="8" w:space="0" w:themeColor="accent4" w:themeTint="BF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8C8C8C" w:sz="8" w:space="0" w:themeColor="accent4" w:themeTint="BF"/>
          <w:top w:val="single" w:color="8C8C8C" w:sz="6" w:space="0" w:themeColor="accent4" w:themeTint="BF"/>
          <w:right w:val="single" w:color="8C8C8C" w:sz="8" w:space="0" w:themeColor="accent4" w:themeTint="BF"/>
          <w:bottom w:val="single" w:color="8C8C8C" w:sz="8" w:space="0" w:themeColor="accent4" w:themeTint="BF"/>
          <w:insideV w:val="none" w:color="000000" w:sz="4" w:space="0"/>
          <w:insideH w:val="none" w:color="000000" w:sz="4" w:space="0"/>
        </w:tcBorders>
      </w:tcPr>
    </w:tblStylePr>
  </w:style>
  <w:style w:type="table" w:styleId="1418">
    <w:name w:val="Medium Shading 1 Accent 5"/>
    <w:basedOn w:val="1094"/>
    <w:uiPriority w:val="63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6299C6" w:sz="8" w:space="0" w:themeColor="accent5" w:themeTint="BF"/>
        <w:top w:val="single" w:color="6299C6" w:sz="8" w:space="0" w:themeColor="accent5" w:themeTint="BF"/>
        <w:right w:val="single" w:color="6299C6" w:sz="8" w:space="0" w:themeColor="accent5" w:themeTint="BF"/>
        <w:bottom w:val="single" w:color="6299C6" w:sz="8" w:space="0" w:themeColor="accent5" w:themeTint="BF"/>
        <w:insideH w:val="single" w:color="6299C6" w:sz="8" w:space="0" w:themeColor="accent5" w:themeTint="BF"/>
      </w:tblBorders>
    </w:tblPr>
    <w:tblStylePr w:type="band1Horz">
      <w:tcPr>
        <w:shd w:val="clear" w:fill="CBDDEC" w:color="CBDDEC" w:themeFill="accent5" w:themeFillTint="3F"/>
        <w:tcBorders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CBDDEC" w:color="CBDDEC" w:themeFill="accent5" w:themeFillTint="3F"/>
      </w:tcPr>
    </w:tblStylePr>
    <w:tblStylePr w:type="band2Horz">
      <w:tcPr>
        <w:tcBorders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3C76A6" w:color="3C76A6" w:themeFill="accent5"/>
        <w:tcBorders>
          <w:left w:val="single" w:color="6299C6" w:sz="8" w:space="0" w:themeColor="accent5" w:themeTint="BF"/>
          <w:top w:val="single" w:color="6299C6" w:sz="8" w:space="0" w:themeColor="accent5" w:themeTint="BF"/>
          <w:right w:val="single" w:color="6299C6" w:sz="8" w:space="0" w:themeColor="accent5" w:themeTint="BF"/>
          <w:bottom w:val="single" w:color="6299C6" w:sz="8" w:space="0" w:themeColor="accent5" w:themeTint="BF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6299C6" w:sz="8" w:space="0" w:themeColor="accent5" w:themeTint="BF"/>
          <w:top w:val="single" w:color="6299C6" w:sz="6" w:space="0" w:themeColor="accent5" w:themeTint="BF"/>
          <w:right w:val="single" w:color="6299C6" w:sz="8" w:space="0" w:themeColor="accent5" w:themeTint="BF"/>
          <w:bottom w:val="single" w:color="6299C6" w:sz="8" w:space="0" w:themeColor="accent5" w:themeTint="BF"/>
          <w:insideV w:val="none" w:color="000000" w:sz="4" w:space="0"/>
          <w:insideH w:val="none" w:color="000000" w:sz="4" w:space="0"/>
        </w:tcBorders>
      </w:tcPr>
    </w:tblStylePr>
  </w:style>
  <w:style w:type="table" w:styleId="1419">
    <w:name w:val="Medium Shading 1 Accent 6"/>
    <w:basedOn w:val="1094"/>
    <w:uiPriority w:val="63"/>
    <w:semiHidden/>
    <w:unhideWhenUsed/>
    <w:pPr>
      <w:spacing w:lineRule="auto" w:line="240" w:after="0"/>
    </w:pPr>
    <w:tblPr>
      <w:tblStyleRowBandSize w:val="1"/>
      <w:tblStyleColBandSize w:val="1"/>
      <w:tblBorders>
        <w:left w:val="single" w:color="4268E0" w:sz="8" w:space="0" w:themeColor="accent6" w:themeTint="BF"/>
        <w:top w:val="single" w:color="4268E0" w:sz="8" w:space="0" w:themeColor="accent6" w:themeTint="BF"/>
        <w:right w:val="single" w:color="4268E0" w:sz="8" w:space="0" w:themeColor="accent6" w:themeTint="BF"/>
        <w:bottom w:val="single" w:color="4268E0" w:sz="8" w:space="0" w:themeColor="accent6" w:themeTint="BF"/>
        <w:insideH w:val="single" w:color="4268E0" w:sz="8" w:space="0" w:themeColor="accent6" w:themeTint="BF"/>
      </w:tblBorders>
    </w:tblPr>
    <w:tblStylePr w:type="band1Horz">
      <w:tcPr>
        <w:shd w:val="clear" w:fill="C0CDF5" w:color="C0CDF5" w:themeFill="accent6" w:themeFillTint="3F"/>
        <w:tcBorders>
          <w:insideV w:val="none" w:color="000000" w:sz="4" w:space="0"/>
          <w:insideH w:val="none" w:color="000000" w:sz="4" w:space="0"/>
        </w:tcBorders>
      </w:tcPr>
    </w:tblStylePr>
    <w:tblStylePr w:type="band1Vert">
      <w:tcPr>
        <w:shd w:val="clear" w:fill="C0CDF5" w:color="C0CDF5" w:themeFill="accent6" w:themeFillTint="3F"/>
      </w:tcPr>
    </w:tblStylePr>
    <w:tblStylePr w:type="band2Horz">
      <w:tcPr>
        <w:tcBorders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1E44BC" w:color="1E44BC" w:themeFill="accent6"/>
        <w:tcBorders>
          <w:left w:val="single" w:color="4268E0" w:sz="8" w:space="0" w:themeColor="accent6" w:themeTint="BF"/>
          <w:top w:val="single" w:color="4268E0" w:sz="8" w:space="0" w:themeColor="accent6" w:themeTint="BF"/>
          <w:right w:val="single" w:color="4268E0" w:sz="8" w:space="0" w:themeColor="accent6" w:themeTint="BF"/>
          <w:bottom w:val="single" w:color="4268E0" w:sz="8" w:space="0" w:themeColor="accent6" w:themeTint="BF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4268E0" w:sz="8" w:space="0" w:themeColor="accent6" w:themeTint="BF"/>
          <w:top w:val="single" w:color="4268E0" w:sz="6" w:space="0" w:themeColor="accent6" w:themeTint="BF"/>
          <w:right w:val="single" w:color="4268E0" w:sz="8" w:space="0" w:themeColor="accent6" w:themeTint="BF"/>
          <w:bottom w:val="single" w:color="4268E0" w:sz="8" w:space="0" w:themeColor="accent6" w:themeTint="BF"/>
          <w:insideV w:val="none" w:color="000000" w:sz="4" w:space="0"/>
          <w:insideH w:val="none" w:color="000000" w:sz="4" w:space="0"/>
        </w:tcBorders>
      </w:tcPr>
    </w:tblStylePr>
  </w:style>
  <w:style w:type="table" w:styleId="1420">
    <w:name w:val="Medium Shading 2"/>
    <w:basedOn w:val="1094"/>
    <w:uiPriority w:val="64"/>
    <w:semiHidden/>
    <w:unhideWhenUsed/>
    <w:pPr>
      <w:spacing w:lineRule="auto" w:line="240" w:after="0"/>
    </w:p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fill="D8D8D8" w:color="D8D8D8" w:themeFill="background1" w:themeFillShade="D8"/>
      </w:tcPr>
    </w:tblStylePr>
    <w:tblStylePr w:type="band1Vert">
      <w:tcPr>
        <w:shd w:val="clear" w:fill="D8D8D8" w:color="D8D8D8" w:themeFill="background1" w:themeFillShade="D8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fill="000000" w:color="000000" w:themeFill="text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000000" w:color="000000" w:themeFill="text1"/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000000" w:color="000000" w:themeFill="text1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color w:val="auto"/>
      </w:rPr>
      <w:pPr>
        <w:spacing w:lineRule="auto" w:line="240" w:after="0" w:before="0"/>
      </w:pPr>
      <w:tcPr>
        <w:shd w:val="clear" w:fill="FFFFFF" w:color="FFFFFF" w:themeFill="background1"/>
        <w:tcBorders>
          <w:left w:val="none" w:color="000000" w:sz="4" w:space="0"/>
          <w:top w:val="single" w:sz="6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eCell"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421">
    <w:name w:val="Medium Shading 2 Accent 1"/>
    <w:basedOn w:val="1094"/>
    <w:uiPriority w:val="64"/>
    <w:semiHidden/>
    <w:unhideWhenUsed/>
    <w:pPr>
      <w:spacing w:lineRule="auto" w:line="240" w:after="0"/>
    </w:p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fill="D8D8D8" w:color="D8D8D8" w:themeFill="background1" w:themeFillShade="D8"/>
      </w:tcPr>
    </w:tblStylePr>
    <w:tblStylePr w:type="band1Vert">
      <w:tcPr>
        <w:shd w:val="clear" w:fill="D8D8D8" w:color="D8D8D8" w:themeFill="background1" w:themeFillShade="D8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fill="2C567A" w:color="2C567A" w:themeFill="accent1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2C567A" w:color="2C567A" w:themeFill="accent1"/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2C567A" w:color="2C567A" w:themeFill="accent1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color w:val="auto"/>
      </w:rPr>
      <w:pPr>
        <w:spacing w:lineRule="auto" w:line="240" w:after="0" w:before="0"/>
      </w:pPr>
      <w:tcPr>
        <w:shd w:val="clear" w:fill="FFFFFF" w:color="FFFFFF" w:themeFill="background1"/>
        <w:tcBorders>
          <w:left w:val="none" w:color="000000" w:sz="4" w:space="0"/>
          <w:top w:val="single" w:sz="6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eCell"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422">
    <w:name w:val="Medium Shading 2 Accent 2"/>
    <w:basedOn w:val="1094"/>
    <w:uiPriority w:val="64"/>
    <w:semiHidden/>
    <w:unhideWhenUsed/>
    <w:pPr>
      <w:spacing w:lineRule="auto" w:line="240" w:after="0"/>
    </w:p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fill="D8D8D8" w:color="D8D8D8" w:themeFill="background1" w:themeFillShade="D8"/>
      </w:tcPr>
    </w:tblStylePr>
    <w:tblStylePr w:type="band1Vert">
      <w:tcPr>
        <w:shd w:val="clear" w:fill="D8D8D8" w:color="D8D8D8" w:themeFill="background1" w:themeFillShade="D8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fill="0072C7" w:color="0072C7" w:themeFill="accent2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0072C7" w:color="0072C7" w:themeFill="accent2"/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0072C7" w:color="0072C7" w:themeFill="accent2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color w:val="auto"/>
      </w:rPr>
      <w:pPr>
        <w:spacing w:lineRule="auto" w:line="240" w:after="0" w:before="0"/>
      </w:pPr>
      <w:tcPr>
        <w:shd w:val="clear" w:fill="FFFFFF" w:color="FFFFFF" w:themeFill="background1"/>
        <w:tcBorders>
          <w:left w:val="none" w:color="000000" w:sz="4" w:space="0"/>
          <w:top w:val="single" w:sz="6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eCell"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423">
    <w:name w:val="Medium Shading 2 Accent 3"/>
    <w:basedOn w:val="1094"/>
    <w:uiPriority w:val="64"/>
    <w:semiHidden/>
    <w:unhideWhenUsed/>
    <w:pPr>
      <w:spacing w:lineRule="auto" w:line="240" w:after="0"/>
    </w:p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fill="D8D8D8" w:color="D8D8D8" w:themeFill="background1" w:themeFillShade="D8"/>
      </w:tcPr>
    </w:tblStylePr>
    <w:tblStylePr w:type="band1Vert">
      <w:tcPr>
        <w:shd w:val="clear" w:fill="D8D8D8" w:color="D8D8D8" w:themeFill="background1" w:themeFillShade="D8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fill="0D1D51" w:color="0D1D51" w:themeFill="accent3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0D1D51" w:color="0D1D51" w:themeFill="accent3"/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0D1D51" w:color="0D1D51" w:themeFill="accent3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color w:val="auto"/>
      </w:rPr>
      <w:pPr>
        <w:spacing w:lineRule="auto" w:line="240" w:after="0" w:before="0"/>
      </w:pPr>
      <w:tcPr>
        <w:shd w:val="clear" w:fill="FFFFFF" w:color="FFFFFF" w:themeFill="background1"/>
        <w:tcBorders>
          <w:left w:val="none" w:color="000000" w:sz="4" w:space="0"/>
          <w:top w:val="single" w:sz="6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eCell"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424">
    <w:name w:val="Medium Shading 2 Accent 4"/>
    <w:basedOn w:val="1094"/>
    <w:uiPriority w:val="64"/>
    <w:semiHidden/>
    <w:unhideWhenUsed/>
    <w:pPr>
      <w:spacing w:lineRule="auto" w:line="240" w:after="0"/>
    </w:p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fill="D8D8D8" w:color="D8D8D8" w:themeFill="background1" w:themeFillShade="D8"/>
      </w:tcPr>
    </w:tblStylePr>
    <w:tblStylePr w:type="band1Vert">
      <w:tcPr>
        <w:shd w:val="clear" w:fill="D8D8D8" w:color="D8D8D8" w:themeFill="background1" w:themeFillShade="D8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fill="666666" w:color="666666" w:themeFill="accent4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666666" w:color="666666" w:themeFill="accent4"/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666666" w:color="666666" w:themeFill="accent4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color w:val="auto"/>
      </w:rPr>
      <w:pPr>
        <w:spacing w:lineRule="auto" w:line="240" w:after="0" w:before="0"/>
      </w:pPr>
      <w:tcPr>
        <w:shd w:val="clear" w:fill="FFFFFF" w:color="FFFFFF" w:themeFill="background1"/>
        <w:tcBorders>
          <w:left w:val="none" w:color="000000" w:sz="4" w:space="0"/>
          <w:top w:val="single" w:sz="6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eCell"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425">
    <w:name w:val="Medium Shading 2 Accent 5"/>
    <w:basedOn w:val="1094"/>
    <w:uiPriority w:val="64"/>
    <w:semiHidden/>
    <w:unhideWhenUsed/>
    <w:pPr>
      <w:spacing w:lineRule="auto" w:line="240" w:after="0"/>
    </w:p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fill="D8D8D8" w:color="D8D8D8" w:themeFill="background1" w:themeFillShade="D8"/>
      </w:tcPr>
    </w:tblStylePr>
    <w:tblStylePr w:type="band1Vert">
      <w:tcPr>
        <w:shd w:val="clear" w:fill="D8D8D8" w:color="D8D8D8" w:themeFill="background1" w:themeFillShade="D8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fill="3C76A6" w:color="3C76A6" w:themeFill="accent5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3C76A6" w:color="3C76A6" w:themeFill="accent5"/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3C76A6" w:color="3C76A6" w:themeFill="accent5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color w:val="auto"/>
      </w:rPr>
      <w:pPr>
        <w:spacing w:lineRule="auto" w:line="240" w:after="0" w:before="0"/>
      </w:pPr>
      <w:tcPr>
        <w:shd w:val="clear" w:fill="FFFFFF" w:color="FFFFFF" w:themeFill="background1"/>
        <w:tcBorders>
          <w:left w:val="none" w:color="000000" w:sz="4" w:space="0"/>
          <w:top w:val="single" w:sz="6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eCell"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1426">
    <w:name w:val="Medium Shading 2 Accent 6"/>
    <w:basedOn w:val="1094"/>
    <w:uiPriority w:val="64"/>
    <w:semiHidden/>
    <w:unhideWhenUsed/>
    <w:pPr>
      <w:spacing w:lineRule="auto" w:line="240" w:after="0"/>
    </w:pPr>
    <w:tblPr>
      <w:tblStyleRowBandSize w:val="1"/>
      <w:tblStyleColBandSize w:val="1"/>
      <w:tblBorders>
        <w:top w:val="single" w:color="000000" w:sz="18" w:space="0"/>
        <w:bottom w:val="single" w:color="000000" w:sz="18" w:space="0"/>
      </w:tblBorders>
    </w:tblPr>
    <w:tblStylePr w:type="band1Horz">
      <w:tcPr>
        <w:shd w:val="clear" w:fill="D8D8D8" w:color="D8D8D8" w:themeFill="background1" w:themeFillShade="D8"/>
      </w:tcPr>
    </w:tblStylePr>
    <w:tblStylePr w:type="band1Vert">
      <w:tcPr>
        <w:shd w:val="clear" w:fill="D8D8D8" w:color="D8D8D8" w:themeFill="background1" w:themeFillShade="D8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Col">
      <w:rPr>
        <w:b/>
        <w:bCs/>
        <w:color w:val="FFFFFF" w:themeColor="background1"/>
      </w:rPr>
      <w:tcPr>
        <w:shd w:val="clear" w:fill="1E44BC" w:color="1E44BC" w:themeFill="accent6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1E44BC" w:color="1E44BC" w:themeFill="accent6"/>
        <w:tcBorders>
          <w:left w:val="none" w:color="000000" w:sz="4" w:space="0"/>
          <w:top w:val="single" w:sz="18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fill="1E44BC" w:color="1E44BC" w:themeFill="accent6"/>
        <w:tcBorders>
          <w:left w:val="none" w:color="000000" w:sz="4" w:space="0"/>
          <w:right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lastRow">
      <w:rPr>
        <w:color w:val="auto"/>
      </w:rPr>
      <w:pPr>
        <w:spacing w:lineRule="auto" w:line="240" w:after="0" w:before="0"/>
      </w:pPr>
      <w:tcPr>
        <w:shd w:val="clear" w:fill="FFFFFF" w:color="FFFFFF" w:themeFill="background1"/>
        <w:tcBorders>
          <w:left w:val="none" w:color="000000" w:sz="4" w:space="0"/>
          <w:top w:val="single" w:sz="6" w:space="0" w:color="auto"/>
          <w:right w:val="none" w:color="000000" w:sz="4" w:space="0"/>
          <w:bottom w:val="single" w:sz="18" w:space="0" w:color="auto"/>
          <w:insideV w:val="none" w:color="000000" w:sz="4" w:space="0"/>
          <w:insideH w:val="none" w:color="000000" w:sz="4" w:space="0"/>
        </w:tcBorders>
      </w:tcPr>
    </w:tblStylePr>
    <w:tblStylePr w:type="nwCell">
      <w:rPr>
        <w:color w:val="FFFFFF" w:themeColor="background1"/>
      </w:rPr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  <w:tblStylePr w:type="neCell">
      <w:tcPr>
        <w:tcBorders>
          <w:left w:val="none" w:color="000000" w:sz="4" w:space="0"/>
          <w:top w:val="single" w:sz="18" w:space="0" w:color="auto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paragraph" w:styleId="1427">
    <w:name w:val="No Spacing"/>
    <w:qFormat/>
    <w:uiPriority w:val="1"/>
    <w:semiHidden/>
    <w:unhideWhenUsed/>
    <w:rPr>
      <w:rFonts w:ascii="Times New Roman" w:hAnsi="Times New Roman"/>
    </w:rPr>
    <w:pPr>
      <w:spacing w:lineRule="auto" w:line="240" w:after="0"/>
    </w:pPr>
  </w:style>
  <w:style w:type="paragraph" w:styleId="1428">
    <w:name w:val="Normal (Web)"/>
    <w:basedOn w:val="1083"/>
    <w:uiPriority w:val="99"/>
    <w:semiHidden/>
    <w:unhideWhenUsed/>
  </w:style>
  <w:style w:type="paragraph" w:styleId="1429">
    <w:name w:val="Normal Indent"/>
    <w:basedOn w:val="1083"/>
    <w:uiPriority w:val="99"/>
    <w:semiHidden/>
    <w:unhideWhenUsed/>
    <w:pPr>
      <w:ind w:left="708"/>
    </w:pPr>
  </w:style>
  <w:style w:type="character" w:styleId="1430">
    <w:name w:val="page number"/>
    <w:basedOn w:val="1093"/>
    <w:uiPriority w:val="99"/>
    <w:semiHidden/>
    <w:unhideWhenUsed/>
    <w:rPr>
      <w:rFonts w:ascii="Times New Roman" w:hAnsi="Times New Roman" w:cs="Times New Roman"/>
    </w:rPr>
  </w:style>
  <w:style w:type="table" w:styleId="1431">
    <w:name w:val="Plain Table 1"/>
    <w:basedOn w:val="1094"/>
    <w:uiPriority w:val="41"/>
    <w:pPr>
      <w:spacing w:lineRule="auto" w:line="240" w:after="0"/>
    </w:pPr>
    <w:tblPr>
      <w:tblStyleRowBandSize w:val="1"/>
      <w:tblStyleColBandSize w:val="1"/>
      <w:tblBorders>
        <w:left w:val="single" w:color="BFBFBF" w:sz="4" w:space="0" w:themeColor="background1" w:themeShade="BF"/>
        <w:top w:val="single" w:color="BFBFBF" w:sz="4" w:space="0" w:themeColor="background1" w:themeShade="BF"/>
        <w:right w:val="single" w:color="BFBFBF" w:sz="4" w:space="0" w:themeColor="background1" w:themeShade="BF"/>
        <w:bottom w:val="single" w:color="BFBFBF" w:sz="4" w:space="0" w:themeColor="background1" w:themeShade="BF"/>
        <w:insideV w:val="single" w:color="BFBFBF" w:sz="4" w:space="0" w:themeColor="background1" w:themeShade="BF"/>
        <w:insideH w:val="single" w:color="BFBFBF" w:sz="4" w:space="0" w:themeColor="background1" w:themeShade="BF"/>
      </w:tblBorders>
    </w:tblPr>
    <w:tblStylePr w:type="band1Horz">
      <w:tcPr>
        <w:shd w:val="clear" w:fill="F2F2F2" w:color="F2F2F2" w:themeFill="background1" w:themeFillShade="F2"/>
      </w:tcPr>
    </w:tblStylePr>
    <w:tblStylePr w:type="band1Vert">
      <w:tcPr>
        <w:shd w:val="clear" w:fill="F2F2F2" w:color="F2F2F2" w:themeFill="background1" w:themeFillShade="F2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BFBFBF" w:sz="4" w:space="0" w:themeColor="background1" w:themeShade="BF"/>
        </w:tcBorders>
      </w:tcPr>
    </w:tblStylePr>
  </w:style>
  <w:style w:type="table" w:styleId="1432">
    <w:name w:val="Plain Table 2"/>
    <w:basedOn w:val="1094"/>
    <w:uiPriority w:val="42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tcPr>
        <w:tcBorders>
          <w:top w:val="single" w:color="7F7F7F" w:sz="4" w:space="0" w:themeColor="text1" w:themeTint="80"/>
          <w:bottom w:val="single" w:color="7F7F7F" w:sz="4" w:space="0" w:themeColor="text1" w:themeTint="80"/>
        </w:tcBorders>
      </w:tcPr>
    </w:tblStylePr>
    <w:tblStylePr w:type="band1Vert">
      <w:tcPr>
        <w:tcBorders>
          <w:left w:val="single" w:color="7F7F7F" w:sz="4" w:space="0" w:themeColor="text1" w:themeTint="80"/>
          <w:right w:val="single" w:color="7F7F7F" w:sz="4" w:space="0" w:themeColor="text1" w:themeTint="80"/>
        </w:tcBorders>
      </w:tcPr>
    </w:tblStylePr>
    <w:tblStylePr w:type="band2Vert">
      <w:tcPr>
        <w:tcBorders>
          <w:left w:val="single" w:color="7F7F7F" w:sz="4" w:space="0" w:themeColor="text1" w:themeTint="80"/>
          <w:right w:val="single" w:color="7F7F7F" w:sz="4" w:space="0" w:themeColor="text1" w:themeTint="8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7F7F7F" w:sz="4" w:space="0" w:themeColor="text1" w:themeTint="80"/>
        </w:tcBorders>
      </w:tcPr>
    </w:tblStylePr>
  </w:style>
  <w:style w:type="table" w:styleId="1433">
    <w:name w:val="Plain Table 3"/>
    <w:basedOn w:val="1094"/>
    <w:uiPriority w:val="43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F2F2F2" w:color="F2F2F2" w:themeFill="background1" w:themeFillShade="F2"/>
      </w:tcPr>
    </w:tblStylePr>
    <w:tblStylePr w:type="band1Vert">
      <w:tcPr>
        <w:shd w:val="clear" w:fill="F2F2F2" w:color="F2F2F2" w:themeFill="background1" w:themeFillShade="F2"/>
      </w:tcPr>
    </w:tblStylePr>
    <w:tblStylePr w:type="firstCol">
      <w:rPr>
        <w:b/>
        <w:bCs/>
        <w:caps/>
      </w:rPr>
      <w:tcPr>
        <w:tcBorders>
          <w:right w:val="single" w:color="7F7F7F" w:sz="4" w:space="0" w:themeColor="text1" w:themeTint="80"/>
        </w:tcBorders>
      </w:tcPr>
    </w:tblStylePr>
    <w:tblStylePr w:type="firstRow">
      <w:rPr>
        <w:b/>
        <w:bCs/>
        <w:caps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bCs/>
        <w:caps/>
      </w:rPr>
      <w:tcPr>
        <w:tcBorders>
          <w:left w:val="none" w:color="000000" w:sz="4" w:space="0"/>
        </w:tcBorders>
      </w:tcPr>
    </w:tblStylePr>
    <w:tblStylePr w:type="lastRow">
      <w:rPr>
        <w:b/>
        <w:bCs/>
        <w:caps/>
      </w:rPr>
      <w:tcPr>
        <w:tcBorders>
          <w:top w:val="none" w:color="000000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</w:style>
  <w:style w:type="table" w:styleId="1434">
    <w:name w:val="Plain Table 4"/>
    <w:basedOn w:val="1094"/>
    <w:uiPriority w:val="44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F2F2F2" w:color="F2F2F2" w:themeFill="background1" w:themeFillShade="F2"/>
      </w:tcPr>
    </w:tblStylePr>
    <w:tblStylePr w:type="band1Vert">
      <w:tcPr>
        <w:shd w:val="clear" w:fill="F2F2F2" w:color="F2F2F2" w:themeFill="background1" w:themeFillShade="F2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435">
    <w:name w:val="Plain Table 5"/>
    <w:basedOn w:val="1094"/>
    <w:uiPriority w:val="45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fill="F2F2F2" w:color="F2F2F2" w:themeFill="background1" w:themeFillShade="F2"/>
      </w:tcPr>
    </w:tblStylePr>
    <w:tblStylePr w:type="band1Vert">
      <w:tcPr>
        <w:shd w:val="clear" w:fill="F2F2F2" w:color="F2F2F2" w:themeFill="background1" w:themeFillShade="F2"/>
      </w:tcPr>
    </w:tblStylePr>
    <w:tblStylePr w:type="firstCol">
      <w:rPr>
        <w:rFonts w:ascii="Corbel" w:hAnsi="Corbel" w:cs="Corbel" w:eastAsia="Corbel"/>
        <w:i/>
        <w:iCs/>
        <w:sz w:val="26"/>
      </w:rPr>
      <w:pPr>
        <w:jc w:val="right"/>
      </w:pPr>
      <w:tcPr>
        <w:shd w:val="clear" w:fill="FFFFFF" w:color="FFFFFF" w:themeFill="background1"/>
        <w:tcBorders>
          <w:right w:val="single" w:color="7F7F7F" w:sz="4" w:space="0" w:themeColor="text1" w:themeTint="80"/>
        </w:tcBorders>
      </w:tcPr>
    </w:tblStylePr>
    <w:tblStylePr w:type="fir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bottom w:val="single" w:color="7F7F7F" w:sz="4" w:space="0" w:themeColor="text1" w:themeTint="80"/>
        </w:tcBorders>
      </w:tcPr>
    </w:tblStylePr>
    <w:tblStylePr w:type="lastCol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left w:val="single" w:color="7F7F7F" w:sz="4" w:space="0" w:themeColor="text1" w:themeTint="80"/>
        </w:tcBorders>
      </w:tcPr>
    </w:tblStylePr>
    <w:tblStylePr w:type="lastRow">
      <w:rPr>
        <w:rFonts w:ascii="Corbel" w:hAnsi="Corbel" w:cs="Corbel" w:eastAsia="Corbel"/>
        <w:i/>
        <w:iCs/>
        <w:sz w:val="26"/>
      </w:rPr>
      <w:tcPr>
        <w:shd w:val="clear" w:fill="FFFFFF" w:color="FFFFFF" w:themeFill="background1"/>
        <w:tcBorders>
          <w:top w:val="single" w:color="7F7F7F" w:sz="4" w:space="0" w:themeColor="text1" w:themeTint="8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1436">
    <w:name w:val="Table 3D effects 1"/>
    <w:basedOn w:val="1094"/>
    <w:uiPriority w:val="99"/>
    <w:semiHidden/>
    <w:unhideWhenUsed/>
    <w:tblPr/>
    <w:tcPr>
      <w:shd w:val="solid" w:fill="FFFFFF" w:color="FFFFFF"/>
    </w:tcPr>
    <w:tblStylePr w:type="firstCol">
      <w:rPr>
        <w:b/>
        <w:bCs/>
      </w:rPr>
      <w:tcPr>
        <w:tcBorders>
          <w:right w:val="single" w:color="808080" w:sz="6" w:space="0"/>
        </w:tcBorders>
      </w:tcPr>
    </w:tblStylePr>
    <w:tblStylePr w:type="firstRow">
      <w:rPr>
        <w:b/>
        <w:bCs/>
        <w:color w:val="800080"/>
      </w:rPr>
      <w:tcPr>
        <w:tcBorders>
          <w:bottom w:val="single" w:color="808080" w:sz="6" w:space="0"/>
        </w:tcBorders>
      </w:tcPr>
    </w:tblStylePr>
    <w:tblStylePr w:type="lastCol">
      <w:tcPr>
        <w:tcBorders>
          <w:left w:val="single" w:color="FFFFFF" w:sz="6" w:space="0"/>
        </w:tcBorders>
      </w:tcPr>
    </w:tblStylePr>
    <w:tblStylePr w:type="lastRow">
      <w:tcPr>
        <w:tcBorders>
          <w:top w:val="single" w:color="FFFFFF" w:sz="6" w:space="0"/>
        </w:tcBorders>
      </w:tcPr>
    </w:tblStylePr>
    <w:tblStylePr w:type="nwCell">
      <w:tcPr>
        <w:tcBorders>
          <w:right w:val="none" w:sz="0" w:space="0" w:color="auto"/>
          <w:bottom w:val="none" w:sz="0" w:space="0" w:color="auto"/>
        </w:tcBorders>
      </w:tcPr>
    </w:tblStylePr>
    <w:tblStylePr w:type="neCell">
      <w:tcPr>
        <w:tcBorders>
          <w:left w:val="none" w:sz="0" w:space="0" w:color="auto"/>
          <w:bottom w:val="none" w:sz="0" w:space="0" w:color="auto"/>
        </w:tcBorders>
      </w:tcPr>
    </w:tblStylePr>
    <w:tblStylePr w:type="swCell">
      <w:rPr>
        <w:color w:val="000080"/>
      </w:rPr>
      <w:tcPr>
        <w:tcBorders>
          <w:top w:val="none" w:sz="0" w:space="0" w:color="auto"/>
          <w:right w:val="none" w:sz="0" w:space="0" w:color="auto"/>
        </w:tcBorders>
      </w:tcPr>
    </w:tblStylePr>
    <w:tblStylePr w:type="seCell">
      <w:tcPr>
        <w:tcBorders>
          <w:left w:val="none" w:sz="0" w:space="0" w:color="auto"/>
          <w:top w:val="none" w:sz="0" w:space="0" w:color="auto"/>
        </w:tcBorders>
      </w:tcPr>
    </w:tblStylePr>
  </w:style>
  <w:style w:type="table" w:styleId="1437">
    <w:name w:val="Table 3D effects 2"/>
    <w:basedOn w:val="1094"/>
    <w:uiPriority w:val="99"/>
    <w:semiHidden/>
    <w:unhideWhenUsed/>
    <w:tblPr>
      <w:tblStyleRowBandSize w:val="1"/>
    </w:tblPr>
    <w:tcPr>
      <w:shd w:val="solid" w:fill="FFFFFF" w:color="FFFFFF"/>
    </w:tcPr>
    <w:tblStylePr w:type="band1Horz">
      <w:tcPr>
        <w:tcBorders>
          <w:top w:val="single" w:color="808080" w:sz="6" w:space="0"/>
          <w:bottom w:val="single" w:color="FFFFFF" w:sz="6" w:space="0"/>
        </w:tcBorders>
      </w:tcPr>
    </w:tblStylePr>
    <w:tblStylePr w:type="firstCol">
      <w:tcPr>
        <w:tcBorders>
          <w:top w:val="none" w:sz="0" w:space="0" w:color="auto"/>
          <w:right w:val="single" w:color="808080" w:sz="6" w:space="0"/>
          <w:bottom w:val="none" w:sz="0" w:space="0" w:color="auto"/>
        </w:tcBorders>
      </w:tcPr>
    </w:tblStylePr>
    <w:tblStylePr w:type="firstRow">
      <w:rPr>
        <w:b/>
        <w:bCs/>
      </w:rPr>
    </w:tblStylePr>
    <w:tblStylePr w:type="lastCol">
      <w:tcPr>
        <w:tcBorders>
          <w:right w:val="single" w:color="FFFFFF" w:sz="6" w:space="0"/>
        </w:tcBorders>
      </w:tcPr>
    </w:tblStylePr>
    <w:tblStylePr w:type="swCell">
      <w:rPr>
        <w:b/>
        <w:bCs/>
      </w:rPr>
    </w:tblStylePr>
  </w:style>
  <w:style w:type="table" w:styleId="1438">
    <w:name w:val="Table 3D effects 3"/>
    <w:basedOn w:val="1094"/>
    <w:uiPriority w:val="99"/>
    <w:semiHidden/>
    <w:unhideWhenUsed/>
    <w:tblPr>
      <w:tblStyleRowBandSize w:val="1"/>
      <w:tblStyleColBandSize w:val="1"/>
    </w:tblPr>
    <w:tblStylePr w:type="band1Horz">
      <w:tcPr>
        <w:tcBorders>
          <w:top w:val="single" w:color="808080" w:sz="6" w:space="0"/>
          <w:bottom w:val="single" w:color="FFFFFF" w:sz="6" w:space="0"/>
        </w:tcBorders>
      </w:tcPr>
    </w:tblStylePr>
    <w:tblStylePr w:type="band1Vert">
      <w:rPr>
        <w:color w:val="auto"/>
      </w:rPr>
      <w:tcPr>
        <w:shd w:val="solid" w:fill="FFFFFF" w:color="FFFFFF"/>
      </w:tcPr>
    </w:tblStylePr>
    <w:tblStylePr w:type="band2Vert">
      <w:rPr>
        <w:color w:val="auto"/>
      </w:rPr>
      <w:tcPr>
        <w:shd w:val="pct50" w:fill="FFFFFF" w:color="FFFFFF"/>
      </w:tcPr>
    </w:tblStylePr>
    <w:tblStylePr w:type="firstCol">
      <w:tcPr>
        <w:tcBorders>
          <w:top w:val="none" w:sz="0" w:space="0" w:color="auto"/>
          <w:right w:val="single" w:color="808080" w:sz="6" w:space="0"/>
          <w:bottom w:val="none" w:sz="0" w:space="0" w:color="auto"/>
        </w:tcBorders>
      </w:tcPr>
    </w:tblStylePr>
    <w:tblStylePr w:type="firstRow">
      <w:rPr>
        <w:b/>
        <w:bCs/>
      </w:rPr>
    </w:tblStylePr>
    <w:tblStylePr w:type="lastCol">
      <w:tcPr>
        <w:tcBorders>
          <w:right w:val="single" w:color="FFFFFF" w:sz="6" w:space="0"/>
        </w:tcBorders>
      </w:tcPr>
    </w:tblStylePr>
    <w:tblStylePr w:type="swCell">
      <w:rPr>
        <w:b/>
        <w:bCs/>
      </w:rPr>
    </w:tblStylePr>
  </w:style>
  <w:style w:type="table" w:styleId="1439">
    <w:name w:val="Table Classic 1"/>
    <w:basedOn w:val="1094"/>
    <w:uiPriority w:val="99"/>
    <w:semiHidden/>
    <w:unhideWhenUsed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Col">
      <w:tcPr>
        <w:tcBorders>
          <w:right w:val="single" w:color="000000" w:sz="6" w:space="0"/>
        </w:tcBorders>
      </w:tcPr>
    </w:tblStylePr>
    <w:tblStylePr w:type="firstRow">
      <w:rPr>
        <w:i/>
        <w:iCs/>
      </w:rPr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  <w:i w:val="false"/>
        <w:iCs w:val="false"/>
      </w:rPr>
    </w:tblStylePr>
    <w:tblStylePr w:type="swCell">
      <w:rPr>
        <w:b/>
        <w:bCs/>
      </w:rPr>
    </w:tblStylePr>
  </w:style>
  <w:style w:type="table" w:styleId="1440">
    <w:name w:val="Table Classic 2"/>
    <w:basedOn w:val="1094"/>
    <w:uiPriority w:val="99"/>
    <w:semiHidden/>
    <w:unhideWhenUsed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Col">
      <w:rPr>
        <w:b/>
        <w:bCs/>
      </w:rPr>
      <w:tcPr>
        <w:shd w:val="solid" w:fill="FFFFFF" w:color="FFFFFF"/>
      </w:tcPr>
    </w:tblStylePr>
    <w:tblStylePr w:type="firstRow">
      <w:rPr>
        <w:color w:val="FFFFFF"/>
      </w:rPr>
      <w:tcPr>
        <w:shd w:val="solid" w:fill="FFFFFF" w:color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nwCell">
      <w:tcPr>
        <w:shd w:val="solid" w:fill="FFFFFF" w:color="FFFFFF"/>
      </w:tcPr>
    </w:tblStylePr>
    <w:tblStylePr w:type="neCell">
      <w:rPr>
        <w:b/>
        <w:bCs/>
      </w:rPr>
    </w:tblStylePr>
    <w:tblStylePr w:type="swCell">
      <w:rPr>
        <w:color w:val="000080"/>
      </w:rPr>
    </w:tblStylePr>
  </w:style>
  <w:style w:type="table" w:styleId="1441">
    <w:name w:val="Table Classic 3"/>
    <w:basedOn w:val="1094"/>
    <w:uiPriority w:val="99"/>
    <w:semiHidden/>
    <w:unhideWhenUsed/>
    <w:rPr>
      <w:color w:val="000080"/>
    </w:rPr>
    <w:tblPr>
      <w:tblBorders>
        <w:left w:val="single" w:color="000000" w:sz="12" w:space="0"/>
        <w:top w:val="single" w:color="000000" w:sz="12" w:space="0"/>
        <w:right w:val="single" w:color="000000" w:sz="12" w:space="0"/>
        <w:bottom w:val="single" w:color="000000" w:sz="12" w:space="0"/>
      </w:tblBorders>
    </w:tblPr>
    <w:tcPr>
      <w:shd w:val="solid" w:fill="FFFFFF" w:color="FFFFFF"/>
    </w:tcPr>
    <w:tblStylePr w:type="firstCol">
      <w:rPr>
        <w:b/>
        <w:bCs/>
        <w:color w:val="000000"/>
      </w:rPr>
    </w:tblStylePr>
    <w:tblStylePr w:type="firstRow">
      <w:rPr>
        <w:b/>
        <w:bCs/>
        <w:i/>
        <w:iCs/>
        <w:color w:val="FFFFFF"/>
      </w:rPr>
      <w:tcPr>
        <w:shd w:val="solid" w:fill="FFFFFF" w:color="FFFFFF"/>
        <w:tcBorders>
          <w:bottom w:val="single" w:color="000000" w:sz="6" w:space="0"/>
        </w:tcBorders>
      </w:tcPr>
    </w:tblStylePr>
    <w:tblStylePr w:type="lastRow">
      <w:rPr>
        <w:color w:val="000080"/>
      </w:rPr>
      <w:tcPr>
        <w:shd w:val="solid" w:fill="FFFFFF" w:color="FFFFFF"/>
        <w:tcBorders>
          <w:top w:val="single" w:color="000000" w:sz="12" w:space="0"/>
        </w:tcBorders>
      </w:tcPr>
    </w:tblStylePr>
  </w:style>
  <w:style w:type="table" w:styleId="1442">
    <w:name w:val="Table Classic 4"/>
    <w:basedOn w:val="1094"/>
    <w:uiPriority w:val="99"/>
    <w:semiHidden/>
    <w:unhideWhenUsed/>
    <w:tblPr>
      <w:tblBorders>
        <w:left w:val="single" w:color="000000" w:sz="6" w:space="0"/>
        <w:top w:val="single" w:color="000000" w:sz="12" w:space="0"/>
        <w:right w:val="single" w:color="000000" w:sz="6" w:space="0"/>
        <w:bottom w:val="single" w:color="000000" w:sz="12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  <w:i/>
        <w:iCs/>
        <w:color w:val="FFFFFF"/>
      </w:rPr>
      <w:tcPr>
        <w:shd w:val="pct50" w:fill="FFFFFF" w:color="FFFFFF"/>
        <w:tcBorders>
          <w:bottom w:val="single" w:color="000000" w:sz="6" w:space="0"/>
        </w:tcBorders>
      </w:tcPr>
    </w:tblStylePr>
    <w:tblStylePr w:type="lastRow">
      <w:rPr>
        <w:color w:val="000080"/>
      </w:rPr>
      <w:tcPr>
        <w:shd w:val="pct50" w:fill="FFFFFF" w:color="FFFFFF"/>
        <w:tcBorders>
          <w:bottom w:val="single" w:color="000000" w:sz="6" w:space="0"/>
        </w:tcBorders>
      </w:tc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1443">
    <w:name w:val="Table Colorful 1"/>
    <w:basedOn w:val="1094"/>
    <w:uiPriority w:val="99"/>
    <w:semiHidden/>
    <w:unhideWhenUsed/>
    <w:rPr>
      <w:color w:val="FFFFFF"/>
    </w:rPr>
    <w:tblPr>
      <w:tblBorders>
        <w:left w:val="single" w:color="008080" w:sz="12" w:space="0"/>
        <w:top w:val="single" w:color="008080" w:sz="12" w:space="0"/>
        <w:right w:val="single" w:color="008080" w:sz="12" w:space="0"/>
        <w:bottom w:val="single" w:color="008080" w:sz="12" w:space="0"/>
        <w:insideH w:val="single" w:color="00FFFF" w:sz="6" w:space="0"/>
      </w:tblBorders>
    </w:tblPr>
    <w:tcPr>
      <w:shd w:val="solid" w:fill="FFFFFF" w:color="FFFFFF"/>
    </w:tcPr>
    <w:tblStylePr w:type="firstCol">
      <w:rPr>
        <w:b/>
        <w:bCs/>
        <w:i/>
        <w:iCs/>
      </w:rPr>
      <w:tcPr>
        <w:shd w:val="solid" w:fill="FFFFFF" w:color="FFFFFF"/>
      </w:tcPr>
    </w:tblStylePr>
    <w:tblStylePr w:type="firstRow">
      <w:rPr>
        <w:b/>
        <w:bCs/>
        <w:i/>
        <w:iCs/>
      </w:rPr>
      <w:tcPr>
        <w:shd w:val="solid" w:fill="FFFFFF" w:color="FFFFFF"/>
      </w:tcPr>
    </w:tblStylePr>
    <w:tblStylePr w:type="nwCell">
      <w:tcPr>
        <w:shd w:val="solid" w:fill="FFFFFF" w:color="FFFFFF"/>
      </w:tcPr>
    </w:tblStylePr>
    <w:tblStylePr w:type="swCell">
      <w:rPr>
        <w:b/>
        <w:bCs/>
        <w:i w:val="false"/>
        <w:iCs w:val="false"/>
      </w:rPr>
    </w:tblStylePr>
  </w:style>
  <w:style w:type="table" w:styleId="1444">
    <w:name w:val="Table Colorful 2"/>
    <w:basedOn w:val="1094"/>
    <w:uiPriority w:val="99"/>
    <w:semiHidden/>
    <w:unhideWhenUsed/>
    <w:tblPr>
      <w:tblBorders>
        <w:bottom w:val="single" w:color="000000" w:sz="12" w:space="0"/>
      </w:tblBorders>
    </w:tblPr>
    <w:tcPr>
      <w:shd w:val="pct20" w:fill="FFFFFF" w:color="FFFFFF"/>
    </w:tcPr>
    <w:tblStylePr w:type="firstCol">
      <w:rPr>
        <w:b/>
        <w:bCs/>
        <w:i/>
        <w:iCs/>
      </w:rPr>
    </w:tblStylePr>
    <w:tblStylePr w:type="firstRow">
      <w:rPr>
        <w:b/>
        <w:bCs/>
        <w:i/>
        <w:iCs/>
        <w:color w:val="FFFFFF"/>
      </w:rPr>
      <w:tcPr>
        <w:shd w:val="solid" w:fill="FFFFFF" w:color="FFFFFF"/>
        <w:tcBorders>
          <w:bottom w:val="single" w:color="000000" w:sz="12" w:space="0"/>
        </w:tcBorders>
      </w:tcPr>
    </w:tblStylePr>
    <w:tblStylePr w:type="lastCol">
      <w:tcPr>
        <w:shd w:val="solid" w:fill="FFFFFF" w:color="FFFFFF"/>
      </w:tcPr>
    </w:tblStylePr>
    <w:tblStylePr w:type="swCell">
      <w:rPr>
        <w:b/>
        <w:bCs/>
        <w:i w:val="false"/>
        <w:iCs w:val="false"/>
      </w:rPr>
    </w:tblStylePr>
  </w:style>
  <w:style w:type="table" w:styleId="1445">
    <w:name w:val="Table Colorful 3"/>
    <w:basedOn w:val="1094"/>
    <w:uiPriority w:val="99"/>
    <w:semiHidden/>
    <w:unhideWhenUsed/>
    <w:tblPr>
      <w:tblBorders>
        <w:left w:val="single" w:color="000000" w:sz="18" w:space="0"/>
        <w:top w:val="single" w:color="000000" w:sz="18" w:space="0"/>
        <w:right w:val="single" w:color="000000" w:sz="18" w:space="0"/>
        <w:bottom w:val="single" w:color="000000" w:sz="18" w:space="0"/>
        <w:insideH w:val="single" w:color="C0C0C0" w:sz="6" w:space="0"/>
      </w:tblBorders>
    </w:tblPr>
    <w:tcPr>
      <w:shd w:val="pct25" w:fill="FFFFFF" w:color="FFFFFF"/>
    </w:tcPr>
    <w:tblStylePr w:type="firstCol">
      <w:tcPr>
        <w:shd w:val="solid" w:fill="FFFFFF" w:color="FFFFFF"/>
        <w:tcBorders>
          <w:left w:val="single" w:color="000000" w:sz="36" w:space="0"/>
          <w:right w:val="single" w:color="000000" w:sz="6" w:space="0"/>
        </w:tcBorders>
      </w:tcPr>
    </w:tblStylePr>
    <w:tblStylePr w:type="firstRow">
      <w:tcPr>
        <w:shd w:val="solid" w:fill="FFFFFF" w:color="FFFFFF"/>
        <w:tcBorders>
          <w:bottom w:val="single" w:color="000000" w:sz="6" w:space="0"/>
        </w:tcBorders>
      </w:tcPr>
    </w:tblStylePr>
    <w:tblStylePr w:type="nwCell">
      <w:rPr>
        <w:b/>
        <w:bCs/>
        <w:color w:val="FFFFFF"/>
      </w:rPr>
      <w:tcPr>
        <w:shd w:val="solid" w:fill="FFFFFF" w:color="FFFFFF"/>
      </w:tcPr>
    </w:tblStylePr>
  </w:style>
  <w:style w:type="table" w:styleId="1446">
    <w:name w:val="Table Columns 1"/>
    <w:basedOn w:val="1094"/>
    <w:uiPriority w:val="99"/>
    <w:semiHidden/>
    <w:unhideWhenUsed/>
    <w:rPr>
      <w:b/>
      <w:bCs/>
    </w:rPr>
    <w:tblPr>
      <w:tblStyleColBandSize w:val="1"/>
      <w:tblBorders>
        <w:left w:val="single" w:color="000000" w:sz="12" w:space="0"/>
        <w:top w:val="single" w:color="000000" w:sz="12" w:space="0"/>
        <w:right w:val="single" w:color="000000" w:sz="12" w:space="0"/>
        <w:bottom w:val="single" w:color="000000" w:sz="12" w:space="0"/>
      </w:tblBorders>
    </w:tblPr>
    <w:tblStylePr w:type="band1Vert">
      <w:rPr>
        <w:color w:val="auto"/>
      </w:rPr>
      <w:tcPr>
        <w:shd w:val="pct25" w:fill="FFFFFF" w:color="FFFFFF"/>
      </w:tcPr>
    </w:tblStylePr>
    <w:tblStylePr w:type="band2Vert">
      <w:rPr>
        <w:color w:val="auto"/>
      </w:rPr>
      <w:tcPr>
        <w:shd w:val="pct25" w:fill="FFFFFF" w:color="FFFFFF"/>
      </w:tcPr>
    </w:tblStylePr>
    <w:tblStylePr w:type="firstCol">
      <w:rPr>
        <w:b w:val="false"/>
        <w:bCs w:val="false"/>
      </w:rPr>
    </w:tblStylePr>
    <w:tblStylePr w:type="firstRow">
      <w:rPr>
        <w:b w:val="false"/>
        <w:bCs w:val="false"/>
      </w:rPr>
      <w:tcPr>
        <w:tcBorders>
          <w:bottom w:val="single" w:color="000000" w:sz="6" w:space="0"/>
        </w:tcBorders>
      </w:tcPr>
    </w:tblStylePr>
    <w:tblStylePr w:type="lastCol">
      <w:rPr>
        <w:b w:val="false"/>
        <w:bCs w:val="false"/>
      </w:rPr>
    </w:tblStylePr>
    <w:tblStylePr w:type="lastRow">
      <w:rPr>
        <w:b w:val="false"/>
        <w:bCs w:val="false"/>
      </w:r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447">
    <w:name w:val="Table Columns 2"/>
    <w:basedOn w:val="1094"/>
    <w:uiPriority w:val="99"/>
    <w:semiHidden/>
    <w:unhideWhenUsed/>
    <w:rPr>
      <w:b/>
      <w:bCs/>
    </w:rPr>
    <w:tblPr>
      <w:tblStyleColBandSize w:val="1"/>
    </w:tblPr>
    <w:tblStylePr w:type="band1Vert">
      <w:rPr>
        <w:color w:val="auto"/>
      </w:rPr>
      <w:tcPr>
        <w:shd w:val="pct30" w:fill="FFFFFF" w:color="FFFFFF"/>
      </w:tcPr>
    </w:tblStylePr>
    <w:tblStylePr w:type="band2Vert">
      <w:rPr>
        <w:color w:val="auto"/>
      </w:rPr>
      <w:tcPr>
        <w:shd w:val="pct25" w:fill="FFFFFF" w:color="FFFFFF"/>
      </w:tcPr>
    </w:tblStylePr>
    <w:tblStylePr w:type="firstCol">
      <w:rPr>
        <w:b w:val="false"/>
        <w:bCs w:val="false"/>
        <w:color w:val="000000"/>
      </w:rPr>
    </w:tblStylePr>
    <w:tblStylePr w:type="firstRow">
      <w:rPr>
        <w:color w:val="FFFFFF"/>
      </w:rPr>
      <w:tcPr>
        <w:shd w:val="solid" w:fill="FFFFFF" w:color="FFFFFF"/>
      </w:tcPr>
    </w:tblStylePr>
    <w:tblStylePr w:type="lastCol">
      <w:rPr>
        <w:b w:val="false"/>
        <w:bCs w:val="false"/>
      </w:rPr>
    </w:tblStylePr>
    <w:tblStylePr w:type="lastRow">
      <w:rPr>
        <w:b w:val="false"/>
        <w:bCs w:val="false"/>
      </w:r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448">
    <w:name w:val="Table Columns 3"/>
    <w:basedOn w:val="1094"/>
    <w:uiPriority w:val="99"/>
    <w:semiHidden/>
    <w:unhideWhenUsed/>
    <w:rPr>
      <w:b/>
      <w:bCs/>
    </w:rPr>
    <w:tblPr>
      <w:tblStyleColBandSize w:val="1"/>
      <w:tblBorders>
        <w:left w:val="single" w:color="000080" w:sz="6" w:space="0"/>
        <w:top w:val="single" w:color="000080" w:sz="6" w:space="0"/>
        <w:right w:val="single" w:color="000080" w:sz="6" w:space="0"/>
        <w:bottom w:val="single" w:color="000080" w:sz="6" w:space="0"/>
        <w:insideV w:val="single" w:color="000080" w:sz="6" w:space="0"/>
      </w:tblBorders>
    </w:tblPr>
    <w:tblStylePr w:type="band1Vert">
      <w:rPr>
        <w:color w:val="auto"/>
      </w:rPr>
      <w:tcPr>
        <w:shd w:val="solid" w:fill="FFFFFF" w:color="FFFFFF"/>
      </w:tcPr>
    </w:tblStylePr>
    <w:tblStylePr w:type="band2Vert">
      <w:rPr>
        <w:color w:val="auto"/>
      </w:rPr>
      <w:tcPr>
        <w:shd w:val="pct10" w:fill="FFFFFF" w:color="FFFFFF"/>
      </w:tcPr>
    </w:tblStylePr>
    <w:tblStylePr w:type="firstCol">
      <w:rPr>
        <w:b w:val="false"/>
        <w:bCs w:val="false"/>
      </w:rPr>
    </w:tblStylePr>
    <w:tblStylePr w:type="firstRow">
      <w:rPr>
        <w:color w:val="FFFFFF"/>
      </w:rPr>
      <w:tcPr>
        <w:shd w:val="solid" w:fill="FFFFFF" w:color="FFFFFF"/>
      </w:tcPr>
    </w:tblStylePr>
    <w:tblStylePr w:type="lastCol">
      <w:rPr>
        <w:b w:val="false"/>
        <w:bCs w:val="false"/>
      </w:rPr>
    </w:tblStylePr>
    <w:tblStylePr w:type="lastRow">
      <w:rPr>
        <w:b w:val="false"/>
        <w:bCs w:val="false"/>
      </w:rPr>
      <w:tcPr>
        <w:tcBorders>
          <w:top w:val="single" w:color="000080" w:sz="6" w:space="0"/>
        </w:tcBorders>
      </w:tcPr>
    </w:tblStylePr>
    <w:tblStylePr w:type="neCell">
      <w:rPr>
        <w:b/>
        <w:bCs/>
      </w:rPr>
    </w:tblStylePr>
  </w:style>
  <w:style w:type="table" w:styleId="1449">
    <w:name w:val="Table Columns 4"/>
    <w:basedOn w:val="1094"/>
    <w:uiPriority w:val="99"/>
    <w:semiHidden/>
    <w:unhideWhenUsed/>
    <w:tblPr>
      <w:tblStyleColBandSize w:val="1"/>
    </w:tblPr>
    <w:tblStylePr w:type="band1Vert">
      <w:rPr>
        <w:color w:val="auto"/>
      </w:rPr>
      <w:tcPr>
        <w:shd w:val="pct50" w:fill="FFFFFF" w:color="FFFFFF"/>
      </w:tcPr>
    </w:tblStylePr>
    <w:tblStylePr w:type="band2Vert">
      <w:rPr>
        <w:color w:val="auto"/>
      </w:rPr>
      <w:tcPr>
        <w:shd w:val="pct10" w:fill="FFFFFF" w:color="FFFFFF"/>
      </w:tcPr>
    </w:tblStylePr>
    <w:tblStylePr w:type="firstRow">
      <w:rPr>
        <w:color w:val="FFFFFF"/>
      </w:rPr>
      <w:tcPr>
        <w:shd w:val="solid" w:fill="FFFFFF" w:color="FFFFFF"/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450">
    <w:name w:val="Table Columns 5"/>
    <w:basedOn w:val="1094"/>
    <w:uiPriority w:val="99"/>
    <w:semiHidden/>
    <w:unhideWhenUsed/>
    <w:tblPr>
      <w:tblStyleColBandSize w:val="1"/>
      <w:tblBorders>
        <w:left w:val="single" w:color="808080" w:sz="12" w:space="0"/>
        <w:top w:val="single" w:color="808080" w:sz="12" w:space="0"/>
        <w:right w:val="single" w:color="808080" w:sz="12" w:space="0"/>
        <w:bottom w:val="single" w:color="808080" w:sz="12" w:space="0"/>
        <w:insideV w:val="single" w:color="C0C0C0" w:sz="6" w:space="0"/>
      </w:tblBorders>
    </w:tblPr>
    <w:tblStylePr w:type="band1Vert">
      <w:rPr>
        <w:color w:val="auto"/>
      </w:rPr>
      <w:tcPr>
        <w:shd w:val="solid" w:fill="FFFFFF" w:color="FFFFFF"/>
      </w:tcPr>
    </w:tblStylePr>
    <w:tblStylePr w:type="band2Vert">
      <w:rPr>
        <w:color w:val="auto"/>
      </w:rPr>
    </w:tblStylePr>
    <w:tblStylePr w:type="firstCol">
      <w:rPr>
        <w:b/>
        <w:bCs/>
      </w:rPr>
    </w:tblStylePr>
    <w:tblStylePr w:type="firstRow">
      <w:rPr>
        <w:b/>
        <w:bCs/>
        <w:i/>
        <w:iCs/>
      </w:rPr>
      <w:tcPr>
        <w:tcBorders>
          <w:bottom w:val="single" w:color="80808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808080" w:sz="6" w:space="0"/>
        </w:tcBorders>
      </w:tcPr>
    </w:tblStylePr>
  </w:style>
  <w:style w:type="table" w:styleId="1451">
    <w:name w:val="Table Contemporary"/>
    <w:basedOn w:val="1094"/>
    <w:uiPriority w:val="99"/>
    <w:semiHidden/>
    <w:unhideWhenUsed/>
    <w:tblPr>
      <w:tblStyleRowBandSize w:val="1"/>
      <w:tblBorders>
        <w:insideV w:val="single" w:color="FFFFFF" w:sz="18" w:space="0"/>
        <w:insideH w:val="single" w:color="FFFFFF" w:sz="18" w:space="0"/>
      </w:tblBorders>
    </w:tblPr>
    <w:tblStylePr w:type="band1Horz">
      <w:rPr>
        <w:color w:val="auto"/>
      </w:rPr>
      <w:tcPr>
        <w:shd w:val="pct5" w:fill="FFFFFF" w:color="FFFFFF"/>
      </w:tcPr>
    </w:tblStylePr>
    <w:tblStylePr w:type="band2Horz">
      <w:rPr>
        <w:color w:val="auto"/>
      </w:rPr>
      <w:tcPr>
        <w:shd w:val="pct20" w:fill="FFFFFF" w:color="FFFFFF"/>
      </w:tcPr>
    </w:tblStylePr>
    <w:tblStylePr w:type="firstRow">
      <w:rPr>
        <w:b/>
        <w:bCs/>
        <w:color w:val="auto"/>
      </w:rPr>
      <w:tcPr>
        <w:shd w:val="pct20" w:fill="FFFFFF" w:color="FFFFFF"/>
      </w:tcPr>
    </w:tblStylePr>
  </w:style>
  <w:style w:type="table" w:styleId="1452">
    <w:name w:val="Table Elegant"/>
    <w:basedOn w:val="1094"/>
    <w:uiPriority w:val="99"/>
    <w:semiHidden/>
    <w:unhideWhenUsed/>
    <w:tblPr>
      <w:tblBorders>
        <w:left w:val="single" w:color="000000" w:sz="6" w:space="0"/>
        <w:top w:val="single" w:color="000000" w:sz="6" w:space="0"/>
        <w:right w:val="single" w:color="000000" w:sz="6" w:space="0"/>
        <w:bottom w:val="single" w:color="000000" w:sz="6" w:space="0"/>
        <w:insideV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1453">
    <w:name w:val="Table Grid"/>
    <w:basedOn w:val="1094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1454">
    <w:name w:val="Table Grid 1"/>
    <w:basedOn w:val="1094"/>
    <w:uiPriority w:val="99"/>
    <w:semiHidden/>
    <w:unhideWhenUsed/>
    <w:tblPr>
      <w:tblBorders>
        <w:left w:val="single" w:color="000000" w:sz="6" w:space="0"/>
        <w:top w:val="single" w:color="000000" w:sz="6" w:space="0"/>
        <w:right w:val="single" w:color="000000" w:sz="6" w:space="0"/>
        <w:bottom w:val="single" w:color="000000" w:sz="6" w:space="0"/>
        <w:insideV w:val="single" w:color="000000" w:sz="6" w:space="0"/>
        <w:insideH w:val="single" w:color="000000" w:sz="6" w:space="0"/>
      </w:tblBorders>
    </w:tblPr>
    <w:tcPr>
      <w:shd w:val="clear" w:color="auto" w:fill="auto"/>
    </w:tcPr>
    <w:tblStylePr w:type="lastCol">
      <w:rPr>
        <w:i/>
        <w:iCs/>
      </w:rPr>
    </w:tblStylePr>
    <w:tblStylePr w:type="lastRow">
      <w:rPr>
        <w:i/>
        <w:iCs/>
      </w:rPr>
    </w:tblStylePr>
  </w:style>
  <w:style w:type="table" w:styleId="1455">
    <w:name w:val="Table Grid 2"/>
    <w:basedOn w:val="1094"/>
    <w:uiPriority w:val="99"/>
    <w:semiHidden/>
    <w:unhideWhenUsed/>
    <w:tblPr>
      <w:tblBorders>
        <w:insideV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6" w:space="0"/>
        </w:tcBorders>
      </w:tcPr>
    </w:tblStylePr>
  </w:style>
  <w:style w:type="table" w:styleId="1456">
    <w:name w:val="Table Grid 3"/>
    <w:basedOn w:val="1094"/>
    <w:uiPriority w:val="99"/>
    <w:semiHidden/>
    <w:unhideWhenUsed/>
    <w:tblPr>
      <w:tblBorders>
        <w:left w:val="single" w:color="000000" w:sz="12" w:space="0"/>
        <w:top w:val="single" w:color="000000" w:sz="6" w:space="0"/>
        <w:right w:val="single" w:color="000000" w:sz="12" w:space="0"/>
        <w:bottom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cPr>
        <w:shd w:val="pct30" w:fill="FFFFFF" w:color="FFFFFF"/>
        <w:tcBorders>
          <w:bottom w:val="single" w:color="00000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457">
    <w:name w:val="Table Grid 4"/>
    <w:basedOn w:val="1094"/>
    <w:uiPriority w:val="99"/>
    <w:semiHidden/>
    <w:unhideWhenUsed/>
    <w:tblPr>
      <w:tblBorders>
        <w:left w:val="single" w:color="000000" w:sz="12" w:space="0"/>
        <w:right w:val="single" w:color="000000" w:sz="12" w:space="0"/>
        <w:insideV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cPr>
        <w:shd w:val="pct30" w:fill="FFFFFF" w:color="FFFFFF"/>
        <w:tcBorders>
          <w:bottom w:val="single" w:color="000000" w:sz="6" w:space="0"/>
        </w:tcBorders>
      </w:tcPr>
    </w:tblStylePr>
    <w:tblStylePr w:type="lastCol">
      <w:rPr>
        <w:b/>
        <w:bCs/>
        <w:color w:val="auto"/>
      </w:rPr>
    </w:tblStylePr>
    <w:tblStylePr w:type="lastRow">
      <w:rPr>
        <w:b/>
        <w:bCs/>
        <w:color w:val="auto"/>
      </w:rPr>
      <w:tcPr>
        <w:shd w:val="pct30" w:fill="FFFFFF" w:color="FFFFFF"/>
        <w:tcBorders>
          <w:top w:val="single" w:color="000000" w:sz="6" w:space="0"/>
        </w:tcBorders>
      </w:tcPr>
    </w:tblStylePr>
  </w:style>
  <w:style w:type="table" w:styleId="1458">
    <w:name w:val="Table Grid 5"/>
    <w:basedOn w:val="1094"/>
    <w:uiPriority w:val="99"/>
    <w:semiHidden/>
    <w:unhideWhenUsed/>
    <w:tblPr>
      <w:tblBorders>
        <w:left w:val="single" w:color="000000" w:sz="12" w:space="0"/>
        <w:top w:val="single" w:color="000000" w:sz="12" w:space="0"/>
        <w:right w:val="single" w:color="000000" w:sz="12" w:space="0"/>
        <w:bottom w:val="single" w:color="000000" w:sz="12" w:space="0"/>
        <w:insideV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tcPr>
        <w:tcBorders>
          <w:bottom w:val="single" w:color="000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table" w:styleId="1459">
    <w:name w:val="Table Grid 6"/>
    <w:basedOn w:val="1094"/>
    <w:uiPriority w:val="99"/>
    <w:semiHidden/>
    <w:unhideWhenUsed/>
    <w:tblPr>
      <w:tblBorders>
        <w:left w:val="single" w:color="000000" w:sz="12" w:space="0"/>
        <w:top w:val="single" w:color="000000" w:sz="12" w:space="0"/>
        <w:right w:val="single" w:color="000000" w:sz="12" w:space="0"/>
        <w:bottom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00000" w:sz="6" w:space="0"/>
        </w:tcBorders>
      </w:tcPr>
    </w:tblStylePr>
    <w:tblStylePr w:type="lastRow">
      <w:rPr>
        <w:color w:val="auto"/>
      </w:rPr>
      <w:tcPr>
        <w:tcBorders>
          <w:top w:val="single" w:color="000000" w:sz="6" w:space="0"/>
        </w:tcBorders>
      </w:tcPr>
    </w:tblStylePr>
  </w:style>
  <w:style w:type="table" w:styleId="1460">
    <w:name w:val="Table Grid 7"/>
    <w:basedOn w:val="1094"/>
    <w:uiPriority w:val="99"/>
    <w:semiHidden/>
    <w:unhideWhenUsed/>
    <w:rPr>
      <w:b/>
      <w:bCs/>
    </w:rPr>
    <w:tblPr>
      <w:tblBorders>
        <w:left w:val="single" w:color="000000" w:sz="12" w:space="0"/>
        <w:top w:val="single" w:color="000000" w:sz="12" w:space="0"/>
        <w:right w:val="single" w:color="000000" w:sz="12" w:space="0"/>
        <w:bottom w:val="single" w:color="000000" w:sz="12" w:space="0"/>
        <w:insideV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Col">
      <w:rPr>
        <w:b w:val="false"/>
        <w:bCs w:val="false"/>
      </w:rPr>
    </w:tblStylePr>
    <w:tblStylePr w:type="firstRow">
      <w:rPr>
        <w:b w:val="false"/>
        <w:bCs w:val="false"/>
      </w:rPr>
      <w:tcPr>
        <w:tcBorders>
          <w:bottom w:val="single" w:color="000000" w:sz="12" w:space="0"/>
        </w:tcBorders>
      </w:tcPr>
    </w:tblStylePr>
    <w:tblStylePr w:type="lastCol">
      <w:rPr>
        <w:b w:val="false"/>
        <w:bCs w:val="false"/>
      </w:rPr>
    </w:tblStylePr>
    <w:tblStylePr w:type="lastRow">
      <w:rPr>
        <w:b w:val="false"/>
        <w:bCs w:val="false"/>
      </w:rPr>
      <w:tcPr>
        <w:tcBorders>
          <w:top w:val="single" w:color="000000" w:sz="6" w:space="0"/>
        </w:tcBorders>
      </w:tcPr>
    </w:tblStylePr>
  </w:style>
  <w:style w:type="table" w:styleId="1461">
    <w:name w:val="Table Grid 8"/>
    <w:basedOn w:val="1094"/>
    <w:uiPriority w:val="99"/>
    <w:semiHidden/>
    <w:unhideWhenUsed/>
    <w:tblPr>
      <w:tblBorders>
        <w:left w:val="single" w:color="000080" w:sz="6" w:space="0"/>
        <w:top w:val="single" w:color="000080" w:sz="6" w:space="0"/>
        <w:right w:val="single" w:color="000080" w:sz="6" w:space="0"/>
        <w:bottom w:val="single" w:color="000080" w:sz="6" w:space="0"/>
        <w:insideV w:val="single" w:color="000080" w:sz="6" w:space="0"/>
        <w:insideH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fill="FFFFFF" w:color="FFFFFF"/>
      </w:tcPr>
    </w:tblStylePr>
    <w:tblStylePr w:type="lastCol">
      <w:rPr>
        <w:b/>
        <w:bCs/>
        <w:color w:val="auto"/>
      </w:rPr>
    </w:tblStylePr>
    <w:tblStylePr w:type="lastRow">
      <w:rPr>
        <w:b/>
        <w:bCs/>
        <w:color w:val="auto"/>
      </w:rPr>
    </w:tblStylePr>
  </w:style>
  <w:style w:type="table" w:styleId="1462">
    <w:name w:val="Grid Table Light"/>
    <w:basedOn w:val="1094"/>
    <w:uiPriority w:val="40"/>
    <w:pPr>
      <w:spacing w:lineRule="auto" w:line="240" w:after="0"/>
    </w:pPr>
    <w:tblPr>
      <w:tblBorders>
        <w:left w:val="single" w:color="BFBFBF" w:sz="4" w:space="0" w:themeColor="background1" w:themeShade="BF"/>
        <w:top w:val="single" w:color="BFBFBF" w:sz="4" w:space="0" w:themeColor="background1" w:themeShade="BF"/>
        <w:right w:val="single" w:color="BFBFBF" w:sz="4" w:space="0" w:themeColor="background1" w:themeShade="BF"/>
        <w:bottom w:val="single" w:color="BFBFBF" w:sz="4" w:space="0" w:themeColor="background1" w:themeShade="BF"/>
        <w:insideV w:val="single" w:color="BFBFBF" w:sz="4" w:space="0" w:themeColor="background1" w:themeShade="BF"/>
        <w:insideH w:val="single" w:color="BFBFBF" w:sz="4" w:space="0" w:themeColor="background1" w:themeShade="BF"/>
      </w:tblBorders>
    </w:tblPr>
  </w:style>
  <w:style w:type="table" w:styleId="1463">
    <w:name w:val="Table List 1"/>
    <w:basedOn w:val="1094"/>
    <w:uiPriority w:val="99"/>
    <w:semiHidden/>
    <w:unhideWhenUsed/>
    <w:tblPr>
      <w:tblStyleRowBandSize w:val="1"/>
      <w:tblBorders>
        <w:left w:val="single" w:color="008080" w:sz="6" w:space="0"/>
        <w:top w:val="single" w:color="008080" w:sz="12" w:space="0"/>
        <w:right w:val="single" w:color="008080" w:sz="6" w:space="0"/>
        <w:bottom w:val="single" w:color="008080" w:sz="12" w:space="0"/>
      </w:tblBorders>
    </w:tblPr>
    <w:tblStylePr w:type="band1Horz">
      <w:rPr>
        <w:color w:val="auto"/>
      </w:rPr>
      <w:tcPr>
        <w:shd w:val="solid" w:fill="FFFFFF" w:color="FFFFFF"/>
      </w:tcPr>
    </w:tblStylePr>
    <w:tblStylePr w:type="band2Horz">
      <w:rPr>
        <w:color w:val="auto"/>
      </w:rPr>
    </w:tblStylePr>
    <w:tblStylePr w:type="firstRow">
      <w:rPr>
        <w:b/>
        <w:bCs/>
        <w:i/>
        <w:iCs/>
        <w:color w:val="800000"/>
      </w:rPr>
      <w:tcPr>
        <w:shd w:val="solid" w:fill="FFFFFF" w:color="FFFFFF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1464">
    <w:name w:val="Table List 2"/>
    <w:basedOn w:val="1094"/>
    <w:uiPriority w:val="99"/>
    <w:semiHidden/>
    <w:unhideWhenUsed/>
    <w:tblPr>
      <w:tblStyleRowBandSize w:val="2"/>
      <w:tblBorders>
        <w:bottom w:val="single" w:color="808080" w:sz="12" w:space="0"/>
      </w:tblBorders>
    </w:tblPr>
    <w:tblStylePr w:type="band1Horz">
      <w:rPr>
        <w:color w:val="auto"/>
      </w:rPr>
      <w:tcPr>
        <w:shd w:val="pct20" w:fill="FFFFFF" w:color="FFFFFF"/>
      </w:tcPr>
    </w:tblStylePr>
    <w:tblStylePr w:type="band2Horz">
      <w:rPr>
        <w:color w:val="auto"/>
      </w:rPr>
    </w:tblStylePr>
    <w:tblStylePr w:type="firstRow">
      <w:rPr>
        <w:b/>
        <w:bCs/>
        <w:color w:val="FFFFFF"/>
      </w:rPr>
      <w:tcPr>
        <w:shd w:val="pct75" w:fill="008000" w:color="008000"/>
        <w:tcBorders>
          <w:bottom w:val="single" w:color="000000" w:sz="6" w:space="0"/>
        </w:tcBorders>
      </w:tcPr>
    </w:tblStylePr>
    <w:tblStylePr w:type="lastRow">
      <w:tcPr>
        <w:tcBorders>
          <w:top w:val="single" w:color="000000" w:sz="6" w:space="0"/>
        </w:tcBorders>
      </w:tcPr>
    </w:tblStylePr>
    <w:tblStylePr w:type="swCell">
      <w:rPr>
        <w:b/>
        <w:bCs/>
      </w:rPr>
    </w:tblStylePr>
  </w:style>
  <w:style w:type="table" w:styleId="1465">
    <w:name w:val="Table List 3"/>
    <w:basedOn w:val="1094"/>
    <w:uiPriority w:val="99"/>
    <w:semiHidden/>
    <w:unhideWhenUsed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cPr>
        <w:tcBorders>
          <w:bottom w:val="single" w:color="000000" w:sz="12" w:space="0"/>
        </w:tcBorders>
      </w:tcPr>
    </w:tblStylePr>
    <w:tblStylePr w:type="lastRow">
      <w:tcPr>
        <w:tcBorders>
          <w:top w:val="single" w:color="000000" w:sz="12" w:space="0"/>
        </w:tcBorders>
      </w:tcPr>
    </w:tblStylePr>
    <w:tblStylePr w:type="swCell">
      <w:rPr>
        <w:i/>
        <w:iCs/>
        <w:color w:val="000080"/>
      </w:rPr>
    </w:tblStylePr>
  </w:style>
  <w:style w:type="table" w:styleId="1466">
    <w:name w:val="Table List 4"/>
    <w:basedOn w:val="1094"/>
    <w:uiPriority w:val="99"/>
    <w:semiHidden/>
    <w:unhideWhenUsed/>
    <w:tblPr>
      <w:tblBorders>
        <w:left w:val="single" w:color="000000" w:sz="12" w:space="0"/>
        <w:top w:val="single" w:color="000000" w:sz="12" w:space="0"/>
        <w:right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fill="FFFFFF" w:color="FFFFFF"/>
        <w:tcBorders>
          <w:bottom w:val="single" w:color="000000" w:sz="12" w:space="0"/>
        </w:tcBorders>
      </w:tcPr>
    </w:tblStylePr>
  </w:style>
  <w:style w:type="table" w:styleId="1467">
    <w:name w:val="Table List 5"/>
    <w:basedOn w:val="1094"/>
    <w:uiPriority w:val="99"/>
    <w:semiHidden/>
    <w:unhideWhenUsed/>
    <w:tblPr>
      <w:tblBorders>
        <w:left w:val="single" w:color="000000" w:sz="6" w:space="0"/>
        <w:top w:val="single" w:color="000000" w:sz="6" w:space="0"/>
        <w:right w:val="single" w:color="000000" w:sz="6" w:space="0"/>
        <w:bottom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</w:style>
  <w:style w:type="table" w:styleId="1468">
    <w:name w:val="Table List 6"/>
    <w:basedOn w:val="1094"/>
    <w:uiPriority w:val="99"/>
    <w:semiHidden/>
    <w:unhideWhenUsed/>
    <w:tblPr>
      <w:tblStyleRowBandSize w:val="1"/>
      <w:tblBorders>
        <w:left w:val="single" w:color="000000" w:sz="6" w:space="0"/>
        <w:top w:val="single" w:color="000000" w:sz="6" w:space="0"/>
        <w:right w:val="single" w:color="000000" w:sz="6" w:space="0"/>
        <w:bottom w:val="single" w:color="000000" w:sz="6" w:space="0"/>
      </w:tblBorders>
    </w:tblPr>
    <w:tcPr>
      <w:shd w:val="pct50" w:fill="FFFFFF" w:color="FFFFFF"/>
    </w:tcPr>
    <w:tblStylePr w:type="band1Horz">
      <w:tcPr>
        <w:shd w:val="pct25" w:fill="FFFFFF" w:color="FFFFFF"/>
      </w:tcPr>
    </w:tblStylePr>
    <w:tblStylePr w:type="firstCol">
      <w:rPr>
        <w:b/>
        <w:bCs/>
      </w:rPr>
      <w:tcPr>
        <w:tcBorders>
          <w:right w:val="single" w:color="000000" w:sz="12" w:space="0"/>
        </w:tcBorders>
      </w:tc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</w:style>
  <w:style w:type="table" w:styleId="1469">
    <w:name w:val="Table List 7"/>
    <w:basedOn w:val="1094"/>
    <w:uiPriority w:val="99"/>
    <w:semiHidden/>
    <w:unhideWhenUsed/>
    <w:tblPr>
      <w:tblStyleRowBandSize w:val="1"/>
      <w:tblBorders>
        <w:left w:val="single" w:color="008000" w:sz="6" w:space="0"/>
        <w:top w:val="single" w:color="008000" w:sz="12" w:space="0"/>
        <w:right w:val="single" w:color="008000" w:sz="6" w:space="0"/>
        <w:bottom w:val="single" w:color="008000" w:sz="12" w:space="0"/>
        <w:insideH w:val="single" w:color="000000" w:sz="6" w:space="0"/>
      </w:tblBorders>
    </w:tblPr>
    <w:tblStylePr w:type="band1Horz">
      <w:rPr>
        <w:color w:val="auto"/>
      </w:rPr>
      <w:tcPr>
        <w:shd w:val="pct20" w:fill="FFFFFF" w:color="FFFFFF"/>
      </w:tcPr>
    </w:tblStylePr>
    <w:tblStylePr w:type="band2Horz">
      <w:tcPr>
        <w:shd w:val="pct25" w:fill="FFFFFF" w:color="FFFFFF"/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shd w:val="solid" w:fill="FFFFFF" w:color="FFFFFF"/>
        <w:tcBorders>
          <w:bottom w:val="single" w:color="008000" w:sz="12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8000" w:sz="12" w:space="0"/>
        </w:tcBorders>
      </w:tcPr>
    </w:tblStylePr>
  </w:style>
  <w:style w:type="table" w:styleId="1470">
    <w:name w:val="Table List 8"/>
    <w:basedOn w:val="1094"/>
    <w:uiPriority w:val="99"/>
    <w:semiHidden/>
    <w:unhideWhenUsed/>
    <w:tblPr>
      <w:tblStyleRowBandSize w:val="1"/>
      <w:tblBorders>
        <w:left w:val="single" w:color="000000" w:sz="6" w:space="0"/>
        <w:top w:val="single" w:color="000000" w:sz="6" w:space="0"/>
        <w:right w:val="single" w:color="000000" w:sz="6" w:space="0"/>
        <w:bottom w:val="single" w:color="000000" w:sz="6" w:space="0"/>
        <w:insideV w:val="single" w:color="000000" w:sz="6" w:space="0"/>
      </w:tblBorders>
    </w:tblPr>
    <w:tblStylePr w:type="band1Horz">
      <w:rPr>
        <w:color w:val="auto"/>
      </w:rPr>
      <w:tcPr>
        <w:shd w:val="pct25" w:fill="FFFFFF" w:color="FFFFFF"/>
      </w:tcPr>
    </w:tblStylePr>
    <w:tblStylePr w:type="band2Horz">
      <w:tcPr>
        <w:shd w:val="pct50" w:fill="FFFFFF" w:color="FFFFFF"/>
      </w:tcPr>
    </w:tblStylePr>
    <w:tblStylePr w:type="firstCol">
      <w:rPr>
        <w:b/>
        <w:bCs/>
      </w:rPr>
    </w:tblStylePr>
    <w:tblStylePr w:type="firstRow">
      <w:rPr>
        <w:b/>
        <w:bCs/>
        <w:i/>
        <w:iCs/>
      </w:rPr>
      <w:tcPr>
        <w:shd w:val="solid" w:fill="FFFFFF" w:color="FFFFFF"/>
        <w:tcBorders>
          <w:bottom w:val="single" w:color="000000" w:sz="6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000000" w:sz="6" w:space="0"/>
        </w:tcBorders>
      </w:tcPr>
    </w:tblStylePr>
  </w:style>
  <w:style w:type="paragraph" w:styleId="1471">
    <w:name w:val="table of authorities"/>
    <w:basedOn w:val="1083"/>
    <w:next w:val="1083"/>
    <w:uiPriority w:val="99"/>
    <w:semiHidden/>
    <w:unhideWhenUsed/>
    <w:pPr>
      <w:ind w:left="240" w:hanging="240"/>
      <w:spacing w:after="0"/>
    </w:pPr>
  </w:style>
  <w:style w:type="paragraph" w:styleId="1472">
    <w:name w:val="table of figures"/>
    <w:basedOn w:val="1083"/>
    <w:next w:val="1083"/>
    <w:uiPriority w:val="99"/>
    <w:semiHidden/>
    <w:unhideWhenUsed/>
    <w:pPr>
      <w:spacing w:after="0"/>
    </w:pPr>
  </w:style>
  <w:style w:type="table" w:styleId="1473">
    <w:name w:val="Table Professional"/>
    <w:basedOn w:val="1094"/>
    <w:uiPriority w:val="99"/>
    <w:semiHidden/>
    <w:unhideWhenUsed/>
    <w:tblPr>
      <w:tblBorders>
        <w:left w:val="single" w:color="000000" w:sz="6" w:space="0"/>
        <w:top w:val="single" w:color="000000" w:sz="6" w:space="0"/>
        <w:right w:val="single" w:color="000000" w:sz="6" w:space="0"/>
        <w:bottom w:val="single" w:color="000000" w:sz="6" w:space="0"/>
        <w:insideV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cPr>
        <w:shd w:val="solid" w:fill="FFFFFF" w:color="FFFFFF"/>
      </w:tcPr>
    </w:tblStylePr>
  </w:style>
  <w:style w:type="table" w:styleId="1474">
    <w:name w:val="Table Simple 1"/>
    <w:basedOn w:val="1094"/>
    <w:uiPriority w:val="99"/>
    <w:semiHidden/>
    <w:unhideWhenUsed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cPr>
        <w:tcBorders>
          <w:bottom w:val="single" w:color="008000" w:sz="6" w:space="0"/>
        </w:tcBorders>
      </w:tcPr>
    </w:tblStylePr>
    <w:tblStylePr w:type="lastRow">
      <w:tcPr>
        <w:tcBorders>
          <w:top w:val="single" w:color="008000" w:sz="6" w:space="0"/>
        </w:tcBorders>
      </w:tcPr>
    </w:tblStylePr>
  </w:style>
  <w:style w:type="table" w:styleId="1475">
    <w:name w:val="Table Simple 2"/>
    <w:basedOn w:val="1094"/>
    <w:uiPriority w:val="99"/>
    <w:semiHidden/>
    <w:unhideWhenUsed/>
    <w:tblPr/>
    <w:tblStylePr w:type="firstCol">
      <w:rPr>
        <w:b/>
        <w:bCs/>
      </w:rPr>
      <w:tcPr>
        <w:tcBorders>
          <w:right w:val="single" w:color="000000" w:sz="12" w:space="0"/>
        </w:tcBorders>
      </w:tcPr>
    </w:tblStylePr>
    <w:tblStylePr w:type="firstRow">
      <w:rPr>
        <w:b/>
        <w:bCs/>
      </w:rPr>
      <w:tcPr>
        <w:tcBorders>
          <w:bottom w:val="single" w:color="000000" w:sz="12" w:space="0"/>
        </w:tcBorders>
      </w:tcPr>
    </w:tblStylePr>
    <w:tblStylePr w:type="lastCol">
      <w:rPr>
        <w:b/>
        <w:bCs/>
      </w:rPr>
      <w:tcPr>
        <w:tcBorders>
          <w:left w:val="single" w:color="000000" w:sz="6" w:space="0"/>
        </w:tcBorders>
      </w:tcPr>
    </w:tblStylePr>
    <w:tblStylePr w:type="lastRow">
      <w:rPr>
        <w:b/>
        <w:bCs/>
        <w:color w:val="auto"/>
      </w:rPr>
      <w:tcPr>
        <w:tcBorders>
          <w:top w:val="single" w:color="000000" w:sz="6" w:space="0"/>
        </w:tcBorders>
      </w:tcPr>
    </w:tblStylePr>
    <w:tblStylePr w:type="neCell">
      <w:rPr>
        <w:b/>
        <w:bCs/>
      </w:rPr>
      <w:tcPr>
        <w:tcBorders>
          <w:left w:val="none" w:sz="0" w:space="0" w:color="auto"/>
        </w:tcBorders>
      </w:tcPr>
    </w:tblStylePr>
    <w:tblStylePr w:type="swCell">
      <w:rPr>
        <w:b/>
        <w:bCs/>
      </w:rPr>
      <w:tcPr>
        <w:tcBorders>
          <w:top w:val="none" w:sz="0" w:space="0" w:color="auto"/>
        </w:tcBorders>
      </w:tcPr>
    </w:tblStylePr>
  </w:style>
  <w:style w:type="table" w:styleId="1476">
    <w:name w:val="Table Simple 3"/>
    <w:basedOn w:val="1094"/>
    <w:uiPriority w:val="99"/>
    <w:semiHidden/>
    <w:unhideWhenUsed/>
    <w:tblPr>
      <w:tblBorders>
        <w:left w:val="single" w:color="000000" w:sz="12" w:space="0"/>
        <w:top w:val="single" w:color="000000" w:sz="12" w:space="0"/>
        <w:right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cPr>
        <w:shd w:val="solid" w:fill="FFFFFF" w:color="FFFFFF"/>
      </w:tcPr>
    </w:tblStylePr>
  </w:style>
  <w:style w:type="table" w:styleId="1477">
    <w:name w:val="Table Subtle 1"/>
    <w:basedOn w:val="1094"/>
    <w:uiPriority w:val="99"/>
    <w:semiHidden/>
    <w:unhideWhenUsed/>
    <w:tblPr>
      <w:tblStyleRowBandSize w:val="1"/>
    </w:tblPr>
    <w:tblStylePr w:type="band1Horz">
      <w:tcPr>
        <w:shd w:val="pct25" w:fill="FFFFFF" w:color="FFFFFF"/>
        <w:tcBorders>
          <w:bottom w:val="single" w:color="000000" w:sz="6" w:space="0"/>
        </w:tcBorders>
      </w:tcPr>
    </w:tblStylePr>
    <w:tblStylePr w:type="firstCol">
      <w:tcPr>
        <w:tcBorders>
          <w:right w:val="single" w:color="000000" w:sz="12" w:space="0"/>
        </w:tcBorders>
      </w:tcPr>
    </w:tblStylePr>
    <w:tblStylePr w:type="firstRow">
      <w:tcPr>
        <w:tcBorders>
          <w:top w:val="single" w:color="000000" w:sz="6" w:space="0"/>
          <w:bottom w:val="single" w:color="000000" w:sz="12" w:space="0"/>
        </w:tcBorders>
      </w:tcPr>
    </w:tblStylePr>
    <w:tblStylePr w:type="lastCol">
      <w:tcPr>
        <w:tcBorders>
          <w:left w:val="single" w:color="000000" w:sz="12" w:space="0"/>
        </w:tcBorders>
      </w:tcPr>
    </w:tblStylePr>
    <w:tblStylePr w:type="lastRow">
      <w:tcPr>
        <w:shd w:val="pct25" w:fill="FFFFFF" w:color="FFFFFF"/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478">
    <w:name w:val="Table Subtle 2"/>
    <w:basedOn w:val="1094"/>
    <w:uiPriority w:val="99"/>
    <w:semiHidden/>
    <w:unhideWhenUsed/>
    <w:tblPr>
      <w:tblBorders>
        <w:left w:val="single" w:color="000000" w:sz="6" w:space="0"/>
        <w:right w:val="single" w:color="000000" w:sz="6" w:space="0"/>
      </w:tblBorders>
    </w:tblPr>
    <w:tblStylePr w:type="firstCol">
      <w:tcPr>
        <w:shd w:val="pct25" w:fill="FFFFFF" w:color="FFFFFF"/>
        <w:tcBorders>
          <w:right w:val="single" w:color="000000" w:sz="12" w:space="0"/>
        </w:tcBorders>
      </w:tcPr>
    </w:tblStylePr>
    <w:tblStylePr w:type="firstRow">
      <w:tcPr>
        <w:tcBorders>
          <w:bottom w:val="single" w:color="000000" w:sz="12" w:space="0"/>
        </w:tcBorders>
      </w:tcPr>
    </w:tblStylePr>
    <w:tblStylePr w:type="lastCol">
      <w:tcPr>
        <w:shd w:val="pct25" w:fill="FFFFFF" w:color="FFFFFF"/>
        <w:tcBorders>
          <w:left w:val="single" w:color="000000" w:sz="12" w:space="0"/>
        </w:tcBorders>
      </w:tcPr>
    </w:tblStylePr>
    <w:tblStylePr w:type="lastRow">
      <w:tcPr>
        <w:tcBorders>
          <w:top w:val="single" w:color="000000" w:sz="12" w:space="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1479">
    <w:name w:val="Table Theme"/>
    <w:basedOn w:val="1094"/>
    <w:uiPriority w:val="99"/>
    <w:semiHidden/>
    <w:unhideWhenUsed/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1480">
    <w:name w:val="Table Web 1"/>
    <w:basedOn w:val="1094"/>
    <w:uiPriority w:val="99"/>
    <w:semiHidden/>
    <w:unhideWhenUsed/>
    <w:tblPr>
      <w:tblCellSpacing w:w="20" w:type="dxa"/>
      <w:tblBorders>
        <w:left w:val="single" w:color="000000" w:sz="6" w:space="0"/>
        <w:top w:val="single" w:color="000000" w:sz="6" w:space="0"/>
        <w:right w:val="single" w:color="000000" w:sz="6" w:space="0"/>
        <w:bottom w:val="single" w:color="000000" w:sz="6" w:space="0"/>
        <w:insideV w:val="single" w:color="000000" w:sz="6" w:space="0"/>
        <w:insideH w:val="single" w:color="000000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1481">
    <w:name w:val="Table Web 2"/>
    <w:basedOn w:val="1094"/>
    <w:uiPriority w:val="99"/>
    <w:semiHidden/>
    <w:unhideWhenUsed/>
    <w:tblPr>
      <w:tblCellSpacing w:w="20" w:type="dxa"/>
      <w:tblBorders>
        <w:left w:val="single" w:color="000000" w:sz="6" w:space="0"/>
        <w:top w:val="single" w:color="000000" w:sz="6" w:space="0"/>
        <w:right w:val="single" w:color="000000" w:sz="6" w:space="0"/>
        <w:bottom w:val="single" w:color="000000" w:sz="6" w:space="0"/>
        <w:insideV w:val="single" w:color="000000" w:sz="6" w:space="0"/>
        <w:insideH w:val="single" w:color="000000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1482">
    <w:name w:val="Table Web 3"/>
    <w:basedOn w:val="1094"/>
    <w:uiPriority w:val="99"/>
    <w:semiHidden/>
    <w:unhideWhenUsed/>
    <w:tblPr>
      <w:tblCellSpacing w:w="20" w:type="dxa"/>
      <w:tblBorders>
        <w:left w:val="single" w:color="000000" w:sz="24" w:space="0"/>
        <w:top w:val="single" w:color="000000" w:sz="24" w:space="0"/>
        <w:right w:val="single" w:color="000000" w:sz="24" w:space="0"/>
        <w:bottom w:val="single" w:color="000000" w:sz="24" w:space="0"/>
        <w:insideV w:val="single" w:color="000000" w:sz="6" w:space="0"/>
        <w:insideH w:val="single" w:color="000000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styleId="1483">
    <w:name w:val="toa heading"/>
    <w:basedOn w:val="1083"/>
    <w:next w:val="1083"/>
    <w:uiPriority w:val="99"/>
    <w:semiHidden/>
    <w:unhideWhenUsed/>
    <w:rPr>
      <w:rFonts w:ascii="Arial" w:hAnsi="Arial" w:cs="Arial" w:eastAsia="Corbel"/>
      <w:b/>
      <w:bCs/>
    </w:rPr>
    <w:pPr>
      <w:spacing w:before="120"/>
    </w:pPr>
  </w:style>
  <w:style w:type="paragraph" w:styleId="1484">
    <w:name w:val="toc 2"/>
    <w:basedOn w:val="1083"/>
    <w:next w:val="1083"/>
    <w:uiPriority w:val="39"/>
    <w:semiHidden/>
    <w:unhideWhenUsed/>
    <w:pPr>
      <w:ind w:left="240"/>
      <w:spacing w:after="100"/>
    </w:pPr>
  </w:style>
  <w:style w:type="paragraph" w:styleId="1485">
    <w:name w:val="toc 3"/>
    <w:basedOn w:val="1083"/>
    <w:next w:val="1083"/>
    <w:uiPriority w:val="39"/>
    <w:semiHidden/>
    <w:unhideWhenUsed/>
    <w:pPr>
      <w:ind w:left="480"/>
      <w:spacing w:after="100"/>
    </w:pPr>
  </w:style>
  <w:style w:type="paragraph" w:styleId="1486">
    <w:name w:val="toc 4"/>
    <w:basedOn w:val="1083"/>
    <w:next w:val="1083"/>
    <w:uiPriority w:val="39"/>
    <w:semiHidden/>
    <w:unhideWhenUsed/>
    <w:pPr>
      <w:ind w:left="720"/>
      <w:spacing w:after="100"/>
    </w:pPr>
  </w:style>
  <w:style w:type="paragraph" w:styleId="1487">
    <w:name w:val="toc 5"/>
    <w:basedOn w:val="1083"/>
    <w:next w:val="1083"/>
    <w:uiPriority w:val="39"/>
    <w:semiHidden/>
    <w:unhideWhenUsed/>
    <w:pPr>
      <w:ind w:left="960"/>
      <w:spacing w:after="100"/>
    </w:pPr>
  </w:style>
  <w:style w:type="paragraph" w:styleId="1488">
    <w:name w:val="toc 6"/>
    <w:basedOn w:val="1083"/>
    <w:next w:val="1083"/>
    <w:uiPriority w:val="39"/>
    <w:semiHidden/>
    <w:unhideWhenUsed/>
    <w:pPr>
      <w:ind w:left="1200"/>
      <w:spacing w:after="100"/>
    </w:pPr>
  </w:style>
  <w:style w:type="paragraph" w:styleId="1489">
    <w:name w:val="toc 7"/>
    <w:basedOn w:val="1083"/>
    <w:next w:val="1083"/>
    <w:uiPriority w:val="39"/>
    <w:semiHidden/>
    <w:unhideWhenUsed/>
    <w:pPr>
      <w:ind w:left="1440"/>
      <w:spacing w:after="100"/>
    </w:pPr>
  </w:style>
  <w:style w:type="paragraph" w:styleId="1490">
    <w:name w:val="toc 8"/>
    <w:basedOn w:val="1083"/>
    <w:next w:val="1083"/>
    <w:uiPriority w:val="39"/>
    <w:semiHidden/>
    <w:unhideWhenUsed/>
    <w:pPr>
      <w:ind w:left="1680"/>
      <w:spacing w:after="100"/>
    </w:pPr>
  </w:style>
  <w:style w:type="character" w:styleId="1491">
    <w:name w:val="Mention"/>
    <w:basedOn w:val="1093"/>
    <w:uiPriority w:val="99"/>
    <w:semiHidden/>
    <w:unhideWhenUsed/>
    <w:rPr>
      <w:rFonts w:ascii="Calibri" w:hAnsi="Calibri" w:cs="Calibri"/>
      <w:color w:val="2B579A"/>
      <w:shd w:val="clear" w:fill="E1DFDD" w:color="E1DFDD"/>
    </w:rPr>
  </w:style>
  <w:style w:type="character" w:styleId="1492">
    <w:name w:val="Hashtag"/>
    <w:basedOn w:val="1093"/>
    <w:uiPriority w:val="99"/>
    <w:semiHidden/>
    <w:unhideWhenUsed/>
    <w:rPr>
      <w:rFonts w:ascii="Calibri" w:hAnsi="Calibri" w:cs="Calibri"/>
      <w:color w:val="2B579A"/>
      <w:shd w:val="clear" w:fill="E1DFDD" w:color="E1DFDD"/>
    </w:rPr>
  </w:style>
  <w:style w:type="paragraph" w:styleId="1493">
    <w:name w:val="Date"/>
    <w:basedOn w:val="1083"/>
    <w:next w:val="1083"/>
    <w:link w:val="1494"/>
    <w:qFormat/>
    <w:uiPriority w:val="10"/>
    <w:semiHidden/>
    <w:unhideWhenUsed/>
  </w:style>
  <w:style w:type="character" w:styleId="1494" w:customStyle="1">
    <w:name w:val="Datum Zchn"/>
    <w:basedOn w:val="1093"/>
    <w:link w:val="1493"/>
    <w:uiPriority w:val="10"/>
    <w:semiHidden/>
    <w:rPr>
      <w:rFonts w:ascii="Calibri" w:hAnsi="Calibri" w:cs="Calibri"/>
    </w:rPr>
  </w:style>
  <w:style w:type="character" w:styleId="1495">
    <w:name w:val="Smart Hyperlink"/>
    <w:basedOn w:val="1093"/>
    <w:uiPriority w:val="99"/>
    <w:semiHidden/>
    <w:unhideWhenUsed/>
    <w:rPr>
      <w:rFonts w:ascii="Calibri" w:hAnsi="Calibri" w:cs="Calibri"/>
      <w:u w:val="single"/>
    </w:rPr>
  </w:style>
  <w:style w:type="character" w:styleId="1496">
    <w:name w:val="Unresolved Mention"/>
    <w:basedOn w:val="1093"/>
    <w:uiPriority w:val="99"/>
    <w:semiHidden/>
    <w:unhideWhenUsed/>
    <w:rPr>
      <w:rFonts w:ascii="Calibri" w:hAnsi="Calibri" w:cs="Calibri"/>
      <w:color w:val="605E5C"/>
      <w:shd w:val="clear" w:fill="E1DFDD" w:color="E1DFDD"/>
    </w:rPr>
  </w:style>
  <w:style w:type="paragraph" w:styleId="1497" w:customStyle="1">
    <w:name w:val="Default"/>
    <w:rPr>
      <w:rFonts w:ascii="Helvetica Neue" w:hAnsi="Helvetica Neue" w:cs="Arial Unicode MS" w:eastAsia="Arial Unicode MS"/>
      <w:color w:val="000000"/>
      <w:sz w:val="22"/>
      <w:szCs w:val="22"/>
      <w:lang w:eastAsia="de-DE"/>
    </w:rPr>
    <w:pPr>
      <w:spacing w:lineRule="auto" w:line="240" w:after="0" w:before="0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</w:pPr>
  </w:style>
  <w:style w:type="numbering" w:styleId="1498" w:customStyle="1">
    <w:name w:val="Imported Style 1"/>
    <w:pPr>
      <w:numPr>
        <w:numId w:val="46"/>
      </w:numPr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ONLYOFFICE/6.2.2.21</Application>
  <Company/>
  <DocSecurity>0</DocSecurity>
  <HyperlinksChanged>false</HyperlinksChanged>
  <LinksUpToDate>false</LinksUpToDate>
  <ScaleCrop>false</ScaleCrop>
  <SharedDoc>false</SharedDoc>
  <Template>Vorlage Sitzungsprotokoll (neu).dotx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>Eric Schrey</cp:lastModifiedBy>
  <cp:revision>6</cp:revision>
  <dcterms:created xsi:type="dcterms:W3CDTF">2021-06-06T15:04:00Z</dcterms:created>
  <dcterms:modified xsi:type="dcterms:W3CDTF">2021-06-22T10:52:49Z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